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283CCE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7CB172FD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3E95510A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0152D3AA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0E0BD31E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618ECADE" w14:textId="7704CE2F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  <w:r w:rsidR="00B22674">
              <w:rPr>
                <w:b/>
                <w:sz w:val="22"/>
                <w:szCs w:val="22"/>
              </w:rPr>
              <w:t xml:space="preserve">             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3E0983A3" w14:textId="4C752823" w:rsidR="00E97DFD" w:rsidRPr="004E4F93" w:rsidRDefault="00B22674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Igloolik New Power Plant</w:t>
            </w:r>
          </w:p>
        </w:tc>
      </w:tr>
      <w:tr w:rsidR="00E97DFD" w:rsidRPr="004E4F93" w14:paraId="2DE7C459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76AEE3A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2E5FD7D5" w14:textId="328F4932" w:rsidR="00E97DFD" w:rsidRPr="004E4F93" w:rsidRDefault="00B22674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Qulliq Energy Corporation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0623D145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2F64462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34E31184" w14:textId="4FBE5E7B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Qikiqtani</w:t>
            </w:r>
            <w:r w:rsidR="004A668C">
              <w:rPr>
                <w:b/>
                <w:sz w:val="22"/>
                <w:szCs w:val="22"/>
              </w:rPr>
              <w:t xml:space="preserve"> Region</w:t>
            </w:r>
            <w:r w:rsidRPr="004E4F93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E97DFD" w:rsidRPr="004E4F93" w14:paraId="46881ADA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271FEF2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0F266FA8" w14:textId="715A33F9" w:rsidR="00E97DFD" w:rsidRPr="004E4F93" w:rsidRDefault="00B22674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August 19, 2021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5096344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2D5F929B" w14:textId="3C972139" w:rsidR="00E97DFD" w:rsidRPr="004E4F93" w:rsidRDefault="00B2267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21XN035</w:t>
            </w:r>
          </w:p>
        </w:tc>
      </w:tr>
      <w:tr w:rsidR="00E97DFD" w:rsidRPr="004E4F93" w14:paraId="7D361384" w14:textId="77777777">
        <w:tc>
          <w:tcPr>
            <w:tcW w:w="9576" w:type="dxa"/>
            <w:gridSpan w:val="16"/>
            <w:tcBorders>
              <w:top w:val="nil"/>
            </w:tcBorders>
          </w:tcPr>
          <w:p w14:paraId="6E7AEF2A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4E7D92FC" w14:textId="77777777">
        <w:tc>
          <w:tcPr>
            <w:tcW w:w="9576" w:type="dxa"/>
            <w:gridSpan w:val="16"/>
          </w:tcPr>
          <w:p w14:paraId="1E97B97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3DB4116E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400D9010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635C8D4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70A3CF7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575B657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68517B7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18F9BB1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3F8BA37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6B0C0AD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4807B8E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6B4E8DE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FA6B20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908B1F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D9F975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68BD1A0" w14:textId="77777777">
        <w:tc>
          <w:tcPr>
            <w:tcW w:w="9576" w:type="dxa"/>
            <w:gridSpan w:val="16"/>
          </w:tcPr>
          <w:p w14:paraId="427CB81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45AF55C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27B4E3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F74B5B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B6D66E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F10C7B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1CB7D1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BC058C2" w14:textId="77777777">
        <w:tc>
          <w:tcPr>
            <w:tcW w:w="9576" w:type="dxa"/>
            <w:gridSpan w:val="16"/>
          </w:tcPr>
          <w:p w14:paraId="5CF5A5FD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56EDC3F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A83812A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1FF2F6E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5CB5C83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5A8E75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8596968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4D1A0E6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7BA8407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00BEF3E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89F750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DD8D28C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92D943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9D0A1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77988F5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32BFA99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C831590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21251E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13DBD28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7328117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6333925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72CC90A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5BDF00F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1535D54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D44102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1C295DCD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B1CCBD" w14:textId="77777777" w:rsidR="00B22674" w:rsidRDefault="00B22674">
      <w:r>
        <w:separator/>
      </w:r>
    </w:p>
  </w:endnote>
  <w:endnote w:type="continuationSeparator" w:id="0">
    <w:p w14:paraId="6AC13FF7" w14:textId="77777777" w:rsidR="00B22674" w:rsidRDefault="00B22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C4FCB9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575C7158" wp14:editId="10751E87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7820E78C" wp14:editId="215FE32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699AA86" wp14:editId="002FDDB4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7590228" wp14:editId="3CB4821D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3F062A1" wp14:editId="6804C15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1F20007A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29BF15CC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003ACA" w14:textId="77777777" w:rsidR="00B22674" w:rsidRDefault="00B22674">
      <w:r>
        <w:separator/>
      </w:r>
    </w:p>
  </w:footnote>
  <w:footnote w:type="continuationSeparator" w:id="0">
    <w:p w14:paraId="20D6CA24" w14:textId="77777777" w:rsidR="00B22674" w:rsidRDefault="00B226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A100CA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6D343CF1" wp14:editId="0812E15D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674"/>
    <w:rsid w:val="000F7F83"/>
    <w:rsid w:val="00176E0E"/>
    <w:rsid w:val="001E7FAB"/>
    <w:rsid w:val="002322EE"/>
    <w:rsid w:val="003759D5"/>
    <w:rsid w:val="004348DB"/>
    <w:rsid w:val="00456075"/>
    <w:rsid w:val="004A32DB"/>
    <w:rsid w:val="004A668C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B22674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14E99F1E"/>
  <w15:chartTrackingRefBased/>
  <w15:docId w15:val="{C57865D2-9D13-4460-9DDD-26EC94169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Form-OMAE.dotx</Template>
  <TotalTime>3</TotalTime>
  <Pages>1</Pages>
  <Words>195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Francis Emingak</dc:creator>
  <cp:keywords>21XN035</cp:keywords>
  <cp:lastModifiedBy>Cassel Kapolak</cp:lastModifiedBy>
  <cp:revision>2</cp:revision>
  <cp:lastPrinted>2005-06-16T19:24:00Z</cp:lastPrinted>
  <dcterms:created xsi:type="dcterms:W3CDTF">2021-07-29T17:45:00Z</dcterms:created>
  <dcterms:modified xsi:type="dcterms:W3CDTF">2021-07-29T20:21:00Z</dcterms:modified>
</cp:coreProperties>
</file>