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B92444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12B10A8A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2CEE0EB3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43B6B634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489587AB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5378C62D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5B578BA8" w14:textId="4E521659" w:rsidR="00E97DFD" w:rsidRPr="004E4F93" w:rsidRDefault="00EC54EF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Clyde River Small Craft Harbour Development</w:t>
            </w:r>
          </w:p>
        </w:tc>
      </w:tr>
      <w:tr w:rsidR="00E97DFD" w:rsidRPr="004E4F93" w14:paraId="2BA395D3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2B828A95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4A0B3957" w14:textId="35FC1276" w:rsidR="00E97DFD" w:rsidRPr="004E4F93" w:rsidRDefault="00EC54EF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Fisheries and Oceans Canada – Small Craft Harbours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09FF4EBC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3DB7839D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4440EE35" w14:textId="46A73DAB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Qikiqtani (North Baffin</w:t>
            </w:r>
            <w:r w:rsidR="00EC54EF">
              <w:rPr>
                <w:b/>
                <w:sz w:val="22"/>
                <w:szCs w:val="22"/>
              </w:rPr>
              <w:t>)</w:t>
            </w:r>
            <w:r w:rsidRPr="004E4F93">
              <w:rPr>
                <w:b/>
                <w:sz w:val="22"/>
                <w:szCs w:val="22"/>
              </w:rPr>
              <w:t xml:space="preserve"> Region</w:t>
            </w:r>
          </w:p>
        </w:tc>
      </w:tr>
      <w:tr w:rsidR="00E97DFD" w:rsidRPr="004E4F93" w14:paraId="617C6932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227C2FDB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1144A8D2" w14:textId="5A2467EC" w:rsidR="00E97DFD" w:rsidRPr="004E4F93" w:rsidRDefault="00EC54EF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September 14, 2021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120D45FA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22423873" w14:textId="574F073F" w:rsidR="00E97DFD" w:rsidRPr="004E4F93" w:rsidRDefault="00EC54E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21YN032</w:t>
            </w:r>
          </w:p>
        </w:tc>
      </w:tr>
      <w:tr w:rsidR="00E97DFD" w:rsidRPr="004E4F93" w14:paraId="321BDC61" w14:textId="77777777">
        <w:tc>
          <w:tcPr>
            <w:tcW w:w="9576" w:type="dxa"/>
            <w:gridSpan w:val="16"/>
            <w:tcBorders>
              <w:top w:val="nil"/>
            </w:tcBorders>
          </w:tcPr>
          <w:p w14:paraId="7CDC7FB2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06AC54BD" w14:textId="77777777">
        <w:tc>
          <w:tcPr>
            <w:tcW w:w="9576" w:type="dxa"/>
            <w:gridSpan w:val="16"/>
          </w:tcPr>
          <w:p w14:paraId="71E253D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12B87BAA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4A6CE0BB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4DF633B5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792A956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71B334EF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0302B9D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1A9F970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7771333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4CC7CA9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27B48A8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54333E4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CE9E0F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368717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8D6E21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DCC7CDD" w14:textId="77777777">
        <w:tc>
          <w:tcPr>
            <w:tcW w:w="9576" w:type="dxa"/>
            <w:gridSpan w:val="16"/>
          </w:tcPr>
          <w:p w14:paraId="1C3B9BF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35DB539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A234B5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70DD68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8EC641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FC8BF3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35C7A4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88D4C07" w14:textId="77777777">
        <w:tc>
          <w:tcPr>
            <w:tcW w:w="9576" w:type="dxa"/>
            <w:gridSpan w:val="16"/>
          </w:tcPr>
          <w:p w14:paraId="58DF2085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02EF8070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391EEE4D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2A8E0DB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53C71D14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8B37B4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C50C0C8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1FAA7E5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6ABD824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033AEFB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70B6C9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7F49A24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21009BC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F64F7C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4F81BED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3F83377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33849AC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DCA27D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7F67A8B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46BF67B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37F9BF9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D31AE0A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216EECF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3786141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2DBD2B4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05EE836A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819016" w14:textId="77777777" w:rsidR="00EC54EF" w:rsidRDefault="00EC54EF">
      <w:r>
        <w:separator/>
      </w:r>
    </w:p>
  </w:endnote>
  <w:endnote w:type="continuationSeparator" w:id="0">
    <w:p w14:paraId="5D6C88B6" w14:textId="77777777" w:rsidR="00EC54EF" w:rsidRDefault="00EC5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6D96C2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3001C9AC" wp14:editId="4FA287E0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294385A7" wp14:editId="1E6B1303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CC52E8A" wp14:editId="03970C73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4C5409D" wp14:editId="2E4CA0A7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CBBE36F" wp14:editId="5F10FF13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023D7389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0A860732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341B74" w14:textId="77777777" w:rsidR="00EC54EF" w:rsidRDefault="00EC54EF">
      <w:r>
        <w:separator/>
      </w:r>
    </w:p>
  </w:footnote>
  <w:footnote w:type="continuationSeparator" w:id="0">
    <w:p w14:paraId="2DA92052" w14:textId="77777777" w:rsidR="00EC54EF" w:rsidRDefault="00EC54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81A237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6798487F" wp14:editId="58221EBB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4EF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C54EF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39BB3F77"/>
  <w15:chartTrackingRefBased/>
  <w15:docId w15:val="{547F4757-C569-4D81-B5E0-7A98A51B3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2</TotalTime>
  <Pages>1</Pages>
  <Words>203</Words>
  <Characters>1757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210824-21YN032-English Comment Form-OT7E</dc:title>
  <dc:subject/>
  <dc:creator>Mia Otokiak</dc:creator>
  <cp:keywords>21YN032</cp:keywords>
  <cp:lastModifiedBy>Mia Otokiak</cp:lastModifiedBy>
  <cp:revision>1</cp:revision>
  <cp:lastPrinted>2005-06-16T19:24:00Z</cp:lastPrinted>
  <dcterms:created xsi:type="dcterms:W3CDTF">2021-08-20T22:43:00Z</dcterms:created>
  <dcterms:modified xsi:type="dcterms:W3CDTF">2021-08-20T22:45:00Z</dcterms:modified>
</cp:coreProperties>
</file>