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4171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CC69F8E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AE3DF0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2EFA89B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157"/>
        <w:gridCol w:w="833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3C1134A" w14:textId="77777777" w:rsidTr="00D30D5F">
        <w:trPr>
          <w:cantSplit/>
        </w:trPr>
        <w:tc>
          <w:tcPr>
            <w:tcW w:w="2425" w:type="dxa"/>
            <w:gridSpan w:val="6"/>
            <w:tcBorders>
              <w:bottom w:val="nil"/>
              <w:right w:val="nil"/>
            </w:tcBorders>
          </w:tcPr>
          <w:p w14:paraId="1F24261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7151" w:type="dxa"/>
            <w:gridSpan w:val="10"/>
            <w:tcBorders>
              <w:left w:val="nil"/>
            </w:tcBorders>
          </w:tcPr>
          <w:p w14:paraId="48D58E4E" w14:textId="50AA1166" w:rsidR="00E97DFD" w:rsidRPr="004E4F93" w:rsidRDefault="00D30D5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Taloyoak Quarry Sites</w:t>
            </w:r>
          </w:p>
        </w:tc>
      </w:tr>
      <w:tr w:rsidR="00E97DFD" w:rsidRPr="004E4F93" w14:paraId="73E7219A" w14:textId="77777777" w:rsidTr="00D30D5F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10DC64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87BE402" w14:textId="70482C9C" w:rsidR="00E97DFD" w:rsidRPr="004E4F93" w:rsidRDefault="00D30D5F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4E4F93" w14:paraId="154681F2" w14:textId="77777777" w:rsidTr="00D30D5F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500FAF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1A8D6D6" w14:textId="5EF4CC22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71461E70" w14:textId="77777777" w:rsidTr="00D30D5F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CF3EF3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52CE3B4" w14:textId="41DCF863" w:rsidR="00E97DFD" w:rsidRPr="004E4F93" w:rsidRDefault="00D30D5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13,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628383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002AA25" w14:textId="7DCECA34" w:rsidR="00E97DFD" w:rsidRPr="004E4F93" w:rsidRDefault="00D30D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21QN040</w:t>
            </w:r>
          </w:p>
        </w:tc>
      </w:tr>
      <w:tr w:rsidR="00E97DFD" w:rsidRPr="004E4F93" w14:paraId="732CBD4E" w14:textId="77777777" w:rsidTr="00D30D5F">
        <w:tc>
          <w:tcPr>
            <w:tcW w:w="9576" w:type="dxa"/>
            <w:gridSpan w:val="16"/>
            <w:tcBorders>
              <w:top w:val="nil"/>
            </w:tcBorders>
          </w:tcPr>
          <w:p w14:paraId="2A0A9617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4BBC3E7" w14:textId="77777777" w:rsidTr="00D30D5F">
        <w:tc>
          <w:tcPr>
            <w:tcW w:w="9576" w:type="dxa"/>
            <w:gridSpan w:val="16"/>
          </w:tcPr>
          <w:p w14:paraId="166748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345131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BFA1B7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4FB9FD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42F89C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EC5FB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C46888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8F138F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922B7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3D9AD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0F099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92BB1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3BF3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F12E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89562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96C5B9" w14:textId="77777777" w:rsidTr="00D30D5F">
        <w:tc>
          <w:tcPr>
            <w:tcW w:w="9576" w:type="dxa"/>
            <w:gridSpan w:val="16"/>
          </w:tcPr>
          <w:p w14:paraId="125760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D243B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0179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8E35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B4BA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5ACD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867D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551285" w14:textId="77777777" w:rsidTr="00D30D5F">
        <w:tc>
          <w:tcPr>
            <w:tcW w:w="9576" w:type="dxa"/>
            <w:gridSpan w:val="16"/>
          </w:tcPr>
          <w:p w14:paraId="462C268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6CE8DC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D215CB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EDA68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1A53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008C4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32C86C" w14:textId="77777777" w:rsidTr="00D30D5F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9B420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E5D2F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7EC6A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B3F1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17B1D1" w14:textId="77777777" w:rsidTr="00D30D5F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C3FD5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DF8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F6E82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D9235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D629247" w14:textId="77777777" w:rsidTr="00D30D5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0D93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0DE1A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3BB33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FBBA98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9CC54A5" w14:textId="77777777" w:rsidTr="00D30D5F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99294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7588D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B30CA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ED7EB6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6208D" w14:textId="77777777" w:rsidR="00D30D5F" w:rsidRDefault="00D30D5F">
      <w:r>
        <w:separator/>
      </w:r>
    </w:p>
  </w:endnote>
  <w:endnote w:type="continuationSeparator" w:id="0">
    <w:p w14:paraId="58C0F655" w14:textId="77777777" w:rsidR="00D30D5F" w:rsidRDefault="00D3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34F4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B6C8521" wp14:editId="0D3C47F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CA27845" wp14:editId="5FECD43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B964A6D" wp14:editId="6FB2088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BFDB6C0" wp14:editId="6F58B4E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920AA88" wp14:editId="353AE84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AF4275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394F27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F71E3" w14:textId="77777777" w:rsidR="00D30D5F" w:rsidRDefault="00D30D5F">
      <w:r>
        <w:separator/>
      </w:r>
    </w:p>
  </w:footnote>
  <w:footnote w:type="continuationSeparator" w:id="0">
    <w:p w14:paraId="0C587A79" w14:textId="77777777" w:rsidR="00D30D5F" w:rsidRDefault="00D3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D7E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F8F3358" wp14:editId="73B17F4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D5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30D5F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E1A14F4"/>
  <w15:chartTrackingRefBased/>
  <w15:docId w15:val="{5FBF5F4C-56B5-4A72-B617-C2F51C3D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193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21QN040</cp:keywords>
  <cp:lastModifiedBy>Francis Emingak</cp:lastModifiedBy>
  <cp:revision>1</cp:revision>
  <cp:lastPrinted>2005-06-16T19:24:00Z</cp:lastPrinted>
  <dcterms:created xsi:type="dcterms:W3CDTF">2021-09-22T19:56:00Z</dcterms:created>
  <dcterms:modified xsi:type="dcterms:W3CDTF">2021-09-22T20:03:00Z</dcterms:modified>
</cp:coreProperties>
</file>