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61D5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38007D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1B8B0C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562594B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539232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90889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78B4740" w14:textId="08DCDE22" w:rsidR="00E97DFD" w:rsidRPr="004E4F93" w:rsidRDefault="00DC30A7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Tree River Geoscience Project 2022</w:t>
            </w:r>
          </w:p>
        </w:tc>
      </w:tr>
      <w:tr w:rsidR="00E97DFD" w:rsidRPr="004E4F93" w14:paraId="27F0EC6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C05DB1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7B2F86A" w14:textId="475DA82E" w:rsidR="00E97DFD" w:rsidRPr="004E4F93" w:rsidRDefault="00DC30A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The Pennsylvania State University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7D27A6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0A9E27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062C2A7" w14:textId="5DA7548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  <w:r w:rsidR="00DC30A7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Region</w:t>
            </w:r>
          </w:p>
        </w:tc>
      </w:tr>
      <w:tr w:rsidR="00E97DFD" w:rsidRPr="004E4F93" w14:paraId="6E71311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0AF87E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8FCAC3C" w14:textId="5184269B" w:rsidR="00E97DFD" w:rsidRPr="004E4F93" w:rsidRDefault="00DC30A7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7,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068706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1AD3FB2" w14:textId="12B57280" w:rsidR="00E97DFD" w:rsidRPr="004E4F93" w:rsidRDefault="00DC30A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21YN043</w:t>
            </w:r>
          </w:p>
        </w:tc>
      </w:tr>
      <w:tr w:rsidR="00E97DFD" w:rsidRPr="004E4F93" w14:paraId="26E63F7F" w14:textId="77777777">
        <w:tc>
          <w:tcPr>
            <w:tcW w:w="9576" w:type="dxa"/>
            <w:gridSpan w:val="16"/>
            <w:tcBorders>
              <w:top w:val="nil"/>
            </w:tcBorders>
          </w:tcPr>
          <w:p w14:paraId="0774CCE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E1152D4" w14:textId="77777777">
        <w:tc>
          <w:tcPr>
            <w:tcW w:w="9576" w:type="dxa"/>
            <w:gridSpan w:val="16"/>
          </w:tcPr>
          <w:p w14:paraId="6A1EA2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455D79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C3CBF2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17D37D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BD33D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1DE783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EB65E1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543CA0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4AB5C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CF6ED7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8017F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C87CF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2FEB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6074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D68F1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0DEE35" w14:textId="77777777">
        <w:tc>
          <w:tcPr>
            <w:tcW w:w="9576" w:type="dxa"/>
            <w:gridSpan w:val="16"/>
          </w:tcPr>
          <w:p w14:paraId="19A348D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82F02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7DF0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8099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85CB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7ED42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24B3A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1E8578" w14:textId="77777777">
        <w:tc>
          <w:tcPr>
            <w:tcW w:w="9576" w:type="dxa"/>
            <w:gridSpan w:val="16"/>
          </w:tcPr>
          <w:p w14:paraId="4478327B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235809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93B80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308298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B2E0E5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0E8E17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8CB2D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AF334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F2CE9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9179C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E2F99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F76517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7B514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6E6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43109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2DFD18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57681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91FC3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29940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C4104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55C348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B2F04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D4241A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1DCAB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9AE60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8B7B0B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3EAF2" w14:textId="77777777" w:rsidR="00DC30A7" w:rsidRDefault="00DC30A7">
      <w:r>
        <w:separator/>
      </w:r>
    </w:p>
  </w:endnote>
  <w:endnote w:type="continuationSeparator" w:id="0">
    <w:p w14:paraId="3668ED34" w14:textId="77777777" w:rsidR="00DC30A7" w:rsidRDefault="00DC3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987B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F9239B6" wp14:editId="47BCAC0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C211ECA" wp14:editId="0DA7060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B9FCBF4" wp14:editId="1C60486D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4C74FF2" wp14:editId="5D52C24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AF486BF" wp14:editId="21E21C83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FE7B65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4C13E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48600" w14:textId="77777777" w:rsidR="00DC30A7" w:rsidRDefault="00DC30A7">
      <w:r>
        <w:separator/>
      </w:r>
    </w:p>
  </w:footnote>
  <w:footnote w:type="continuationSeparator" w:id="0">
    <w:p w14:paraId="32E2B34D" w14:textId="77777777" w:rsidR="00DC30A7" w:rsidRDefault="00DC3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2AB1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DAAE98F" wp14:editId="00CEFB7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0A7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30A7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344C050D"/>
  <w15:chartTrackingRefBased/>
  <w15:docId w15:val="{E8743AB9-4F99-46EC-B332-0539A8D85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197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220127-21YN043-English Comment Form-OT7E</dc:title>
  <dc:subject/>
  <dc:creator>Mia Otokiak</dc:creator>
  <cp:keywords>21YN043</cp:keywords>
  <cp:lastModifiedBy>Mia Otokiak</cp:lastModifiedBy>
  <cp:revision>1</cp:revision>
  <cp:lastPrinted>2005-06-16T19:24:00Z</cp:lastPrinted>
  <dcterms:created xsi:type="dcterms:W3CDTF">2022-01-27T16:11:00Z</dcterms:created>
  <dcterms:modified xsi:type="dcterms:W3CDTF">2022-01-27T16:13:00Z</dcterms:modified>
</cp:coreProperties>
</file>