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D4F65D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56FC4359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6B08706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</w:t>
      </w:r>
      <w:proofErr w:type="gramStart"/>
      <w:r>
        <w:t>comments</w:t>
      </w:r>
      <w:proofErr w:type="gramEnd"/>
      <w:r>
        <w:t xml:space="preserve"> and suggestions about the following project </w:t>
      </w:r>
      <w:r w:rsidR="00974750">
        <w:t xml:space="preserve">proposal </w:t>
      </w:r>
      <w:r>
        <w:t>application:</w:t>
      </w:r>
    </w:p>
    <w:p w14:paraId="5D38B4E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B13AEE2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638156A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73E59F0D" w14:textId="7540097B" w:rsidR="00E97DFD" w:rsidRPr="004E4F93" w:rsidRDefault="00003A62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Cultural Resource Inventory Project</w:t>
            </w:r>
          </w:p>
        </w:tc>
      </w:tr>
      <w:tr w:rsidR="00E97DFD" w:rsidRPr="004E4F93" w14:paraId="7A48E80E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4D28E30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4995B1B" w14:textId="5BBBA69D" w:rsidR="00E97DFD" w:rsidRPr="004E4F93" w:rsidRDefault="00003A62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Know History Inc.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7B7ED084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59FB6BB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1D5FB3BB" w14:textId="4226B938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Kivalliq Region</w:t>
            </w:r>
          </w:p>
        </w:tc>
      </w:tr>
      <w:tr w:rsidR="00E97DFD" w:rsidRPr="004E4F93" w14:paraId="088DB34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4B12520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8E112E3" w14:textId="3BA7A4C2" w:rsidR="00E97DFD" w:rsidRPr="004E4F93" w:rsidRDefault="00003A62" w:rsidP="00C559BD">
            <w:pPr>
              <w:rPr>
                <w:b/>
                <w:sz w:val="22"/>
                <w:szCs w:val="22"/>
              </w:rPr>
            </w:pPr>
            <w:r w:rsidRPr="00D14B66">
              <w:rPr>
                <w:b/>
                <w:sz w:val="22"/>
                <w:szCs w:val="22"/>
              </w:rPr>
              <w:t>January 31,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D9E411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B34EDA6" w14:textId="479D1843" w:rsidR="00E97DFD" w:rsidRPr="004E4F93" w:rsidRDefault="00003A6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22YN001</w:t>
            </w:r>
          </w:p>
        </w:tc>
      </w:tr>
      <w:tr w:rsidR="00E97DFD" w:rsidRPr="004E4F93" w14:paraId="70C6DA64" w14:textId="77777777">
        <w:tc>
          <w:tcPr>
            <w:tcW w:w="9576" w:type="dxa"/>
            <w:gridSpan w:val="16"/>
            <w:tcBorders>
              <w:top w:val="nil"/>
            </w:tcBorders>
          </w:tcPr>
          <w:p w14:paraId="3F245B14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36EDACAD" w14:textId="77777777">
        <w:tc>
          <w:tcPr>
            <w:tcW w:w="9576" w:type="dxa"/>
            <w:gridSpan w:val="16"/>
          </w:tcPr>
          <w:p w14:paraId="17B51D2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1A2C0729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261B66E5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04471F1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3781265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0A81DF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7C933299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360900B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126CF39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78CA183C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7C10A5F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25BBCB6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077CE3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F2F07F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A5195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B3E1C90" w14:textId="77777777">
        <w:tc>
          <w:tcPr>
            <w:tcW w:w="9576" w:type="dxa"/>
            <w:gridSpan w:val="16"/>
          </w:tcPr>
          <w:p w14:paraId="5706275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21FFAD1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FE5DEF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0A7AF0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BF27EB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0F38D3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A7E52E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2BD42817" w14:textId="77777777">
        <w:tc>
          <w:tcPr>
            <w:tcW w:w="9576" w:type="dxa"/>
            <w:gridSpan w:val="16"/>
          </w:tcPr>
          <w:p w14:paraId="28DA9B34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6580DA0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1B392AF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B321933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4BFDA0B4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5C0AF7E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324296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0512BA6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3A86805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54F5C7B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FCAAD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339B4EC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631378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92D0BD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402D0FD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BC5ED9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0183BA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7DE722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1BCD8F9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80A7CC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0560DD5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5068771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CB568D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0683944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00DBA2F0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6869AA5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A0D14D" w14:textId="77777777" w:rsidR="00003A62" w:rsidRDefault="00003A62">
      <w:r>
        <w:separator/>
      </w:r>
    </w:p>
  </w:endnote>
  <w:endnote w:type="continuationSeparator" w:id="0">
    <w:p w14:paraId="1D7ABA8B" w14:textId="77777777" w:rsidR="00003A62" w:rsidRDefault="00003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9A10F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7894344A" wp14:editId="68A6F158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7859D8D" wp14:editId="0BFA093C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2410290" wp14:editId="630C17E4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1FD6DE7" wp14:editId="526E1C38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3D805C" wp14:editId="03723878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00549252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77E0D69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E791CD" w14:textId="77777777" w:rsidR="00003A62" w:rsidRDefault="00003A62">
      <w:r>
        <w:separator/>
      </w:r>
    </w:p>
  </w:footnote>
  <w:footnote w:type="continuationSeparator" w:id="0">
    <w:p w14:paraId="41DB21B3" w14:textId="77777777" w:rsidR="00003A62" w:rsidRDefault="00003A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823B52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EF617B9" wp14:editId="71F9007A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A62"/>
    <w:rsid w:val="00003A62"/>
    <w:rsid w:val="000F7F83"/>
    <w:rsid w:val="00176E0E"/>
    <w:rsid w:val="001E7FAB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06D1E"/>
    <w:rsid w:val="00AF1661"/>
    <w:rsid w:val="00C03592"/>
    <w:rsid w:val="00C473D7"/>
    <w:rsid w:val="00C559BD"/>
    <w:rsid w:val="00C90EC1"/>
    <w:rsid w:val="00D14B66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544EC289"/>
  <w15:chartTrackingRefBased/>
  <w15:docId w15:val="{B0F90ED1-1A46-4604-A734-E3AD8091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</TotalTime>
  <Pages>1</Pages>
  <Words>195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220119-22YN001-English Comment Form-OT7E</dc:title>
  <dc:subject/>
  <dc:creator>Mia Otokiak</dc:creator>
  <cp:keywords>22YN001</cp:keywords>
  <cp:lastModifiedBy>Mia Otokiak</cp:lastModifiedBy>
  <cp:revision>3</cp:revision>
  <cp:lastPrinted>2005-06-16T19:24:00Z</cp:lastPrinted>
  <dcterms:created xsi:type="dcterms:W3CDTF">2022-01-19T16:41:00Z</dcterms:created>
  <dcterms:modified xsi:type="dcterms:W3CDTF">2022-01-19T20:26:00Z</dcterms:modified>
</cp:coreProperties>
</file>