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2284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F908E3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7AD1DE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7616190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0B4955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DE8BD10" w14:textId="26BACF4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E57957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4A9C9EF" w14:textId="68056090" w:rsidR="00E97DFD" w:rsidRPr="004E4F93" w:rsidRDefault="00E57957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Measuring Glacier and Snow Changes in Grise Fiord</w:t>
            </w:r>
          </w:p>
        </w:tc>
      </w:tr>
      <w:tr w:rsidR="00E97DFD" w:rsidRPr="004E4F93" w14:paraId="3E6D8E4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AD2EBD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8ADCBBA" w14:textId="3F2D1A4D" w:rsidR="00E97DFD" w:rsidRPr="004E4F93" w:rsidRDefault="00E5795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Waterloo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65BC8F9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BF7103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0367F40" w14:textId="452BDF8C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North Baffin Region</w:t>
            </w:r>
          </w:p>
        </w:tc>
      </w:tr>
      <w:tr w:rsidR="00E97DFD" w:rsidRPr="004E4F93" w14:paraId="105C43E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DDD8FC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7E1FC7F" w14:textId="7B1E43FE" w:rsidR="00E97DFD" w:rsidRPr="004E4F93" w:rsidRDefault="00E5795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14,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3A04BE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78BFC56" w14:textId="0CEB2054" w:rsidR="00E97DFD" w:rsidRPr="004E4F93" w:rsidRDefault="00E579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22YN005</w:t>
            </w:r>
          </w:p>
        </w:tc>
      </w:tr>
      <w:tr w:rsidR="00E97DFD" w:rsidRPr="004E4F93" w14:paraId="06EEE4E9" w14:textId="77777777">
        <w:tc>
          <w:tcPr>
            <w:tcW w:w="9576" w:type="dxa"/>
            <w:gridSpan w:val="16"/>
            <w:tcBorders>
              <w:top w:val="nil"/>
            </w:tcBorders>
          </w:tcPr>
          <w:p w14:paraId="3EA6253A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8129E7D" w14:textId="77777777">
        <w:tc>
          <w:tcPr>
            <w:tcW w:w="9576" w:type="dxa"/>
            <w:gridSpan w:val="16"/>
          </w:tcPr>
          <w:p w14:paraId="15D073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8D95F6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62D00E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78870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858EB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647EC7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047AF5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91E0D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0F4BA7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7A2AB8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69BC9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18BB4A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9DC1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A0523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238CCB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7699A7" w14:textId="77777777">
        <w:tc>
          <w:tcPr>
            <w:tcW w:w="9576" w:type="dxa"/>
            <w:gridSpan w:val="16"/>
          </w:tcPr>
          <w:p w14:paraId="3D56ED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AE66F7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4ECA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A91E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1510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31FE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F4F56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508711" w14:textId="77777777">
        <w:tc>
          <w:tcPr>
            <w:tcW w:w="9576" w:type="dxa"/>
            <w:gridSpan w:val="16"/>
          </w:tcPr>
          <w:p w14:paraId="2CF16879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441A4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54CD0F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EF993D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7AA29A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0BBCA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30472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B5A66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61C0A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CC154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CCB45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D71B11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62758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828C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49F4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D43CF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2F47B5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A3DB6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225F28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4D566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9C93C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E6A597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8DEA5E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08F55D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5DDF0C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0F8278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F522A" w14:textId="77777777" w:rsidR="00E57957" w:rsidRDefault="00E57957">
      <w:r>
        <w:separator/>
      </w:r>
    </w:p>
  </w:endnote>
  <w:endnote w:type="continuationSeparator" w:id="0">
    <w:p w14:paraId="5DEBB7FD" w14:textId="77777777" w:rsidR="00E57957" w:rsidRDefault="00E5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DC3F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8659EE1" wp14:editId="1D8D1EE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9E7D68B" wp14:editId="5E1E5CA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D62BF1" wp14:editId="2C60A74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2FD0EE8" wp14:editId="113186C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40CC92D" wp14:editId="698E9C5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203D22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7A283A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05134" w14:textId="77777777" w:rsidR="00E57957" w:rsidRDefault="00E57957">
      <w:r>
        <w:separator/>
      </w:r>
    </w:p>
  </w:footnote>
  <w:footnote w:type="continuationSeparator" w:id="0">
    <w:p w14:paraId="24F77CAE" w14:textId="77777777" w:rsidR="00E57957" w:rsidRDefault="00E57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C29E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6B43089" wp14:editId="29B6E46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57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57957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AA3DAC3"/>
  <w15:chartTrackingRefBased/>
  <w15:docId w15:val="{43F950CF-5013-4777-A853-E4CD4B39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200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22YN005</cp:keywords>
  <cp:lastModifiedBy>Francis Emingak</cp:lastModifiedBy>
  <cp:revision>1</cp:revision>
  <cp:lastPrinted>2005-06-16T19:24:00Z</cp:lastPrinted>
  <dcterms:created xsi:type="dcterms:W3CDTF">2022-03-02T18:42:00Z</dcterms:created>
  <dcterms:modified xsi:type="dcterms:W3CDTF">2022-03-02T18:47:00Z</dcterms:modified>
</cp:coreProperties>
</file>