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1E28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9ED2CD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ADD0F7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DA805C6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0D3EE0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1F2753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D86A0CF" w14:textId="239F7380" w:rsidR="00E97DFD" w:rsidRPr="004E4F93" w:rsidRDefault="007F4BFE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Shift-eDNA</w:t>
            </w:r>
          </w:p>
        </w:tc>
      </w:tr>
      <w:tr w:rsidR="00E97DFD" w:rsidRPr="004E4F93" w14:paraId="6A26C8A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D5F71A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198489F" w14:textId="1006E88B" w:rsidR="00E97DFD" w:rsidRPr="007F4BFE" w:rsidRDefault="007F4BFE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7F4BFE">
              <w:rPr>
                <w:b/>
                <w:bCs/>
                <w:sz w:val="22"/>
                <w:szCs w:val="22"/>
              </w:rPr>
              <w:t>Université de Montpellier</w:t>
            </w:r>
            <w:r w:rsidR="00C473D7" w:rsidRPr="007F4BFE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B2B848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CEBFCF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45565B4" w14:textId="35D0E422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</w:t>
            </w:r>
            <w:r w:rsidR="007F4BFE">
              <w:rPr>
                <w:b/>
                <w:sz w:val="22"/>
                <w:szCs w:val="22"/>
              </w:rPr>
              <w:t xml:space="preserve"> (</w:t>
            </w:r>
            <w:r w:rsidRPr="004E4F93">
              <w:rPr>
                <w:b/>
                <w:sz w:val="22"/>
                <w:szCs w:val="22"/>
              </w:rPr>
              <w:t xml:space="preserve">North </w:t>
            </w:r>
            <w:r w:rsidR="007F4BFE">
              <w:rPr>
                <w:b/>
                <w:sz w:val="22"/>
                <w:szCs w:val="22"/>
              </w:rPr>
              <w:t>and</w:t>
            </w:r>
            <w:r w:rsidRPr="004E4F93">
              <w:rPr>
                <w:b/>
                <w:sz w:val="22"/>
                <w:szCs w:val="22"/>
              </w:rPr>
              <w:t xml:space="preserve"> South</w:t>
            </w:r>
            <w:r w:rsidR="007F4BFE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</w:t>
            </w:r>
            <w:r w:rsidR="0080257C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7F4BFE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6673BF4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F881C9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03BD95C4" w14:textId="4B9B969A" w:rsidR="00E97DFD" w:rsidRPr="004E4F93" w:rsidRDefault="007F4BFE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17,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B27299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8725D57" w14:textId="12C429D8" w:rsidR="00E97DFD" w:rsidRPr="004E4F93" w:rsidRDefault="007F4BF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22YN004</w:t>
            </w:r>
          </w:p>
        </w:tc>
      </w:tr>
      <w:tr w:rsidR="00E97DFD" w:rsidRPr="004E4F93" w14:paraId="2F0EEEF0" w14:textId="77777777">
        <w:tc>
          <w:tcPr>
            <w:tcW w:w="9576" w:type="dxa"/>
            <w:gridSpan w:val="16"/>
            <w:tcBorders>
              <w:top w:val="nil"/>
            </w:tcBorders>
          </w:tcPr>
          <w:p w14:paraId="017CE2A1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0A5D0CB" w14:textId="77777777">
        <w:tc>
          <w:tcPr>
            <w:tcW w:w="9576" w:type="dxa"/>
            <w:gridSpan w:val="16"/>
          </w:tcPr>
          <w:p w14:paraId="6AF14CB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6192AE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E8F283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507D44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868588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619029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8863DA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0F7990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5B6F4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6BC20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A299AA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91F04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60A3F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45C5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B5706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24AB28" w14:textId="77777777">
        <w:tc>
          <w:tcPr>
            <w:tcW w:w="9576" w:type="dxa"/>
            <w:gridSpan w:val="16"/>
          </w:tcPr>
          <w:p w14:paraId="2447F0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6E19E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993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A4E4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D56D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E12E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CD61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43409B" w14:textId="77777777">
        <w:tc>
          <w:tcPr>
            <w:tcW w:w="9576" w:type="dxa"/>
            <w:gridSpan w:val="16"/>
          </w:tcPr>
          <w:p w14:paraId="17C6C8D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013B97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FC00B5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80BA8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6810C1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BA6F0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B72F0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5124F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A920EB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04B82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E704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215409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69521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3017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9FAFA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C757B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07013E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5C681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811A5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7F6B3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E55E64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224D6C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6B7496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086A8E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90AE5F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A4F490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EE16F" w14:textId="77777777" w:rsidR="007F4BFE" w:rsidRDefault="007F4BFE">
      <w:r>
        <w:separator/>
      </w:r>
    </w:p>
  </w:endnote>
  <w:endnote w:type="continuationSeparator" w:id="0">
    <w:p w14:paraId="040D5EDE" w14:textId="77777777" w:rsidR="007F4BFE" w:rsidRDefault="007F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9651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C3B3DDA" wp14:editId="77C09E7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38B7BD8" wp14:editId="091ACDD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4573F57" wp14:editId="0225DA1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2BF335" wp14:editId="0E1DE5B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C0357F3" wp14:editId="1751D94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6678DC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DB6B19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29EF6" w14:textId="77777777" w:rsidR="007F4BFE" w:rsidRDefault="007F4BFE">
      <w:r>
        <w:separator/>
      </w:r>
    </w:p>
  </w:footnote>
  <w:footnote w:type="continuationSeparator" w:id="0">
    <w:p w14:paraId="6A9F2FFD" w14:textId="77777777" w:rsidR="007F4BFE" w:rsidRDefault="007F4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CD52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3B0B9C4" wp14:editId="7DD33F9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FE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F4BFE"/>
    <w:rsid w:val="0080257C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F32BB73"/>
  <w15:chartTrackingRefBased/>
  <w15:docId w15:val="{56C5C61F-D6C4-47DD-91DA-14F54309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196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220307-22YN004-English Comment Form-OT7E</dc:title>
  <dc:subject/>
  <dc:creator>Mia Otokiak</dc:creator>
  <cp:keywords>22YN004</cp:keywords>
  <cp:lastModifiedBy>Mia Otokiak</cp:lastModifiedBy>
  <cp:revision>2</cp:revision>
  <cp:lastPrinted>2005-06-16T19:24:00Z</cp:lastPrinted>
  <dcterms:created xsi:type="dcterms:W3CDTF">2022-03-07T20:42:00Z</dcterms:created>
  <dcterms:modified xsi:type="dcterms:W3CDTF">2022-03-07T21:17:00Z</dcterms:modified>
</cp:coreProperties>
</file>