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023C6" w14:textId="77777777" w:rsidR="00C90EC1" w:rsidRPr="000C0B2A" w:rsidRDefault="00C90EC1">
      <w:pPr>
        <w:pStyle w:val="Title"/>
        <w:rPr>
          <w:b/>
          <w:bCs/>
          <w:sz w:val="22"/>
          <w:szCs w:val="18"/>
        </w:rPr>
      </w:pPr>
      <w:r w:rsidRPr="000C0B2A">
        <w:rPr>
          <w:b/>
          <w:bCs/>
          <w:sz w:val="22"/>
          <w:szCs w:val="18"/>
        </w:rPr>
        <w:t>COMMENT FORM FOR NIRB SCREENINGS</w:t>
      </w:r>
    </w:p>
    <w:p w14:paraId="155915CF" w14:textId="77777777" w:rsidR="00C90EC1" w:rsidRPr="000C0B2A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15A6667E" w14:textId="77777777" w:rsidR="00C90EC1" w:rsidRPr="000C0B2A" w:rsidRDefault="00C90EC1" w:rsidP="004348DB">
      <w:pPr>
        <w:pStyle w:val="BodyText"/>
        <w:jc w:val="both"/>
        <w:rPr>
          <w:sz w:val="22"/>
          <w:szCs w:val="18"/>
        </w:rPr>
      </w:pPr>
      <w:r w:rsidRPr="000C0B2A">
        <w:rPr>
          <w:sz w:val="22"/>
          <w:szCs w:val="18"/>
        </w:rPr>
        <w:t xml:space="preserve">The Nunavut Impact Review Board </w:t>
      </w:r>
      <w:r w:rsidR="00974750" w:rsidRPr="000C0B2A">
        <w:rPr>
          <w:sz w:val="22"/>
          <w:szCs w:val="18"/>
        </w:rPr>
        <w:t xml:space="preserve">(NIRB) </w:t>
      </w:r>
      <w:r w:rsidRPr="000C0B2A">
        <w:rPr>
          <w:sz w:val="22"/>
          <w:szCs w:val="18"/>
        </w:rPr>
        <w:t>has a mandate to protect the integrity of the ecosystem for the existing and future residen</w:t>
      </w:r>
      <w:r w:rsidR="00974750" w:rsidRPr="000C0B2A">
        <w:rPr>
          <w:sz w:val="22"/>
          <w:szCs w:val="18"/>
        </w:rPr>
        <w:t>t</w:t>
      </w:r>
      <w:r w:rsidRPr="000C0B2A">
        <w:rPr>
          <w:sz w:val="22"/>
          <w:szCs w:val="18"/>
        </w:rPr>
        <w:t xml:space="preserve">s of </w:t>
      </w:r>
      <w:smartTag w:uri="urn:schemas-microsoft-com:office:smarttags" w:element="State">
        <w:smartTag w:uri="urn:schemas-microsoft-com:office:smarttags" w:element="place">
          <w:r w:rsidRPr="000C0B2A">
            <w:rPr>
              <w:sz w:val="22"/>
              <w:szCs w:val="18"/>
            </w:rPr>
            <w:t>Nunavut</w:t>
          </w:r>
        </w:smartTag>
      </w:smartTag>
      <w:r w:rsidRPr="000C0B2A">
        <w:rPr>
          <w:sz w:val="22"/>
          <w:szCs w:val="18"/>
        </w:rPr>
        <w:t xml:space="preserve">. </w:t>
      </w:r>
      <w:r w:rsidR="00752D02" w:rsidRPr="000C0B2A">
        <w:rPr>
          <w:sz w:val="22"/>
          <w:szCs w:val="18"/>
        </w:rPr>
        <w:t>T</w:t>
      </w:r>
      <w:r w:rsidRPr="000C0B2A">
        <w:rPr>
          <w:sz w:val="22"/>
          <w:szCs w:val="18"/>
        </w:rPr>
        <w:t>o assess the environmental and s</w:t>
      </w:r>
      <w:r w:rsidR="00974750" w:rsidRPr="000C0B2A">
        <w:rPr>
          <w:sz w:val="22"/>
          <w:szCs w:val="18"/>
        </w:rPr>
        <w:t>o</w:t>
      </w:r>
      <w:r w:rsidRPr="000C0B2A">
        <w:rPr>
          <w:sz w:val="22"/>
          <w:szCs w:val="18"/>
        </w:rPr>
        <w:t>cio-economic impacts of the project propo</w:t>
      </w:r>
      <w:r w:rsidR="00752D02" w:rsidRPr="000C0B2A">
        <w:rPr>
          <w:sz w:val="22"/>
          <w:szCs w:val="18"/>
        </w:rPr>
        <w:t>sal</w:t>
      </w:r>
      <w:r w:rsidRPr="000C0B2A">
        <w:rPr>
          <w:sz w:val="22"/>
          <w:szCs w:val="18"/>
        </w:rPr>
        <w:t xml:space="preserve">, NIRB would like to hear your concerns, comments and suggestions about the following project </w:t>
      </w:r>
      <w:r w:rsidR="00974750" w:rsidRPr="000C0B2A">
        <w:rPr>
          <w:sz w:val="22"/>
          <w:szCs w:val="18"/>
        </w:rPr>
        <w:t xml:space="preserve">proposal </w:t>
      </w:r>
      <w:r w:rsidRPr="000C0B2A">
        <w:rPr>
          <w:sz w:val="22"/>
          <w:szCs w:val="18"/>
        </w:rPr>
        <w:t>application:</w:t>
      </w:r>
    </w:p>
    <w:p w14:paraId="2BB69D68" w14:textId="77777777" w:rsidR="00C90EC1" w:rsidRPr="000C0B2A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0C0B2A" w14:paraId="6CC7FC08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7C16A03" w14:textId="77777777" w:rsidR="00E97DFD" w:rsidRPr="000C0B2A" w:rsidRDefault="00E97DFD">
            <w:pPr>
              <w:rPr>
                <w:b/>
                <w:sz w:val="22"/>
                <w:szCs w:val="22"/>
              </w:rPr>
            </w:pPr>
            <w:r w:rsidRPr="000C0B2A">
              <w:rPr>
                <w:b/>
                <w:sz w:val="22"/>
                <w:szCs w:val="22"/>
              </w:rPr>
              <w:t xml:space="preserve">Project </w:t>
            </w:r>
            <w:r w:rsidR="00974750" w:rsidRPr="000C0B2A">
              <w:rPr>
                <w:b/>
                <w:sz w:val="22"/>
                <w:szCs w:val="22"/>
              </w:rPr>
              <w:t xml:space="preserve">Proposal </w:t>
            </w:r>
            <w:r w:rsidRPr="000C0B2A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20CB6A6" w14:textId="33B730E9" w:rsidR="00E97DFD" w:rsidRPr="000C0B2A" w:rsidRDefault="000C0B2A" w:rsidP="00456075">
            <w:pPr>
              <w:rPr>
                <w:b/>
                <w:sz w:val="22"/>
                <w:szCs w:val="22"/>
              </w:rPr>
            </w:pPr>
            <w:r w:rsidRPr="000C0B2A">
              <w:rPr>
                <w:b/>
                <w:bCs/>
                <w:sz w:val="22"/>
                <w:szCs w:val="22"/>
              </w:rPr>
              <w:t>Geological Study and Mapping of Hydrothermal Deposits and Gossans at Expedition Fiord, Axel Heiberg Island, as Analogs for Mars</w:t>
            </w:r>
          </w:p>
        </w:tc>
      </w:tr>
      <w:tr w:rsidR="00E97DFD" w:rsidRPr="000C0B2A" w14:paraId="01CA211B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F1CB751" w14:textId="77777777" w:rsidR="00E97DFD" w:rsidRPr="000C0B2A" w:rsidRDefault="00E97DFD">
            <w:pPr>
              <w:rPr>
                <w:b/>
              </w:rPr>
            </w:pPr>
            <w:r w:rsidRPr="000C0B2A">
              <w:rPr>
                <w:b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BB1745F" w14:textId="72646DB1" w:rsidR="00E97DFD" w:rsidRPr="000C0B2A" w:rsidRDefault="000C0B2A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0C0B2A">
              <w:rPr>
                <w:b/>
                <w:bCs/>
                <w:sz w:val="22"/>
                <w:szCs w:val="22"/>
              </w:rPr>
              <w:t>Universit</w:t>
            </w:r>
            <w:r w:rsidRPr="000C0B2A">
              <w:rPr>
                <w:b/>
                <w:bCs/>
                <w:sz w:val="22"/>
                <w:szCs w:val="22"/>
              </w:rPr>
              <w:t>é</w:t>
            </w:r>
            <w:r w:rsidR="00C473D7" w:rsidRPr="000C0B2A">
              <w:rPr>
                <w:b/>
                <w:bCs/>
                <w:sz w:val="22"/>
                <w:szCs w:val="22"/>
              </w:rPr>
              <w:tab/>
            </w:r>
            <w:r w:rsidRPr="000C0B2A">
              <w:rPr>
                <w:b/>
                <w:bCs/>
                <w:sz w:val="22"/>
                <w:szCs w:val="22"/>
              </w:rPr>
              <w:t>de Sherbrooke</w:t>
            </w:r>
          </w:p>
        </w:tc>
      </w:tr>
      <w:tr w:rsidR="00E97DFD" w:rsidRPr="000C0B2A" w14:paraId="556F320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264ABF3" w14:textId="77777777" w:rsidR="00E97DFD" w:rsidRPr="000C0B2A" w:rsidRDefault="00E97DFD">
            <w:pPr>
              <w:rPr>
                <w:b/>
              </w:rPr>
            </w:pPr>
            <w:r w:rsidRPr="000C0B2A">
              <w:rPr>
                <w:b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B256A63" w14:textId="681895D9" w:rsidR="00E97DFD" w:rsidRPr="000C0B2A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0C0B2A">
              <w:rPr>
                <w:b/>
                <w:sz w:val="22"/>
                <w:szCs w:val="22"/>
              </w:rPr>
              <w:t>Qikiqtani (North Baffin</w:t>
            </w:r>
            <w:r w:rsidR="000C0B2A" w:rsidRPr="000C0B2A">
              <w:rPr>
                <w:b/>
                <w:sz w:val="22"/>
                <w:szCs w:val="22"/>
              </w:rPr>
              <w:t>)</w:t>
            </w:r>
            <w:r w:rsidRPr="000C0B2A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0C0B2A" w14:paraId="1F1A014F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5DF1D1F" w14:textId="77777777" w:rsidR="00E97DFD" w:rsidRPr="000C0B2A" w:rsidRDefault="00E97DFD">
            <w:pPr>
              <w:rPr>
                <w:b/>
              </w:rPr>
            </w:pPr>
            <w:r w:rsidRPr="000C0B2A">
              <w:rPr>
                <w:b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B6CFB49" w14:textId="5A532BB3" w:rsidR="00E97DFD" w:rsidRPr="000C0B2A" w:rsidRDefault="006929B8" w:rsidP="00C559BD">
            <w:pPr>
              <w:rPr>
                <w:b/>
              </w:rPr>
            </w:pPr>
            <w:r>
              <w:rPr>
                <w:b/>
              </w:rPr>
              <w:t>May 5,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EF1153C" w14:textId="77777777" w:rsidR="00E97DFD" w:rsidRPr="000C0B2A" w:rsidRDefault="00E97DFD">
            <w:pPr>
              <w:rPr>
                <w:b/>
              </w:rPr>
            </w:pPr>
            <w:r w:rsidRPr="000C0B2A">
              <w:rPr>
                <w:b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1C86010" w14:textId="78D09040" w:rsidR="00E97DFD" w:rsidRPr="000C0B2A" w:rsidRDefault="006929B8">
            <w:pPr>
              <w:rPr>
                <w:b/>
              </w:rPr>
            </w:pPr>
            <w:r>
              <w:rPr>
                <w:b/>
              </w:rPr>
              <w:t>22YN015</w:t>
            </w:r>
          </w:p>
        </w:tc>
      </w:tr>
      <w:tr w:rsidR="00E97DFD" w:rsidRPr="000C0B2A" w14:paraId="75E92C46" w14:textId="77777777">
        <w:tc>
          <w:tcPr>
            <w:tcW w:w="9576" w:type="dxa"/>
            <w:gridSpan w:val="16"/>
            <w:tcBorders>
              <w:top w:val="nil"/>
            </w:tcBorders>
          </w:tcPr>
          <w:p w14:paraId="43B0EFB8" w14:textId="77777777" w:rsidR="00E97DFD" w:rsidRPr="000C0B2A" w:rsidRDefault="00E97DFD"/>
        </w:tc>
      </w:tr>
      <w:tr w:rsidR="00C90EC1" w:rsidRPr="000C0B2A" w14:paraId="093CCE9D" w14:textId="77777777">
        <w:tc>
          <w:tcPr>
            <w:tcW w:w="9576" w:type="dxa"/>
            <w:gridSpan w:val="16"/>
          </w:tcPr>
          <w:p w14:paraId="0D546FBF" w14:textId="77777777" w:rsidR="00C90EC1" w:rsidRPr="000C0B2A" w:rsidRDefault="00C90EC1">
            <w:pPr>
              <w:rPr>
                <w:b/>
              </w:rPr>
            </w:pPr>
            <w:r w:rsidRPr="000C0B2A">
              <w:rPr>
                <w:b/>
              </w:rPr>
              <w:t>Indicate your concerns about the project proposal below:</w:t>
            </w:r>
          </w:p>
          <w:p w14:paraId="7B4F9EAB" w14:textId="77777777" w:rsidR="00C90EC1" w:rsidRPr="000C0B2A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no concerns                                                              </w:t>
            </w: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traditional uses of land</w:t>
            </w:r>
          </w:p>
          <w:p w14:paraId="3886ED60" w14:textId="77777777" w:rsidR="00C90EC1" w:rsidRPr="000C0B2A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water quality                                                            </w:t>
            </w: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Inuit harvesting activities</w:t>
            </w:r>
          </w:p>
          <w:p w14:paraId="2B4D3B0B" w14:textId="77777777" w:rsidR="00C90EC1" w:rsidRPr="000C0B2A" w:rsidRDefault="00C90EC1">
            <w:pPr>
              <w:rPr>
                <w:sz w:val="18"/>
                <w:szCs w:val="18"/>
              </w:rPr>
            </w:pP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terrain                                                                       </w:t>
            </w: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community involvement and consultation</w:t>
            </w:r>
          </w:p>
          <w:p w14:paraId="4CDECD31" w14:textId="77777777" w:rsidR="00C90EC1" w:rsidRPr="000C0B2A" w:rsidRDefault="00C90EC1">
            <w:pPr>
              <w:rPr>
                <w:sz w:val="18"/>
                <w:szCs w:val="18"/>
              </w:rPr>
            </w:pP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air quality                                                                 </w:t>
            </w: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local development in the area</w:t>
            </w:r>
          </w:p>
          <w:p w14:paraId="1A72B37C" w14:textId="77777777" w:rsidR="00C90EC1" w:rsidRPr="000C0B2A" w:rsidRDefault="00C90EC1">
            <w:pPr>
              <w:rPr>
                <w:sz w:val="18"/>
                <w:szCs w:val="18"/>
              </w:rPr>
            </w:pP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wildlife and their habitat                                          </w:t>
            </w: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tourism in the area</w:t>
            </w:r>
          </w:p>
          <w:p w14:paraId="3D5C57FD" w14:textId="77777777" w:rsidR="00C90EC1" w:rsidRPr="000C0B2A" w:rsidRDefault="00C90EC1">
            <w:pPr>
              <w:rPr>
                <w:sz w:val="18"/>
                <w:szCs w:val="18"/>
              </w:rPr>
            </w:pP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marine mammals and their habitat                           </w:t>
            </w: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human health issues                 </w:t>
            </w:r>
          </w:p>
          <w:p w14:paraId="1AA86ABE" w14:textId="77777777" w:rsidR="00C90EC1" w:rsidRPr="000C0B2A" w:rsidRDefault="00C90EC1">
            <w:pPr>
              <w:rPr>
                <w:sz w:val="18"/>
                <w:szCs w:val="18"/>
              </w:rPr>
            </w:pP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birds and their habitat                                               </w:t>
            </w: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</w:t>
            </w:r>
            <w:proofErr w:type="gramStart"/>
            <w:r w:rsidRPr="000C0B2A">
              <w:rPr>
                <w:sz w:val="18"/>
                <w:szCs w:val="18"/>
              </w:rPr>
              <w:t>other:_</w:t>
            </w:r>
            <w:proofErr w:type="gramEnd"/>
            <w:r w:rsidRPr="000C0B2A">
              <w:rPr>
                <w:sz w:val="18"/>
                <w:szCs w:val="18"/>
              </w:rPr>
              <w:t>___________________________________________</w:t>
            </w:r>
          </w:p>
          <w:p w14:paraId="4A13A8BB" w14:textId="77777777" w:rsidR="00C90EC1" w:rsidRPr="000C0B2A" w:rsidRDefault="00C90EC1">
            <w:pPr>
              <w:rPr>
                <w:sz w:val="18"/>
                <w:szCs w:val="18"/>
              </w:rPr>
            </w:pP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fish and their habitat                                                  __________________________________________________</w:t>
            </w:r>
          </w:p>
          <w:p w14:paraId="6F3CE021" w14:textId="77777777" w:rsidR="00C90EC1" w:rsidRPr="000C0B2A" w:rsidRDefault="00C90EC1">
            <w:pPr>
              <w:rPr>
                <w:sz w:val="18"/>
                <w:szCs w:val="18"/>
              </w:rPr>
            </w:pPr>
            <w:r w:rsidRPr="000C0B2A">
              <w:rPr>
                <w:sz w:val="18"/>
                <w:szCs w:val="18"/>
              </w:rPr>
              <w:sym w:font="Symbol" w:char="F09E"/>
            </w:r>
            <w:r w:rsidRPr="000C0B2A">
              <w:rPr>
                <w:sz w:val="18"/>
                <w:szCs w:val="18"/>
              </w:rPr>
              <w:t xml:space="preserve"> heritage resources in area                                          __________________________________________________</w:t>
            </w:r>
          </w:p>
          <w:p w14:paraId="0D6F35CC" w14:textId="77777777" w:rsidR="00C90EC1" w:rsidRPr="000C0B2A" w:rsidRDefault="00C90EC1">
            <w:pPr>
              <w:rPr>
                <w:b/>
              </w:rPr>
            </w:pPr>
            <w:r w:rsidRPr="000C0B2A">
              <w:rPr>
                <w:b/>
              </w:rPr>
              <w:t>Please describe the concerns indicated above:</w:t>
            </w:r>
          </w:p>
          <w:p w14:paraId="7E6F847C" w14:textId="77777777" w:rsidR="00C90EC1" w:rsidRPr="000C0B2A" w:rsidRDefault="00C90EC1">
            <w:pPr>
              <w:rPr>
                <w:b/>
              </w:rPr>
            </w:pPr>
          </w:p>
          <w:p w14:paraId="173A7DCA" w14:textId="77777777" w:rsidR="00C90EC1" w:rsidRPr="000C0B2A" w:rsidRDefault="00C90EC1">
            <w:pPr>
              <w:rPr>
                <w:b/>
              </w:rPr>
            </w:pPr>
          </w:p>
          <w:p w14:paraId="39F861DC" w14:textId="77777777" w:rsidR="00C90EC1" w:rsidRPr="000C0B2A" w:rsidRDefault="00C90EC1">
            <w:pPr>
              <w:rPr>
                <w:b/>
              </w:rPr>
            </w:pPr>
          </w:p>
          <w:p w14:paraId="08CF0699" w14:textId="77777777" w:rsidR="00C90EC1" w:rsidRPr="000C0B2A" w:rsidRDefault="00C90EC1"/>
        </w:tc>
      </w:tr>
      <w:tr w:rsidR="00C90EC1" w:rsidRPr="000C0B2A" w14:paraId="0F6D84FB" w14:textId="77777777">
        <w:tc>
          <w:tcPr>
            <w:tcW w:w="9576" w:type="dxa"/>
            <w:gridSpan w:val="16"/>
          </w:tcPr>
          <w:p w14:paraId="7CCF04E5" w14:textId="77777777" w:rsidR="00C90EC1" w:rsidRPr="000C0B2A" w:rsidRDefault="00C90EC1">
            <w:pPr>
              <w:rPr>
                <w:b/>
              </w:rPr>
            </w:pPr>
            <w:r w:rsidRPr="000C0B2A">
              <w:rPr>
                <w:b/>
              </w:rPr>
              <w:t>Do you have any suggestions or recommendations for this application?</w:t>
            </w:r>
          </w:p>
          <w:p w14:paraId="2CFBB74F" w14:textId="77777777" w:rsidR="00C90EC1" w:rsidRPr="000C0B2A" w:rsidRDefault="00C90EC1">
            <w:pPr>
              <w:rPr>
                <w:b/>
              </w:rPr>
            </w:pPr>
          </w:p>
          <w:p w14:paraId="4FB41DC0" w14:textId="77777777" w:rsidR="00C90EC1" w:rsidRPr="000C0B2A" w:rsidRDefault="00C90EC1">
            <w:pPr>
              <w:rPr>
                <w:b/>
              </w:rPr>
            </w:pPr>
          </w:p>
          <w:p w14:paraId="4BE6369A" w14:textId="77777777" w:rsidR="00C90EC1" w:rsidRPr="000C0B2A" w:rsidRDefault="00C90EC1">
            <w:pPr>
              <w:rPr>
                <w:b/>
              </w:rPr>
            </w:pPr>
          </w:p>
          <w:p w14:paraId="59C98258" w14:textId="77777777" w:rsidR="00C90EC1" w:rsidRPr="000C0B2A" w:rsidRDefault="00C90EC1">
            <w:pPr>
              <w:rPr>
                <w:b/>
              </w:rPr>
            </w:pPr>
          </w:p>
          <w:p w14:paraId="229A3FFD" w14:textId="77777777" w:rsidR="00C90EC1" w:rsidRPr="000C0B2A" w:rsidRDefault="00C90EC1">
            <w:pPr>
              <w:rPr>
                <w:b/>
              </w:rPr>
            </w:pPr>
          </w:p>
          <w:p w14:paraId="12959478" w14:textId="77777777" w:rsidR="00C90EC1" w:rsidRPr="000C0B2A" w:rsidRDefault="00C90EC1"/>
        </w:tc>
      </w:tr>
      <w:tr w:rsidR="00C90EC1" w:rsidRPr="000C0B2A" w14:paraId="630F9C81" w14:textId="77777777">
        <w:tc>
          <w:tcPr>
            <w:tcW w:w="9576" w:type="dxa"/>
            <w:gridSpan w:val="16"/>
          </w:tcPr>
          <w:p w14:paraId="77934C4D" w14:textId="77777777" w:rsidR="00C90EC1" w:rsidRPr="000C0B2A" w:rsidRDefault="00C90EC1">
            <w:pPr>
              <w:pStyle w:val="Heading1"/>
              <w:rPr>
                <w:sz w:val="20"/>
              </w:rPr>
            </w:pPr>
            <w:r w:rsidRPr="000C0B2A">
              <w:rPr>
                <w:sz w:val="20"/>
              </w:rPr>
              <w:t xml:space="preserve">Do you support the project proposal? Yes </w:t>
            </w:r>
            <w:r w:rsidRPr="000C0B2A">
              <w:rPr>
                <w:sz w:val="20"/>
              </w:rPr>
              <w:sym w:font="Symbol" w:char="F09E"/>
            </w:r>
            <w:r w:rsidRPr="000C0B2A">
              <w:rPr>
                <w:sz w:val="20"/>
              </w:rPr>
              <w:t xml:space="preserve">   No </w:t>
            </w:r>
            <w:r w:rsidRPr="000C0B2A">
              <w:rPr>
                <w:sz w:val="20"/>
              </w:rPr>
              <w:sym w:font="Symbol" w:char="F09E"/>
            </w:r>
            <w:r w:rsidRPr="000C0B2A">
              <w:rPr>
                <w:b w:val="0"/>
                <w:sz w:val="20"/>
              </w:rPr>
              <w:t xml:space="preserve">    </w:t>
            </w:r>
            <w:r w:rsidRPr="000C0B2A">
              <w:rPr>
                <w:sz w:val="20"/>
              </w:rPr>
              <w:t>Any additional comments?</w:t>
            </w:r>
          </w:p>
          <w:p w14:paraId="68E30BDF" w14:textId="77777777" w:rsidR="00C90EC1" w:rsidRPr="000C0B2A" w:rsidRDefault="00C90EC1"/>
          <w:p w14:paraId="694B6B69" w14:textId="77777777" w:rsidR="00C90EC1" w:rsidRPr="000C0B2A" w:rsidRDefault="00C90EC1"/>
          <w:p w14:paraId="0D648F96" w14:textId="77777777" w:rsidR="00C90EC1" w:rsidRPr="000C0B2A" w:rsidRDefault="00C90EC1"/>
          <w:p w14:paraId="65E52B4E" w14:textId="77777777" w:rsidR="00C90EC1" w:rsidRPr="000C0B2A" w:rsidRDefault="00C90EC1"/>
          <w:p w14:paraId="23BB49EC" w14:textId="77777777" w:rsidR="00C90EC1" w:rsidRPr="000C0B2A" w:rsidRDefault="00C90EC1"/>
        </w:tc>
      </w:tr>
      <w:tr w:rsidR="00C90EC1" w:rsidRPr="000C0B2A" w14:paraId="155BA12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8F3DC6C" w14:textId="77777777" w:rsidR="00C90EC1" w:rsidRPr="000C0B2A" w:rsidRDefault="00C90EC1">
            <w:pPr>
              <w:rPr>
                <w:b/>
              </w:rPr>
            </w:pPr>
            <w:r w:rsidRPr="000C0B2A">
              <w:rPr>
                <w:b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E5C1A16" w14:textId="77777777" w:rsidR="00C90EC1" w:rsidRPr="000C0B2A" w:rsidRDefault="00C90EC1"/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E61ABB0" w14:textId="77777777" w:rsidR="00C90EC1" w:rsidRPr="000C0B2A" w:rsidRDefault="00C90EC1">
            <w:pPr>
              <w:rPr>
                <w:b/>
              </w:rPr>
            </w:pPr>
            <w:r w:rsidRPr="000C0B2A">
              <w:rPr>
                <w:b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0455C7" w14:textId="77777777" w:rsidR="00C90EC1" w:rsidRPr="000C0B2A" w:rsidRDefault="00C90EC1"/>
        </w:tc>
      </w:tr>
      <w:tr w:rsidR="00C90EC1" w:rsidRPr="000C0B2A" w14:paraId="70865D80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741A07E" w14:textId="77777777" w:rsidR="00C90EC1" w:rsidRPr="000C0B2A" w:rsidRDefault="00C90EC1">
            <w:pPr>
              <w:rPr>
                <w:b/>
              </w:rPr>
            </w:pPr>
            <w:r w:rsidRPr="000C0B2A">
              <w:rPr>
                <w:b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B6E761" w14:textId="77777777" w:rsidR="00C90EC1" w:rsidRPr="000C0B2A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2D73368" w14:textId="77777777" w:rsidR="00C90EC1" w:rsidRPr="000C0B2A" w:rsidRDefault="00C90EC1">
            <w:pPr>
              <w:rPr>
                <w:b/>
              </w:rPr>
            </w:pPr>
            <w:r w:rsidRPr="000C0B2A">
              <w:rPr>
                <w:b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4DBD4FA" w14:textId="77777777" w:rsidR="00C90EC1" w:rsidRPr="000C0B2A" w:rsidRDefault="00C90EC1"/>
        </w:tc>
      </w:tr>
      <w:tr w:rsidR="00C90EC1" w:rsidRPr="000C0B2A" w14:paraId="712BB24F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BDD9CE" w14:textId="77777777" w:rsidR="00C90EC1" w:rsidRPr="000C0B2A" w:rsidRDefault="00C90EC1">
            <w:pPr>
              <w:rPr>
                <w:b/>
              </w:rPr>
            </w:pPr>
            <w:r w:rsidRPr="000C0B2A">
              <w:rPr>
                <w:b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75999AA" w14:textId="77777777" w:rsidR="00C90EC1" w:rsidRPr="000C0B2A" w:rsidRDefault="00C90EC1">
            <w:pPr>
              <w:rPr>
                <w:b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368E2E7" w14:textId="77777777" w:rsidR="00C90EC1" w:rsidRPr="000C0B2A" w:rsidRDefault="00C90EC1">
            <w:pPr>
              <w:rPr>
                <w:b/>
              </w:rPr>
            </w:pPr>
            <w:r w:rsidRPr="000C0B2A">
              <w:rPr>
                <w:b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9D59115" w14:textId="77777777" w:rsidR="00C90EC1" w:rsidRPr="000C0B2A" w:rsidRDefault="00C90EC1"/>
        </w:tc>
      </w:tr>
      <w:tr w:rsidR="00C90EC1" w:rsidRPr="000C0B2A" w14:paraId="27620373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4647F2E" w14:textId="77777777" w:rsidR="00C90EC1" w:rsidRPr="000C0B2A" w:rsidRDefault="00C90EC1"/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E6FD291" w14:textId="77777777" w:rsidR="00C90EC1" w:rsidRPr="000C0B2A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72EDC9C2" w14:textId="77777777" w:rsidR="00C90EC1" w:rsidRPr="000C0B2A" w:rsidRDefault="00C90EC1"/>
        </w:tc>
      </w:tr>
    </w:tbl>
    <w:p w14:paraId="762B22DF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4BB56" w14:textId="77777777" w:rsidR="000C0B2A" w:rsidRDefault="000C0B2A">
      <w:r>
        <w:separator/>
      </w:r>
    </w:p>
  </w:endnote>
  <w:endnote w:type="continuationSeparator" w:id="0">
    <w:p w14:paraId="63EA9FBB" w14:textId="77777777" w:rsidR="000C0B2A" w:rsidRDefault="000C0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33ABC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B6AAE70" wp14:editId="06B2CF8A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4D0943D" wp14:editId="20D396F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05455E7" wp14:editId="6E7071A1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AC43149" wp14:editId="03A3AAD8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8DDD48B" wp14:editId="312FBB8D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4214B03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C4790BA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5CBE1" w14:textId="77777777" w:rsidR="000C0B2A" w:rsidRDefault="000C0B2A">
      <w:r>
        <w:separator/>
      </w:r>
    </w:p>
  </w:footnote>
  <w:footnote w:type="continuationSeparator" w:id="0">
    <w:p w14:paraId="6159D066" w14:textId="77777777" w:rsidR="000C0B2A" w:rsidRDefault="000C0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1D82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922F43B" wp14:editId="6D003128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2A"/>
    <w:rsid w:val="000C0B2A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29B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2EFF0F2"/>
  <w15:chartTrackingRefBased/>
  <w15:docId w15:val="{8F6DE072-D45B-4056-AF14-FF5D9D46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6</TotalTime>
  <Pages>1</Pages>
  <Words>212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220425-22YN015-English Comment Form-OT7E</dc:title>
  <dc:subject/>
  <dc:creator>Mia Otokiak</dc:creator>
  <cp:keywords>22YN015</cp:keywords>
  <cp:lastModifiedBy>Mia Otokiak</cp:lastModifiedBy>
  <cp:revision>1</cp:revision>
  <cp:lastPrinted>2005-06-16T19:24:00Z</cp:lastPrinted>
  <dcterms:created xsi:type="dcterms:W3CDTF">2022-04-25T17:09:00Z</dcterms:created>
  <dcterms:modified xsi:type="dcterms:W3CDTF">2022-04-25T17:16:00Z</dcterms:modified>
</cp:coreProperties>
</file>