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8AC7B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3E7DE51E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7ECB8217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04AB686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32F4FD5D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2D490A6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66219F9B" w14:textId="4F1DD4D3" w:rsidR="00E97DFD" w:rsidRPr="004E4F93" w:rsidRDefault="00011603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Scenic Cruises – Unlocking the Northwest Passage</w:t>
            </w:r>
          </w:p>
        </w:tc>
      </w:tr>
      <w:tr w:rsidR="00E97DFD" w:rsidRPr="004E4F93" w14:paraId="4B64E6D4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7BA89C8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0E897BF4" w14:textId="1171F1ED" w:rsidR="00E97DFD" w:rsidRPr="004E4F93" w:rsidRDefault="00011603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Scenic Cruises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59EC0A02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8F82CC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63DABF5C" w14:textId="7C8C2CD3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Kitikmeot</w:t>
            </w:r>
            <w:r w:rsidR="00011603">
              <w:rPr>
                <w:b/>
                <w:sz w:val="22"/>
                <w:szCs w:val="22"/>
              </w:rPr>
              <w:t xml:space="preserve"> and </w:t>
            </w:r>
            <w:r w:rsidRPr="004E4F93">
              <w:rPr>
                <w:b/>
                <w:sz w:val="22"/>
                <w:szCs w:val="22"/>
              </w:rPr>
              <w:t>Qikiqtani (North Baffin</w:t>
            </w:r>
            <w:r w:rsidR="00011603">
              <w:rPr>
                <w:b/>
                <w:sz w:val="22"/>
                <w:szCs w:val="22"/>
              </w:rPr>
              <w:t>)</w:t>
            </w:r>
            <w:r w:rsidRPr="004E4F93">
              <w:rPr>
                <w:b/>
                <w:sz w:val="22"/>
                <w:szCs w:val="22"/>
              </w:rPr>
              <w:t xml:space="preserve"> Region</w:t>
            </w:r>
            <w:r w:rsidR="00011603">
              <w:rPr>
                <w:b/>
                <w:sz w:val="22"/>
                <w:szCs w:val="22"/>
              </w:rPr>
              <w:t>s</w:t>
            </w:r>
          </w:p>
        </w:tc>
      </w:tr>
      <w:tr w:rsidR="00E97DFD" w:rsidRPr="004E4F93" w14:paraId="59FA066D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4F48C38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35829D03" w14:textId="5BEC211B" w:rsidR="00E97DFD" w:rsidRPr="004E4F93" w:rsidRDefault="00011603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July 14, 2022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6ECE5D0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7DD470D8" w14:textId="28B21594" w:rsidR="00E97DFD" w:rsidRPr="004E4F93" w:rsidRDefault="0001160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22TN017</w:t>
            </w:r>
          </w:p>
        </w:tc>
      </w:tr>
      <w:tr w:rsidR="00E97DFD" w:rsidRPr="004E4F93" w14:paraId="04146DD3" w14:textId="77777777">
        <w:tc>
          <w:tcPr>
            <w:tcW w:w="9576" w:type="dxa"/>
            <w:gridSpan w:val="16"/>
            <w:tcBorders>
              <w:top w:val="nil"/>
            </w:tcBorders>
          </w:tcPr>
          <w:p w14:paraId="67D57C74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248C6199" w14:textId="77777777">
        <w:tc>
          <w:tcPr>
            <w:tcW w:w="9576" w:type="dxa"/>
            <w:gridSpan w:val="16"/>
          </w:tcPr>
          <w:p w14:paraId="1EC5D88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271142BC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5C39F1E6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601E8F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0252E82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41A00DC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343CA82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160C383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6DD4569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60BA25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075F032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6309919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123293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CF026C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40B677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36DDA29" w14:textId="77777777">
        <w:tc>
          <w:tcPr>
            <w:tcW w:w="9576" w:type="dxa"/>
            <w:gridSpan w:val="16"/>
          </w:tcPr>
          <w:p w14:paraId="3888F49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791CF03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6377AB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96C971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5EC9BC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1200BA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56C365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9E37B4C" w14:textId="77777777">
        <w:tc>
          <w:tcPr>
            <w:tcW w:w="9576" w:type="dxa"/>
            <w:gridSpan w:val="16"/>
          </w:tcPr>
          <w:p w14:paraId="38572B0A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031AF7C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CA12CCB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E403FD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1DEE32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EBCBE7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6644DCD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6FE08E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AA9184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2416489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5ECBEE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0F3957C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31099FE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48CA2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5880BE9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5E1D9BE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80B81A1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BA8D5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ECD0D8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6B8D0CD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1D31BC2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B9CF3CD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0C78BB1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0EADD3F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3DA8B10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1F41BC2B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53977" w14:textId="77777777" w:rsidR="00011603" w:rsidRDefault="00011603">
      <w:r>
        <w:separator/>
      </w:r>
    </w:p>
  </w:endnote>
  <w:endnote w:type="continuationSeparator" w:id="0">
    <w:p w14:paraId="2594EDE2" w14:textId="77777777" w:rsidR="00011603" w:rsidRDefault="00011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D5B7F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797DAA11" wp14:editId="64F239D9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3BA2146C" wp14:editId="53F63DDD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8B01DD4" wp14:editId="07751FFE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58FBD0" wp14:editId="77C1184D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5CE3596" wp14:editId="12EA9FD3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322BEDE8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A529DCB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C760B" w14:textId="77777777" w:rsidR="00011603" w:rsidRDefault="00011603">
      <w:r>
        <w:separator/>
      </w:r>
    </w:p>
  </w:footnote>
  <w:footnote w:type="continuationSeparator" w:id="0">
    <w:p w14:paraId="3E371B49" w14:textId="77777777" w:rsidR="00011603" w:rsidRDefault="00011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F3BCE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40A622AC" wp14:editId="408CED70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603"/>
    <w:rsid w:val="00011603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4230764E"/>
  <w15:chartTrackingRefBased/>
  <w15:docId w15:val="{8950E9E8-0C1F-4261-8E74-6C634DCD6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1</TotalTime>
  <Pages>1</Pages>
  <Words>200</Words>
  <Characters>1739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220623-22TN017-English Comment Form-OT7E</dc:title>
  <dc:subject/>
  <dc:creator>Mia Otokiak</dc:creator>
  <cp:keywords>22TN017</cp:keywords>
  <cp:lastModifiedBy>Mia Otokiak</cp:lastModifiedBy>
  <cp:revision>1</cp:revision>
  <cp:lastPrinted>2005-06-16T19:24:00Z</cp:lastPrinted>
  <dcterms:created xsi:type="dcterms:W3CDTF">2022-06-23T17:16:00Z</dcterms:created>
  <dcterms:modified xsi:type="dcterms:W3CDTF">2022-06-23T17:21:00Z</dcterms:modified>
</cp:coreProperties>
</file>