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0A9D8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1009A77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F32764A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DF0AB0F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279"/>
        <w:gridCol w:w="711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19302AEB" w14:textId="77777777" w:rsidTr="00BD24E9">
        <w:trPr>
          <w:cantSplit/>
        </w:trPr>
        <w:tc>
          <w:tcPr>
            <w:tcW w:w="2547" w:type="dxa"/>
            <w:gridSpan w:val="6"/>
            <w:tcBorders>
              <w:bottom w:val="nil"/>
              <w:right w:val="nil"/>
            </w:tcBorders>
          </w:tcPr>
          <w:p w14:paraId="34DF29F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7029" w:type="dxa"/>
            <w:gridSpan w:val="10"/>
            <w:tcBorders>
              <w:left w:val="nil"/>
            </w:tcBorders>
          </w:tcPr>
          <w:p w14:paraId="7058C951" w14:textId="6C03AE07" w:rsidR="00E97DFD" w:rsidRPr="00BD24E9" w:rsidRDefault="00BD24E9" w:rsidP="00456075">
            <w:pPr>
              <w:rPr>
                <w:b/>
                <w:sz w:val="22"/>
                <w:szCs w:val="22"/>
              </w:rPr>
            </w:pPr>
            <w:r w:rsidRPr="00BD24E9">
              <w:rPr>
                <w:b/>
                <w:bCs/>
              </w:rPr>
              <w:t>Sirmilik National Park radio repeater operations at Paquet Bay &amp; Cape Weld</w:t>
            </w:r>
          </w:p>
        </w:tc>
      </w:tr>
      <w:tr w:rsidR="00E97DFD" w:rsidRPr="004E4F93" w14:paraId="584991E0" w14:textId="77777777" w:rsidTr="00BD24E9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7EB264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3275DE2" w14:textId="12949F08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BD24E9">
              <w:rPr>
                <w:b/>
                <w:bCs/>
                <w:sz w:val="22"/>
                <w:szCs w:val="22"/>
              </w:rPr>
              <w:t>Parks Canada</w:t>
            </w:r>
          </w:p>
        </w:tc>
      </w:tr>
      <w:tr w:rsidR="00E97DFD" w:rsidRPr="004E4F93" w14:paraId="785AD621" w14:textId="77777777" w:rsidTr="00BD24E9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96E11F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EB53263" w14:textId="07F536AE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Qikiqtani North Baffin Region</w:t>
            </w:r>
          </w:p>
        </w:tc>
      </w:tr>
      <w:tr w:rsidR="00E97DFD" w:rsidRPr="004E4F93" w14:paraId="01286282" w14:textId="77777777" w:rsidTr="00BD24E9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FD5ABD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32E610C" w14:textId="62A2E77E" w:rsidR="00E97DFD" w:rsidRPr="004E4F93" w:rsidRDefault="00BD24E9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May </w:t>
            </w:r>
            <w:r w:rsidR="008F4EA5">
              <w:rPr>
                <w:b/>
                <w:sz w:val="22"/>
                <w:szCs w:val="22"/>
              </w:rPr>
              <w:t>16</w:t>
            </w:r>
            <w:r>
              <w:rPr>
                <w:b/>
                <w:sz w:val="22"/>
                <w:szCs w:val="22"/>
              </w:rPr>
              <w:t>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354DF28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A5F32B1" w14:textId="30307D68" w:rsidR="00E97DFD" w:rsidRPr="004E4F93" w:rsidRDefault="00BD24E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22UN018</w:t>
            </w:r>
          </w:p>
        </w:tc>
      </w:tr>
      <w:tr w:rsidR="00E97DFD" w:rsidRPr="004E4F93" w14:paraId="1200C6FC" w14:textId="77777777" w:rsidTr="00BD24E9">
        <w:tc>
          <w:tcPr>
            <w:tcW w:w="9576" w:type="dxa"/>
            <w:gridSpan w:val="16"/>
            <w:tcBorders>
              <w:top w:val="nil"/>
            </w:tcBorders>
          </w:tcPr>
          <w:p w14:paraId="0557BD2B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D40992D" w14:textId="77777777" w:rsidTr="00BD24E9">
        <w:tc>
          <w:tcPr>
            <w:tcW w:w="9576" w:type="dxa"/>
            <w:gridSpan w:val="16"/>
          </w:tcPr>
          <w:p w14:paraId="42DE5E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67DD960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AD24C6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0CB24C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C4DBF3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DAD057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1B8269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0AC24D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370E7E1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207058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26AE99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A90743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2C72F7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E746E7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3BE0E8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CBBC59C" w14:textId="77777777" w:rsidTr="00BD24E9">
        <w:tc>
          <w:tcPr>
            <w:tcW w:w="9576" w:type="dxa"/>
            <w:gridSpan w:val="16"/>
          </w:tcPr>
          <w:p w14:paraId="724133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A5DF16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101CC9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D117E3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324C06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3F60BE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132964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A064A99" w14:textId="77777777" w:rsidTr="00BD24E9">
        <w:tc>
          <w:tcPr>
            <w:tcW w:w="9576" w:type="dxa"/>
            <w:gridSpan w:val="16"/>
          </w:tcPr>
          <w:p w14:paraId="0A98C4E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1C73DA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394A75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8E4FB5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38A212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527918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9AB582E" w14:textId="77777777" w:rsidTr="00BD24E9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E689AA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E021F6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27AD23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DF32C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850D4C1" w14:textId="77777777" w:rsidTr="00BD24E9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D62A1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D7755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53BE556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7DF9B2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8AE3B39" w14:textId="77777777" w:rsidTr="00BD24E9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FECDE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D2EC07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59A2DB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6D9480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ED0DDA0" w14:textId="77777777" w:rsidTr="00BD24E9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1F22B02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0CDB09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DFBC56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DD341D5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E9702" w14:textId="77777777" w:rsidR="00BD24E9" w:rsidRDefault="00BD24E9">
      <w:r>
        <w:separator/>
      </w:r>
    </w:p>
  </w:endnote>
  <w:endnote w:type="continuationSeparator" w:id="0">
    <w:p w14:paraId="09E9BCDD" w14:textId="77777777" w:rsidR="00BD24E9" w:rsidRDefault="00BD2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FCC10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6EADAEE" wp14:editId="4ADDA152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3829DDB" wp14:editId="34EEB6F2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4ED3A54" wp14:editId="5BE38F3E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3FB187D" wp14:editId="12E73A85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BBCC241" wp14:editId="23750B76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4C4348A" w14:textId="35C03E91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r w:rsidR="00BD24E9">
      <w:rPr>
        <w:sz w:val="16"/>
        <w:szCs w:val="16"/>
      </w:rPr>
      <w:t>NU X</w:t>
    </w:r>
    <w:r>
      <w:rPr>
        <w:sz w:val="16"/>
        <w:szCs w:val="16"/>
      </w:rPr>
      <w:t>0B 0C0</w:t>
    </w:r>
  </w:p>
  <w:p w14:paraId="66206AD9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141DA" w14:textId="77777777" w:rsidR="00BD24E9" w:rsidRDefault="00BD24E9">
      <w:r>
        <w:separator/>
      </w:r>
    </w:p>
  </w:footnote>
  <w:footnote w:type="continuationSeparator" w:id="0">
    <w:p w14:paraId="62735213" w14:textId="77777777" w:rsidR="00BD24E9" w:rsidRDefault="00BD2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9512F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1EC2C6D" wp14:editId="7C71057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4E9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8F4EA5"/>
    <w:rsid w:val="00974750"/>
    <w:rsid w:val="00AF1661"/>
    <w:rsid w:val="00BD24E9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E2CCDB2"/>
  <w15:chartTrackingRefBased/>
  <w15:docId w15:val="{82E27179-47A9-4D18-9B1E-CBD5939E6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4</TotalTime>
  <Pages>1</Pages>
  <Words>204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220504-22UN018-English Comment Form-OT2E</dc:title>
  <dc:subject/>
  <dc:creator>Caitlin Pelletier</dc:creator>
  <cp:keywords/>
  <cp:lastModifiedBy>nirb info</cp:lastModifiedBy>
  <cp:revision>2</cp:revision>
  <cp:lastPrinted>2005-06-16T19:24:00Z</cp:lastPrinted>
  <dcterms:created xsi:type="dcterms:W3CDTF">2022-05-04T16:34:00Z</dcterms:created>
  <dcterms:modified xsi:type="dcterms:W3CDTF">2022-05-06T22:39:00Z</dcterms:modified>
</cp:coreProperties>
</file>