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C0E7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4E4C014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A9A3F8" w14:textId="77777777" w:rsidR="00C90EC1" w:rsidRPr="00D549D7" w:rsidRDefault="00C90EC1" w:rsidP="004348DB">
      <w:pPr>
        <w:pStyle w:val="BodyText"/>
        <w:jc w:val="both"/>
      </w:pPr>
      <w:r w:rsidRPr="00D549D7">
        <w:t xml:space="preserve">The Nunavut Impact Review Board </w:t>
      </w:r>
      <w:r w:rsidR="00974750" w:rsidRPr="00D549D7">
        <w:t xml:space="preserve">(NIRB) </w:t>
      </w:r>
      <w:r w:rsidRPr="00D549D7">
        <w:t>has a mandate to protect the integrity of the ecosystem for the existing and future residen</w:t>
      </w:r>
      <w:r w:rsidR="00974750" w:rsidRPr="00D549D7">
        <w:t>t</w:t>
      </w:r>
      <w:r w:rsidRPr="00D549D7">
        <w:t xml:space="preserve">s of </w:t>
      </w:r>
      <w:smartTag w:uri="urn:schemas-microsoft-com:office:smarttags" w:element="State">
        <w:smartTag w:uri="urn:schemas-microsoft-com:office:smarttags" w:element="place">
          <w:r w:rsidRPr="00D549D7">
            <w:t>Nunavut</w:t>
          </w:r>
        </w:smartTag>
      </w:smartTag>
      <w:r w:rsidRPr="00D549D7">
        <w:t xml:space="preserve">. </w:t>
      </w:r>
      <w:r w:rsidR="00752D02" w:rsidRPr="00D549D7">
        <w:t>T</w:t>
      </w:r>
      <w:r w:rsidRPr="00D549D7">
        <w:t>o assess the environmental and s</w:t>
      </w:r>
      <w:r w:rsidR="00974750" w:rsidRPr="00D549D7">
        <w:t>o</w:t>
      </w:r>
      <w:r w:rsidRPr="00D549D7">
        <w:t>cio-economic impacts of the project propo</w:t>
      </w:r>
      <w:r w:rsidR="00752D02" w:rsidRPr="00D549D7">
        <w:t>sal</w:t>
      </w:r>
      <w:r w:rsidRPr="00D549D7">
        <w:t xml:space="preserve">, NIRB would like to hear your concerns, comments and suggestions about the following project </w:t>
      </w:r>
      <w:r w:rsidR="00974750" w:rsidRPr="00D549D7">
        <w:t xml:space="preserve">proposal </w:t>
      </w:r>
      <w:r w:rsidRPr="00D549D7">
        <w:t>application:</w:t>
      </w:r>
    </w:p>
    <w:p w14:paraId="15043FB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75E273F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F0DAC38" w14:textId="77777777" w:rsidR="00E97DFD" w:rsidRPr="00D549D7" w:rsidRDefault="00E97DFD">
            <w:pPr>
              <w:rPr>
                <w:b/>
              </w:rPr>
            </w:pPr>
            <w:r w:rsidRPr="00D549D7">
              <w:rPr>
                <w:b/>
              </w:rPr>
              <w:t xml:space="preserve">Project </w:t>
            </w:r>
            <w:r w:rsidR="00974750" w:rsidRPr="00D549D7">
              <w:rPr>
                <w:b/>
              </w:rPr>
              <w:t xml:space="preserve">Proposal </w:t>
            </w:r>
            <w:r w:rsidRPr="00D549D7">
              <w:rPr>
                <w:b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A94BE88" w14:textId="557FBA47" w:rsidR="00E97DFD" w:rsidRPr="00D549D7" w:rsidRDefault="00D549D7" w:rsidP="00456075">
            <w:pPr>
              <w:rPr>
                <w:b/>
              </w:rPr>
            </w:pPr>
            <w:r w:rsidRPr="00D549D7">
              <w:rPr>
                <w:b/>
              </w:rPr>
              <w:t>Passive Acoustic Monitoring and UAV Assessment of the Impacts of Shipping and Development on High Arctic Beluga Whales and Narwhals</w:t>
            </w:r>
          </w:p>
        </w:tc>
      </w:tr>
      <w:tr w:rsidR="00E97DFD" w:rsidRPr="004E4F93" w14:paraId="007A037A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2146C6F" w14:textId="77777777" w:rsidR="00E97DFD" w:rsidRPr="00D549D7" w:rsidRDefault="00E97DFD">
            <w:pPr>
              <w:rPr>
                <w:b/>
              </w:rPr>
            </w:pPr>
            <w:r w:rsidRPr="00D549D7">
              <w:rPr>
                <w:b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490C247" w14:textId="06B49D8C" w:rsidR="00E97DFD" w:rsidRPr="00D549D7" w:rsidRDefault="00D549D7" w:rsidP="00C03592">
            <w:pPr>
              <w:tabs>
                <w:tab w:val="left" w:pos="1095"/>
              </w:tabs>
              <w:rPr>
                <w:b/>
              </w:rPr>
            </w:pPr>
            <w:r>
              <w:rPr>
                <w:b/>
                <w:bCs/>
              </w:rPr>
              <w:t>Fisheries and Oceans Canada</w:t>
            </w:r>
            <w:r w:rsidR="00C473D7" w:rsidRPr="00D549D7">
              <w:rPr>
                <w:b/>
                <w:bCs/>
              </w:rPr>
              <w:tab/>
            </w:r>
          </w:p>
        </w:tc>
      </w:tr>
      <w:tr w:rsidR="00E97DFD" w:rsidRPr="004E4F93" w14:paraId="5DA52D4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3E3FF17" w14:textId="77777777" w:rsidR="00E97DFD" w:rsidRPr="00D549D7" w:rsidRDefault="00E97DFD">
            <w:pPr>
              <w:rPr>
                <w:b/>
              </w:rPr>
            </w:pPr>
            <w:r w:rsidRPr="00D549D7">
              <w:rPr>
                <w:b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CBDEFCC" w14:textId="12048179" w:rsidR="00E97DFD" w:rsidRPr="00D549D7" w:rsidRDefault="00C473D7" w:rsidP="00C03592">
            <w:pPr>
              <w:tabs>
                <w:tab w:val="left" w:pos="1245"/>
              </w:tabs>
              <w:rPr>
                <w:b/>
              </w:rPr>
            </w:pPr>
            <w:r w:rsidRPr="00D549D7">
              <w:rPr>
                <w:b/>
              </w:rPr>
              <w:t>Qikiqtani (North Baffin</w:t>
            </w:r>
            <w:r w:rsidR="00D549D7">
              <w:rPr>
                <w:b/>
              </w:rPr>
              <w:t>)</w:t>
            </w:r>
            <w:r w:rsidRPr="00D549D7">
              <w:rPr>
                <w:b/>
              </w:rPr>
              <w:t xml:space="preserve"> Region</w:t>
            </w:r>
          </w:p>
        </w:tc>
      </w:tr>
      <w:tr w:rsidR="00E97DFD" w:rsidRPr="004E4F93" w14:paraId="2776022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4C66079" w14:textId="77777777" w:rsidR="00E97DFD" w:rsidRPr="00D549D7" w:rsidRDefault="00E97DFD">
            <w:pPr>
              <w:rPr>
                <w:b/>
              </w:rPr>
            </w:pPr>
            <w:r w:rsidRPr="00D549D7">
              <w:rPr>
                <w:b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96FC278" w14:textId="14DEA815" w:rsidR="00E97DFD" w:rsidRPr="00D549D7" w:rsidRDefault="00D549D7" w:rsidP="00C559BD">
            <w:pPr>
              <w:rPr>
                <w:b/>
              </w:rPr>
            </w:pPr>
            <w:r>
              <w:rPr>
                <w:b/>
              </w:rPr>
              <w:t>May 18,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F845E7D" w14:textId="77777777" w:rsidR="00E97DFD" w:rsidRPr="00D549D7" w:rsidRDefault="00E97DFD">
            <w:pPr>
              <w:rPr>
                <w:b/>
              </w:rPr>
            </w:pPr>
            <w:r w:rsidRPr="00D549D7">
              <w:rPr>
                <w:b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429ED01" w14:textId="235D14A9" w:rsidR="00E97DFD" w:rsidRPr="00D549D7" w:rsidRDefault="00D549D7" w:rsidP="00D549D7">
            <w:pPr>
              <w:rPr>
                <w:b/>
              </w:rPr>
            </w:pPr>
            <w:r>
              <w:rPr>
                <w:b/>
              </w:rPr>
              <w:t>22YN021</w:t>
            </w:r>
          </w:p>
        </w:tc>
      </w:tr>
      <w:tr w:rsidR="00E97DFD" w:rsidRPr="004E4F93" w14:paraId="273E5461" w14:textId="77777777">
        <w:tc>
          <w:tcPr>
            <w:tcW w:w="9576" w:type="dxa"/>
            <w:gridSpan w:val="16"/>
            <w:tcBorders>
              <w:top w:val="nil"/>
            </w:tcBorders>
          </w:tcPr>
          <w:p w14:paraId="753C596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A957256" w14:textId="77777777">
        <w:tc>
          <w:tcPr>
            <w:tcW w:w="9576" w:type="dxa"/>
            <w:gridSpan w:val="16"/>
          </w:tcPr>
          <w:p w14:paraId="1D37DB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2E2906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8C964D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12EDEF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E2C2CB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FBCBF9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70F3D3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EACC29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4B229F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200E66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7932EE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47AD3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06D9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CE08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7203B7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AC777C6" w14:textId="77777777">
        <w:tc>
          <w:tcPr>
            <w:tcW w:w="9576" w:type="dxa"/>
            <w:gridSpan w:val="16"/>
          </w:tcPr>
          <w:p w14:paraId="725012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4E7659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31D1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E36BF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5E67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C886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D0D6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29212D4" w14:textId="77777777">
        <w:tc>
          <w:tcPr>
            <w:tcW w:w="9576" w:type="dxa"/>
            <w:gridSpan w:val="16"/>
          </w:tcPr>
          <w:p w14:paraId="714A95C2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560217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3F0EB4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C80131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8680CB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ABD131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B92AB7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8E90E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FE5F85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475F3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1DC91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3C8DB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3A8656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46FF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4CD5E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5A3F6B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D455F2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14968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4DF30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14BE3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775623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34C7309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96105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A20F76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DC114E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6E5D6D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04832" w14:textId="77777777" w:rsidR="00D549D7" w:rsidRDefault="00D549D7">
      <w:r>
        <w:separator/>
      </w:r>
    </w:p>
  </w:endnote>
  <w:endnote w:type="continuationSeparator" w:id="0">
    <w:p w14:paraId="4B8B71D4" w14:textId="77777777" w:rsidR="00D549D7" w:rsidRDefault="00D54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5DD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FF62E3C" wp14:editId="5258B3E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FFB55F4" wp14:editId="581D36B9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3C9432D" wp14:editId="0B230BB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A8604D6" wp14:editId="627461E7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5DCC4CB" wp14:editId="21766C7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CD90E8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E0DEE9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EF2C1" w14:textId="77777777" w:rsidR="00D549D7" w:rsidRDefault="00D549D7">
      <w:r>
        <w:separator/>
      </w:r>
    </w:p>
  </w:footnote>
  <w:footnote w:type="continuationSeparator" w:id="0">
    <w:p w14:paraId="37C04E84" w14:textId="77777777" w:rsidR="00D549D7" w:rsidRDefault="00D54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E4D18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4FC1A15" wp14:editId="4681787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D7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549D7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6655EC8"/>
  <w15:chartTrackingRefBased/>
  <w15:docId w15:val="{BA47A5B1-479B-4411-8DB8-EA6D72B6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214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220427-22YN021-English Comment Form-OT7E</dc:title>
  <dc:subject/>
  <dc:creator>Mia Otokiak</dc:creator>
  <cp:keywords>22YN021</cp:keywords>
  <cp:lastModifiedBy>Mia Otokiak</cp:lastModifiedBy>
  <cp:revision>1</cp:revision>
  <cp:lastPrinted>2005-06-16T19:24:00Z</cp:lastPrinted>
  <dcterms:created xsi:type="dcterms:W3CDTF">2022-04-27T17:21:00Z</dcterms:created>
  <dcterms:modified xsi:type="dcterms:W3CDTF">2022-04-27T17:24:00Z</dcterms:modified>
</cp:coreProperties>
</file>