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A9D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1009A7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F32764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1DF0AB0F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279"/>
        <w:gridCol w:w="711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9302AEB" w14:textId="77777777" w:rsidTr="00BD24E9">
        <w:trPr>
          <w:cantSplit/>
        </w:trPr>
        <w:tc>
          <w:tcPr>
            <w:tcW w:w="2547" w:type="dxa"/>
            <w:gridSpan w:val="6"/>
            <w:tcBorders>
              <w:bottom w:val="nil"/>
              <w:right w:val="nil"/>
            </w:tcBorders>
          </w:tcPr>
          <w:p w14:paraId="34DF29F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7029" w:type="dxa"/>
            <w:gridSpan w:val="10"/>
            <w:tcBorders>
              <w:left w:val="nil"/>
            </w:tcBorders>
          </w:tcPr>
          <w:p w14:paraId="7058C951" w14:textId="5076B1E4" w:rsidR="00E97DFD" w:rsidRPr="00BD24E9" w:rsidRDefault="00D02756" w:rsidP="00456075">
            <w:pPr>
              <w:rPr>
                <w:b/>
                <w:sz w:val="22"/>
                <w:szCs w:val="22"/>
              </w:rPr>
            </w:pPr>
            <w:r w:rsidRPr="00D02756">
              <w:rPr>
                <w:b/>
                <w:bCs/>
              </w:rPr>
              <w:t>Shipping Emissions in the Arctic and North Atlantic Atmosphere</w:t>
            </w:r>
          </w:p>
        </w:tc>
      </w:tr>
      <w:tr w:rsidR="00E97DFD" w:rsidRPr="004E4F93" w14:paraId="584991E0" w14:textId="77777777" w:rsidTr="00BD24E9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7EB264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3275DE2" w14:textId="6DEA196F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D02756" w:rsidRPr="00D02756">
              <w:rPr>
                <w:b/>
                <w:bCs/>
                <w:sz w:val="22"/>
                <w:szCs w:val="22"/>
              </w:rPr>
              <w:t>University of Birmingham</w:t>
            </w:r>
          </w:p>
        </w:tc>
      </w:tr>
      <w:tr w:rsidR="00E97DFD" w:rsidRPr="004E4F93" w14:paraId="785AD621" w14:textId="77777777" w:rsidTr="00BD24E9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96E11F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EB53263" w14:textId="07F536A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North Baffin Region</w:t>
            </w:r>
          </w:p>
        </w:tc>
      </w:tr>
      <w:tr w:rsidR="00E97DFD" w:rsidRPr="004E4F93" w14:paraId="01286282" w14:textId="77777777" w:rsidTr="00BD24E9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FD5ABD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32E610C" w14:textId="1380B6C9" w:rsidR="00E97DFD" w:rsidRPr="004E4F93" w:rsidRDefault="00BD24E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7A29E9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54DF28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A5F32B1" w14:textId="06701CFA" w:rsidR="00E97DFD" w:rsidRPr="004E4F93" w:rsidRDefault="00BD24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  <w:r w:rsidR="00D02756">
              <w:rPr>
                <w:b/>
                <w:sz w:val="22"/>
                <w:szCs w:val="22"/>
              </w:rPr>
              <w:t>YN023</w:t>
            </w:r>
          </w:p>
        </w:tc>
      </w:tr>
      <w:tr w:rsidR="00E97DFD" w:rsidRPr="004E4F93" w14:paraId="1200C6FC" w14:textId="77777777" w:rsidTr="00BD24E9">
        <w:tc>
          <w:tcPr>
            <w:tcW w:w="9576" w:type="dxa"/>
            <w:gridSpan w:val="16"/>
            <w:tcBorders>
              <w:top w:val="nil"/>
            </w:tcBorders>
          </w:tcPr>
          <w:p w14:paraId="0557BD2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D40992D" w14:textId="77777777" w:rsidTr="00BD24E9">
        <w:tc>
          <w:tcPr>
            <w:tcW w:w="9576" w:type="dxa"/>
            <w:gridSpan w:val="16"/>
          </w:tcPr>
          <w:p w14:paraId="42DE5E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7DD960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AD24C6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0CB24C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C4DBF3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DAD057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1B8269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0AC24D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70E7E1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207058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26AE9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A9074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C72F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746E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BE0E8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CBBC59C" w14:textId="77777777" w:rsidTr="00BD24E9">
        <w:tc>
          <w:tcPr>
            <w:tcW w:w="9576" w:type="dxa"/>
            <w:gridSpan w:val="16"/>
          </w:tcPr>
          <w:p w14:paraId="724133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A5DF1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01CC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117E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24C0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F60B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32964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A064A99" w14:textId="77777777" w:rsidTr="00BD24E9">
        <w:tc>
          <w:tcPr>
            <w:tcW w:w="9576" w:type="dxa"/>
            <w:gridSpan w:val="16"/>
          </w:tcPr>
          <w:p w14:paraId="0A98C4E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1C73DA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394A75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8E4FB5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38A212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527918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9AB582E" w14:textId="77777777" w:rsidTr="00BD24E9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E689A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E021F6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27AD23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CDF32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850D4C1" w14:textId="77777777" w:rsidTr="00BD24E9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D62A1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D775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3BE55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7DF9B2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AE3B39" w14:textId="77777777" w:rsidTr="00BD24E9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FECD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D2EC07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59A2D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6D9480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ED0DDA0" w14:textId="77777777" w:rsidTr="00BD24E9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F22B0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0CDB09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DFBC5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DD341D5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E9702" w14:textId="77777777" w:rsidR="00BD24E9" w:rsidRDefault="00BD24E9">
      <w:r>
        <w:separator/>
      </w:r>
    </w:p>
  </w:endnote>
  <w:endnote w:type="continuationSeparator" w:id="0">
    <w:p w14:paraId="09E9BCDD" w14:textId="77777777" w:rsidR="00BD24E9" w:rsidRDefault="00BD2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FCC10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6EADAEE" wp14:editId="4ADDA15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3829DDB" wp14:editId="34EEB6F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4ED3A54" wp14:editId="5BE38F3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3FB187D" wp14:editId="12E73A8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BCC241" wp14:editId="23750B7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4C4348A" w14:textId="35C03E91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r w:rsidR="00BD24E9">
      <w:rPr>
        <w:sz w:val="16"/>
        <w:szCs w:val="16"/>
      </w:rPr>
      <w:t>NU X</w:t>
    </w:r>
    <w:r>
      <w:rPr>
        <w:sz w:val="16"/>
        <w:szCs w:val="16"/>
      </w:rPr>
      <w:t>0B 0C0</w:t>
    </w:r>
  </w:p>
  <w:p w14:paraId="66206AD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141DA" w14:textId="77777777" w:rsidR="00BD24E9" w:rsidRDefault="00BD24E9">
      <w:r>
        <w:separator/>
      </w:r>
    </w:p>
  </w:footnote>
  <w:footnote w:type="continuationSeparator" w:id="0">
    <w:p w14:paraId="62735213" w14:textId="77777777" w:rsidR="00BD24E9" w:rsidRDefault="00BD2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9512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1EC2C6D" wp14:editId="7C71057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4E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83B91"/>
    <w:rsid w:val="006931A0"/>
    <w:rsid w:val="00727D7C"/>
    <w:rsid w:val="00746B4B"/>
    <w:rsid w:val="00752D02"/>
    <w:rsid w:val="00777208"/>
    <w:rsid w:val="007A29E9"/>
    <w:rsid w:val="008A188C"/>
    <w:rsid w:val="008B751D"/>
    <w:rsid w:val="00974750"/>
    <w:rsid w:val="00AF1661"/>
    <w:rsid w:val="00BD24E9"/>
    <w:rsid w:val="00C03592"/>
    <w:rsid w:val="00C473D7"/>
    <w:rsid w:val="00C559BD"/>
    <w:rsid w:val="00C90EC1"/>
    <w:rsid w:val="00D02756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E2CCDB2"/>
  <w15:chartTrackingRefBased/>
  <w15:docId w15:val="{82E27179-47A9-4D18-9B1E-CBD5939E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202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220505-22YN023-English Comment Form-OT2E</dc:title>
  <dc:subject/>
  <dc:creator>Caitlin Pelletier</dc:creator>
  <cp:keywords/>
  <cp:lastModifiedBy>Caitlin Pelletier</cp:lastModifiedBy>
  <cp:revision>4</cp:revision>
  <cp:lastPrinted>2005-06-16T19:24:00Z</cp:lastPrinted>
  <dcterms:created xsi:type="dcterms:W3CDTF">2022-05-05T19:40:00Z</dcterms:created>
  <dcterms:modified xsi:type="dcterms:W3CDTF">2022-05-10T14:45:00Z</dcterms:modified>
</cp:coreProperties>
</file>