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749AC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BD23AF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4B2D6D73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28CCAC85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2794F03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F0338B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9A2B7FD" w14:textId="3CF75371" w:rsidR="00E97DFD" w:rsidRPr="004E4F93" w:rsidRDefault="00D63BF2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Proposed New Power Plant in Chesterfield Inlet</w:t>
            </w:r>
          </w:p>
        </w:tc>
      </w:tr>
      <w:tr w:rsidR="00E97DFD" w:rsidRPr="004E4F93" w14:paraId="1F81885A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2D8E15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54A53E6" w14:textId="2AEF3031" w:rsidR="00E97DFD" w:rsidRPr="004E4F93" w:rsidRDefault="00D63BF2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Qulliq Energy Corporation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529F3FE5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758A2D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E6ACF4B" w14:textId="18362B43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 Region</w:t>
            </w:r>
          </w:p>
        </w:tc>
      </w:tr>
      <w:tr w:rsidR="00E97DFD" w:rsidRPr="004E4F93" w14:paraId="4FDC2818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263114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D99B504" w14:textId="1C32D517" w:rsidR="00E97DFD" w:rsidRPr="004E4F93" w:rsidRDefault="00D63BF2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1</w:t>
            </w:r>
            <w:r w:rsidR="003B7B5A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CC2427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37C3A7B" w14:textId="0DB6B6CF" w:rsidR="00E97DFD" w:rsidRPr="004E4F93" w:rsidRDefault="00D63B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22XN024</w:t>
            </w:r>
          </w:p>
        </w:tc>
      </w:tr>
      <w:tr w:rsidR="00E97DFD" w:rsidRPr="004E4F93" w14:paraId="798A2DAA" w14:textId="77777777">
        <w:tc>
          <w:tcPr>
            <w:tcW w:w="9576" w:type="dxa"/>
            <w:gridSpan w:val="16"/>
            <w:tcBorders>
              <w:top w:val="nil"/>
            </w:tcBorders>
          </w:tcPr>
          <w:p w14:paraId="4BFB0F63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3FA2392" w14:textId="77777777">
        <w:tc>
          <w:tcPr>
            <w:tcW w:w="9576" w:type="dxa"/>
            <w:gridSpan w:val="16"/>
          </w:tcPr>
          <w:p w14:paraId="4506D7C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28FF0D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71726E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E3C014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F09AB5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0FF7C2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449CF1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E9960D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1D24211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E176B0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371609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F93E03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70D89E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D6F45C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0D55A6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56E682B" w14:textId="77777777">
        <w:tc>
          <w:tcPr>
            <w:tcW w:w="9576" w:type="dxa"/>
            <w:gridSpan w:val="16"/>
          </w:tcPr>
          <w:p w14:paraId="1E335F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3D316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42140F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AC69A1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012A4C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4804C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3EC907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26F3CC1" w14:textId="77777777">
        <w:tc>
          <w:tcPr>
            <w:tcW w:w="9576" w:type="dxa"/>
            <w:gridSpan w:val="16"/>
          </w:tcPr>
          <w:p w14:paraId="479EEBA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36C40C3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A154E9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E74713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428F31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202D9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7AEC843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07A81E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6D701F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1743D2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5AA66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72D61EC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7457C1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B58E3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31CA4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CDF8CE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BBD30D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1252B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0FBB7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3BCA4D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70D7E9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2828F4E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408138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4E2174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0A4EF7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5C0613A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36791" w14:textId="77777777" w:rsidR="00D63BF2" w:rsidRDefault="00D63BF2">
      <w:r>
        <w:separator/>
      </w:r>
    </w:p>
  </w:endnote>
  <w:endnote w:type="continuationSeparator" w:id="0">
    <w:p w14:paraId="370460C8" w14:textId="77777777" w:rsidR="00D63BF2" w:rsidRDefault="00D63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FFC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66B07E8" wp14:editId="431B2CC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490C5A1" wp14:editId="40FA58FA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F343E18" wp14:editId="723EFF4C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5D50BFB" wp14:editId="09398251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E4900B7" wp14:editId="51AD5B86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FB799C4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11929C38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EC942" w14:textId="77777777" w:rsidR="00D63BF2" w:rsidRDefault="00D63BF2">
      <w:r>
        <w:separator/>
      </w:r>
    </w:p>
  </w:footnote>
  <w:footnote w:type="continuationSeparator" w:id="0">
    <w:p w14:paraId="5EA0F9D8" w14:textId="77777777" w:rsidR="00D63BF2" w:rsidRDefault="00D63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C49C8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4D882FA" wp14:editId="21257E4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BF2"/>
    <w:rsid w:val="000F7F83"/>
    <w:rsid w:val="00176E0E"/>
    <w:rsid w:val="001E7FAB"/>
    <w:rsid w:val="002322EE"/>
    <w:rsid w:val="003759D5"/>
    <w:rsid w:val="003B7B5A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63BF2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CD61C0E"/>
  <w15:chartTrackingRefBased/>
  <w15:docId w15:val="{0507F55A-2C3E-44BF-A1B8-AB688F1F5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</TotalTime>
  <Pages>1</Pages>
  <Words>198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220524-22XN024-English Comment Form-OT7E</vt:lpstr>
    </vt:vector>
  </TitlesOfParts>
  <Company>Nunavut Impact Review Board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220525-22XN024-English Comment Form-OT7E</dc:title>
  <dc:subject/>
  <dc:creator>Mia Otokiak</dc:creator>
  <cp:keywords>22XN024</cp:keywords>
  <cp:lastModifiedBy>Mia Otokiak</cp:lastModifiedBy>
  <cp:revision>2</cp:revision>
  <cp:lastPrinted>2005-06-16T19:24:00Z</cp:lastPrinted>
  <dcterms:created xsi:type="dcterms:W3CDTF">2022-05-24T15:53:00Z</dcterms:created>
  <dcterms:modified xsi:type="dcterms:W3CDTF">2022-05-25T15:12:00Z</dcterms:modified>
</cp:coreProperties>
</file>