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484908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45268ED3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73420319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467DDD1A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18E3C943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65981492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165A14FC" w14:textId="107B9016" w:rsidR="00E97DFD" w:rsidRPr="004E4F93" w:rsidRDefault="00442878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Nunavut Uranium Project</w:t>
            </w:r>
          </w:p>
        </w:tc>
      </w:tr>
      <w:tr w:rsidR="00E97DFD" w:rsidRPr="004E4F93" w14:paraId="1D521952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75ACCE47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017269D1" w14:textId="677913CA" w:rsidR="00E97DFD" w:rsidRPr="004E4F93" w:rsidRDefault="00442878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Forum Energy Metals Corp.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728F55A4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1A2209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73C89F2C" w14:textId="6C3803F7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Kivalliq Region</w:t>
            </w:r>
          </w:p>
        </w:tc>
      </w:tr>
      <w:tr w:rsidR="00E97DFD" w:rsidRPr="004E4F93" w14:paraId="684EDAD3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7FD55BC0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372DD999" w14:textId="5F9CA693" w:rsidR="00E97DFD" w:rsidRPr="004E4F93" w:rsidRDefault="00442878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July 5, 2022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75019E5E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5A25698B" w14:textId="2E01EE3C" w:rsidR="00E97DFD" w:rsidRPr="004E4F93" w:rsidRDefault="0044287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22EN032</w:t>
            </w:r>
          </w:p>
        </w:tc>
      </w:tr>
      <w:tr w:rsidR="00E97DFD" w:rsidRPr="004E4F93" w14:paraId="5C6A5676" w14:textId="77777777">
        <w:tc>
          <w:tcPr>
            <w:tcW w:w="9576" w:type="dxa"/>
            <w:gridSpan w:val="16"/>
            <w:tcBorders>
              <w:top w:val="nil"/>
            </w:tcBorders>
          </w:tcPr>
          <w:p w14:paraId="342DCEFC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5DE1EE3C" w14:textId="77777777">
        <w:tc>
          <w:tcPr>
            <w:tcW w:w="9576" w:type="dxa"/>
            <w:gridSpan w:val="16"/>
          </w:tcPr>
          <w:p w14:paraId="7683E08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3C4A92CF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13EEE658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4F077AF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6D0503A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746A517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2DC54C9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0517A2B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76C9C48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358579E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5CA1C34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44CD04A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839868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1EA40B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2C22A6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3F93DC1" w14:textId="77777777">
        <w:tc>
          <w:tcPr>
            <w:tcW w:w="9576" w:type="dxa"/>
            <w:gridSpan w:val="16"/>
          </w:tcPr>
          <w:p w14:paraId="3F7D69C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4951074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4905FB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1B5E40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9F9988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75CCDC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E50271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55E68BC" w14:textId="77777777">
        <w:tc>
          <w:tcPr>
            <w:tcW w:w="9576" w:type="dxa"/>
            <w:gridSpan w:val="16"/>
          </w:tcPr>
          <w:p w14:paraId="1BC2F420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211C2F64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152D8E8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258245B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A779C5D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9B6657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0D463A9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11E4AF1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0D1EDBE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73E7FE9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61FE65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9549CC3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5F000BE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FD4AD8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3D10DD8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4B0EFED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83FEF56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0E9FF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721B5FE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1F3B225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3AA071F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64FB9BA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07CD865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72A7981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2283689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5B94E4BE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81148" w14:textId="77777777" w:rsidR="00442878" w:rsidRDefault="00442878">
      <w:r>
        <w:separator/>
      </w:r>
    </w:p>
  </w:endnote>
  <w:endnote w:type="continuationSeparator" w:id="0">
    <w:p w14:paraId="0553FFF1" w14:textId="77777777" w:rsidR="00442878" w:rsidRDefault="00442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8609A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1FF34655" wp14:editId="52DDE4A6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25998FDE" wp14:editId="0F311024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844FC68" wp14:editId="39941EFD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2759765" wp14:editId="743DBC1B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F663D69" wp14:editId="104EE1C1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0A0ED056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755B254B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18347F" w14:textId="77777777" w:rsidR="00442878" w:rsidRDefault="00442878">
      <w:r>
        <w:separator/>
      </w:r>
    </w:p>
  </w:footnote>
  <w:footnote w:type="continuationSeparator" w:id="0">
    <w:p w14:paraId="3D6E817F" w14:textId="77777777" w:rsidR="00442878" w:rsidRDefault="004428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60C9E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2235A937" wp14:editId="7FA960CB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878"/>
    <w:rsid w:val="000F7F83"/>
    <w:rsid w:val="00176E0E"/>
    <w:rsid w:val="001E7FAB"/>
    <w:rsid w:val="002322EE"/>
    <w:rsid w:val="003759D5"/>
    <w:rsid w:val="004348DB"/>
    <w:rsid w:val="00442878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104F59E0"/>
  <w15:chartTrackingRefBased/>
  <w15:docId w15:val="{71952236-2A33-42B7-ABA0-62689268C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1</TotalTime>
  <Pages>1</Pages>
  <Words>195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220614-22EN032-English Comment Form-OT7E</dc:title>
  <dc:subject/>
  <dc:creator>Mia Otokiak</dc:creator>
  <cp:keywords>22EN032</cp:keywords>
  <cp:lastModifiedBy>Mia Otokiak</cp:lastModifiedBy>
  <cp:revision>1</cp:revision>
  <cp:lastPrinted>2005-06-16T19:24:00Z</cp:lastPrinted>
  <dcterms:created xsi:type="dcterms:W3CDTF">2022-06-14T16:50:00Z</dcterms:created>
  <dcterms:modified xsi:type="dcterms:W3CDTF">2022-06-14T16:53:00Z</dcterms:modified>
</cp:coreProperties>
</file>