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5DD5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35A4D5E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A56F07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45476A6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5FA712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758A196" w14:textId="2086A2D2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A46CE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E3BC4D2" w14:textId="68212874" w:rsidR="00E97DFD" w:rsidRPr="004E4F93" w:rsidRDefault="00A46CE9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Naujaat Solar and Energy Storage Project</w:t>
            </w:r>
          </w:p>
        </w:tc>
      </w:tr>
      <w:tr w:rsidR="00E97DFD" w:rsidRPr="004E4F93" w14:paraId="7A96E97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3D395D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7296866" w14:textId="3F5E4014" w:rsidR="00E97DFD" w:rsidRPr="004E4F93" w:rsidRDefault="00A46CE9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Kivalliq Alternative Energy Ltd.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3ABAA61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A87875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C5F2FD5" w14:textId="216501B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</w:p>
        </w:tc>
      </w:tr>
      <w:tr w:rsidR="00E97DFD" w:rsidRPr="004E4F93" w14:paraId="6DF2687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582A48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FEEEFFE" w14:textId="5AE92D5E" w:rsidR="00E97DFD" w:rsidRPr="004E4F93" w:rsidRDefault="00E824D0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2</w:t>
            </w:r>
            <w:r w:rsidR="00BC7B81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C799D0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08A8A8F" w14:textId="59AD1BB8" w:rsidR="00E97DFD" w:rsidRPr="004E4F93" w:rsidRDefault="00A46C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22UN029</w:t>
            </w:r>
          </w:p>
        </w:tc>
      </w:tr>
      <w:tr w:rsidR="00E97DFD" w:rsidRPr="004E4F93" w14:paraId="40064C72" w14:textId="77777777">
        <w:tc>
          <w:tcPr>
            <w:tcW w:w="9576" w:type="dxa"/>
            <w:gridSpan w:val="16"/>
            <w:tcBorders>
              <w:top w:val="nil"/>
            </w:tcBorders>
          </w:tcPr>
          <w:p w14:paraId="079D7E6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001E161" w14:textId="77777777">
        <w:tc>
          <w:tcPr>
            <w:tcW w:w="9576" w:type="dxa"/>
            <w:gridSpan w:val="16"/>
          </w:tcPr>
          <w:p w14:paraId="4CAF78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2BDCDF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69388B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4EFFA3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55E1F5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6E60C6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276882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85358D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0838A1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156774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D2B3C4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EB46D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D1DF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089DB2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AA1C0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0FED89" w14:textId="77777777">
        <w:tc>
          <w:tcPr>
            <w:tcW w:w="9576" w:type="dxa"/>
            <w:gridSpan w:val="16"/>
          </w:tcPr>
          <w:p w14:paraId="13302B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9FA9D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E7D6C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A6E4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910C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9C62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89445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B52B4F" w14:textId="77777777">
        <w:tc>
          <w:tcPr>
            <w:tcW w:w="9576" w:type="dxa"/>
            <w:gridSpan w:val="16"/>
          </w:tcPr>
          <w:p w14:paraId="2D188D7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1F8E3D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44919A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6ADDA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5C57D4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462BB3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73AC4D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34B58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CA162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64D00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1712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3BABF0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49EDDF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680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D6066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63754B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F4E0F5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F97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893E0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C0B75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EA51CC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B23776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0AFE2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69932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E45E9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AA8A287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D4BAE" w14:textId="77777777" w:rsidR="00A46CE9" w:rsidRDefault="00A46CE9">
      <w:r>
        <w:separator/>
      </w:r>
    </w:p>
  </w:endnote>
  <w:endnote w:type="continuationSeparator" w:id="0">
    <w:p w14:paraId="1D6509E9" w14:textId="77777777" w:rsidR="00A46CE9" w:rsidRDefault="00A46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3643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E8C2484" wp14:editId="4161CED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0481339" wp14:editId="48164FB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AFE044B" wp14:editId="1DF763A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B7A0B1" wp14:editId="3D9C6CA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5015860" wp14:editId="0FA8319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AC8B3A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0A1CCF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F57A" w14:textId="77777777" w:rsidR="00A46CE9" w:rsidRDefault="00A46CE9">
      <w:r>
        <w:separator/>
      </w:r>
    </w:p>
  </w:footnote>
  <w:footnote w:type="continuationSeparator" w:id="0">
    <w:p w14:paraId="2FE65CB3" w14:textId="77777777" w:rsidR="00A46CE9" w:rsidRDefault="00A46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FAEC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763135D" wp14:editId="0EEABE1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CE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46CE9"/>
    <w:rsid w:val="00AF1661"/>
    <w:rsid w:val="00BC7B81"/>
    <w:rsid w:val="00C03592"/>
    <w:rsid w:val="00C473D7"/>
    <w:rsid w:val="00C559BD"/>
    <w:rsid w:val="00C90EC1"/>
    <w:rsid w:val="00D20E6A"/>
    <w:rsid w:val="00E20FBD"/>
    <w:rsid w:val="00E34BBB"/>
    <w:rsid w:val="00E824D0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FCCAC27"/>
  <w15:chartTrackingRefBased/>
  <w15:docId w15:val="{04EAC50E-92AF-45FF-B5AA-E6EAD1B75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197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230329-22UN029-English Comment Form-FT6E</dc:title>
  <dc:subject/>
  <dc:creator>Leah Klaassen</dc:creator>
  <cp:keywords>22UN029</cp:keywords>
  <cp:lastModifiedBy>Calvin Ehaloak</cp:lastModifiedBy>
  <cp:revision>3</cp:revision>
  <cp:lastPrinted>2005-06-16T19:24:00Z</cp:lastPrinted>
  <dcterms:created xsi:type="dcterms:W3CDTF">2023-03-29T20:03:00Z</dcterms:created>
  <dcterms:modified xsi:type="dcterms:W3CDTF">2023-04-03T19:51:00Z</dcterms:modified>
</cp:coreProperties>
</file>