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D95BB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4ED61A2C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6B6F1EA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36B4F03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B4C5C55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6C2F7F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0B06CD7" w14:textId="39475864" w:rsidR="00E97DFD" w:rsidRPr="004E4F93" w:rsidRDefault="006043B7" w:rsidP="00456075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Ms</w:t>
            </w:r>
            <w:proofErr w:type="spellEnd"/>
            <w:r>
              <w:rPr>
                <w:b/>
                <w:sz w:val="22"/>
                <w:szCs w:val="22"/>
              </w:rPr>
              <w:t xml:space="preserve"> Greg Mortimer Arctic Cruises 2022</w:t>
            </w:r>
          </w:p>
        </w:tc>
      </w:tr>
      <w:tr w:rsidR="00E97DFD" w:rsidRPr="004E4F93" w14:paraId="1988624D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B7EF5D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0A9B4C2" w14:textId="0B851ACC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6043B7">
              <w:rPr>
                <w:b/>
                <w:bCs/>
                <w:sz w:val="22"/>
                <w:szCs w:val="22"/>
              </w:rPr>
              <w:t>F.K. Warren Ltd.</w:t>
            </w:r>
          </w:p>
        </w:tc>
      </w:tr>
      <w:tr w:rsidR="00E97DFD" w:rsidRPr="004E4F93" w14:paraId="6AE445D8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02FE61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899AF3A" w14:textId="5D3C2724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Kitikmeot</w:t>
            </w:r>
            <w:r w:rsidR="006043B7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4E4F93">
              <w:rPr>
                <w:b/>
                <w:sz w:val="22"/>
                <w:szCs w:val="22"/>
              </w:rPr>
              <w:t>Qikiqtani</w:t>
            </w:r>
            <w:proofErr w:type="spellEnd"/>
          </w:p>
        </w:tc>
      </w:tr>
      <w:tr w:rsidR="00E97DFD" w:rsidRPr="004E4F93" w14:paraId="16165F0D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258606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376859E" w14:textId="5EF263FB" w:rsidR="00E97DFD" w:rsidRPr="004E4F93" w:rsidRDefault="006043B7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19,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4F0B51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1604A7C" w14:textId="3D38BC07" w:rsidR="00E97DFD" w:rsidRPr="004E4F93" w:rsidRDefault="006043B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22TN039</w:t>
            </w:r>
          </w:p>
        </w:tc>
      </w:tr>
      <w:tr w:rsidR="00E97DFD" w:rsidRPr="004E4F93" w14:paraId="596AD370" w14:textId="77777777">
        <w:tc>
          <w:tcPr>
            <w:tcW w:w="9576" w:type="dxa"/>
            <w:gridSpan w:val="16"/>
            <w:tcBorders>
              <w:top w:val="nil"/>
            </w:tcBorders>
          </w:tcPr>
          <w:p w14:paraId="73492DB1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6356A3C" w14:textId="77777777">
        <w:tc>
          <w:tcPr>
            <w:tcW w:w="9576" w:type="dxa"/>
            <w:gridSpan w:val="16"/>
          </w:tcPr>
          <w:p w14:paraId="723E5E8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DBC6D8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0C1C468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4989BC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D9C0A0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638F93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2BCC06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7E2E86C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59F4C20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DC462A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12089D6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F8AFC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207139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487A9E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38EBEA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6F17CC4" w14:textId="77777777">
        <w:tc>
          <w:tcPr>
            <w:tcW w:w="9576" w:type="dxa"/>
            <w:gridSpan w:val="16"/>
          </w:tcPr>
          <w:p w14:paraId="1A3937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014AEB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480109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009C7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23848E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450BA7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80EB2E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26267A5" w14:textId="77777777">
        <w:tc>
          <w:tcPr>
            <w:tcW w:w="9576" w:type="dxa"/>
            <w:gridSpan w:val="16"/>
          </w:tcPr>
          <w:p w14:paraId="694C3DE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CF074F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FC395E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D5A698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0902DA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633201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E242325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42F1C1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4E54FDC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D97FB3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8DD4A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596614E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B6534C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A6BDA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BC7EB7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FA12F0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E41FAB4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1FE3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3562AE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BB9078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462D2E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FB7EC84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43B9ED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E4A451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249AE7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DF96E81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96C6E" w14:textId="77777777" w:rsidR="00E94235" w:rsidRDefault="00E94235">
      <w:r>
        <w:separator/>
      </w:r>
    </w:p>
  </w:endnote>
  <w:endnote w:type="continuationSeparator" w:id="0">
    <w:p w14:paraId="66A6FF38" w14:textId="77777777" w:rsidR="00E94235" w:rsidRDefault="00E94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ED57C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93DC77A" wp14:editId="621A69DC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A5C1542" wp14:editId="29A853E1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9A69C7B" wp14:editId="47CDE7EF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147A014" wp14:editId="73D4FA73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C991027" wp14:editId="270D841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300B1D8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1CB35D00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12095" w14:textId="77777777" w:rsidR="00E94235" w:rsidRDefault="00E94235">
      <w:r>
        <w:separator/>
      </w:r>
    </w:p>
  </w:footnote>
  <w:footnote w:type="continuationSeparator" w:id="0">
    <w:p w14:paraId="7D8E8236" w14:textId="77777777" w:rsidR="00E94235" w:rsidRDefault="00E94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A321E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B91010E" wp14:editId="14E250AD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235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043B7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4235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19CAF63"/>
  <w15:chartTrackingRefBased/>
  <w15:docId w15:val="{06E0B5A6-BB05-4AE0-BE4E-FD3BE7992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197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220628-22TN039-English Comment Form-OT1E</dc:title>
  <dc:subject/>
  <dc:creator>Guillaume Daoust</dc:creator>
  <cp:keywords>22TN039</cp:keywords>
  <cp:lastModifiedBy>Guillaume Daoust</cp:lastModifiedBy>
  <cp:revision>2</cp:revision>
  <cp:lastPrinted>2005-06-16T19:24:00Z</cp:lastPrinted>
  <dcterms:created xsi:type="dcterms:W3CDTF">2022-06-28T21:10:00Z</dcterms:created>
  <dcterms:modified xsi:type="dcterms:W3CDTF">2022-06-28T21:12:00Z</dcterms:modified>
</cp:coreProperties>
</file>