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88F4A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1ADDD351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4B007E33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CF65812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014946A3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19D99CF" w14:textId="4A3F9817" w:rsidR="00E97DFD" w:rsidRPr="00FE32BD" w:rsidRDefault="00E97DFD">
            <w:pPr>
              <w:rPr>
                <w:bCs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  <w:r w:rsidR="00FE32BD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562269FF" w14:textId="04BA9847" w:rsidR="00E97DFD" w:rsidRPr="004E4F93" w:rsidRDefault="00FE32BD" w:rsidP="00456075">
            <w:pPr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Far North Fiber Marine Route Survey</w:t>
            </w:r>
          </w:p>
        </w:tc>
      </w:tr>
      <w:tr w:rsidR="00E97DFD" w:rsidRPr="004E4F93" w14:paraId="4D3460F4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3279D6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51CD54A0" w14:textId="2691D3F4" w:rsidR="00E97DFD" w:rsidRPr="004E4F93" w:rsidRDefault="00FE32BD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lang w:val="en-CA"/>
              </w:rPr>
              <w:t>Far North Digital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5D4683D4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D7860E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3E299BB0" w14:textId="46088C53" w:rsidR="00E97DFD" w:rsidRPr="00FE32BD" w:rsidRDefault="00C473D7" w:rsidP="00C03592">
            <w:pPr>
              <w:tabs>
                <w:tab w:val="left" w:pos="1245"/>
              </w:tabs>
              <w:rPr>
                <w:bCs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Pr="00FE32BD">
              <w:rPr>
                <w:bCs/>
                <w:sz w:val="22"/>
                <w:szCs w:val="22"/>
              </w:rPr>
              <w:t>Kitikmeot</w:t>
            </w:r>
            <w:r w:rsidR="00FE32BD" w:rsidRPr="00FE32BD">
              <w:rPr>
                <w:bCs/>
                <w:sz w:val="22"/>
                <w:szCs w:val="22"/>
              </w:rPr>
              <w:t xml:space="preserve"> and </w:t>
            </w:r>
            <w:r w:rsidRPr="00FE32BD">
              <w:rPr>
                <w:bCs/>
                <w:sz w:val="22"/>
                <w:szCs w:val="22"/>
              </w:rPr>
              <w:t xml:space="preserve">Qikiqtani </w:t>
            </w:r>
          </w:p>
        </w:tc>
      </w:tr>
      <w:tr w:rsidR="00E97DFD" w:rsidRPr="004E4F93" w14:paraId="4645E373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753C547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26828F57" w14:textId="00631568" w:rsidR="00E97DFD" w:rsidRPr="00FE32BD" w:rsidRDefault="00FE32BD" w:rsidP="00C559BD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November </w:t>
            </w:r>
            <w:r w:rsidR="00023D26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>, 2022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9C1B22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16DD63AF" w14:textId="023323BF" w:rsidR="00E97DFD" w:rsidRPr="00FE32BD" w:rsidRDefault="00FE32BD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22YN034</w:t>
            </w:r>
          </w:p>
        </w:tc>
      </w:tr>
      <w:tr w:rsidR="00E97DFD" w:rsidRPr="004E4F93" w14:paraId="1091E4F5" w14:textId="77777777">
        <w:tc>
          <w:tcPr>
            <w:tcW w:w="9576" w:type="dxa"/>
            <w:gridSpan w:val="16"/>
            <w:tcBorders>
              <w:top w:val="nil"/>
            </w:tcBorders>
          </w:tcPr>
          <w:p w14:paraId="0233996F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6A7D9006" w14:textId="77777777">
        <w:tc>
          <w:tcPr>
            <w:tcW w:w="9576" w:type="dxa"/>
            <w:gridSpan w:val="16"/>
          </w:tcPr>
          <w:p w14:paraId="4809563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293E145D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4DA00216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0E7CD8B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6692AC5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23EA408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CB93F7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19C5D28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552AC51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64D7A55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FF0192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7902FA9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254368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3BC40B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80A9ED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1820ECF" w14:textId="77777777">
        <w:tc>
          <w:tcPr>
            <w:tcW w:w="9576" w:type="dxa"/>
            <w:gridSpan w:val="16"/>
          </w:tcPr>
          <w:p w14:paraId="6E0B2D2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3DD08F2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511B95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400327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69C123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C73707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3AD7C3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7C5EDD3" w14:textId="77777777">
        <w:tc>
          <w:tcPr>
            <w:tcW w:w="9576" w:type="dxa"/>
            <w:gridSpan w:val="16"/>
          </w:tcPr>
          <w:p w14:paraId="257EFF15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40C810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EBFA0F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88E39D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34E6D8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2CC041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9677F68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7F41A11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13CD45A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4F4B80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B43F6F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C5F0C61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128FB2D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CCB7E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1B7CB9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30971C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BEAAE89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6AAF5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8D58F1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03DF7A8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F6CCC6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5282E54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7536A82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4CDE50C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07CD2C4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51862F7F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E2DD7" w14:textId="77777777" w:rsidR="00364279" w:rsidRDefault="00364279">
      <w:r>
        <w:separator/>
      </w:r>
    </w:p>
  </w:endnote>
  <w:endnote w:type="continuationSeparator" w:id="0">
    <w:p w14:paraId="75BFD07D" w14:textId="77777777" w:rsidR="00364279" w:rsidRDefault="00364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51A19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627D72C" wp14:editId="51769A29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4E0503B1" wp14:editId="316B6D40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14B02D3" wp14:editId="35B81293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1AD5489" wp14:editId="21910DD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4CCFDE5" wp14:editId="57351FA5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277261E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0FFE429D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8F2F4" w14:textId="77777777" w:rsidR="00364279" w:rsidRDefault="00364279">
      <w:r>
        <w:separator/>
      </w:r>
    </w:p>
  </w:footnote>
  <w:footnote w:type="continuationSeparator" w:id="0">
    <w:p w14:paraId="2F224C1E" w14:textId="77777777" w:rsidR="00364279" w:rsidRDefault="00364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D892F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491330B8" wp14:editId="0040EF45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279"/>
    <w:rsid w:val="00023D26"/>
    <w:rsid w:val="000F7F83"/>
    <w:rsid w:val="00176E0E"/>
    <w:rsid w:val="001E7FAB"/>
    <w:rsid w:val="002322EE"/>
    <w:rsid w:val="00364279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03C0F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  <w:rsid w:val="00FE3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5CE54C35"/>
  <w15:chartTrackingRefBased/>
  <w15:docId w15:val="{76C9187C-B74E-4163-9E26-C0667C8BB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5</TotalTime>
  <Pages>1</Pages>
  <Words>198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221012-22YN034-English Comment Form-OT5E</vt:lpstr>
    </vt:vector>
  </TitlesOfParts>
  <Company>Nunavut Impact Review Board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221012-22YN034-English Comment Form-OT5E</dc:title>
  <dc:subject/>
  <dc:creator>Robby Qammaniq</dc:creator>
  <cp:keywords/>
  <cp:lastModifiedBy>Robby Qammaniq</cp:lastModifiedBy>
  <cp:revision>3</cp:revision>
  <cp:lastPrinted>2005-06-16T19:24:00Z</cp:lastPrinted>
  <dcterms:created xsi:type="dcterms:W3CDTF">2022-10-12T22:38:00Z</dcterms:created>
  <dcterms:modified xsi:type="dcterms:W3CDTF">2022-10-19T15:20:00Z</dcterms:modified>
</cp:coreProperties>
</file>