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E1FEF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E3C03B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F667E7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A0F251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CFD814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20E356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624632D" w14:textId="65607DEF" w:rsidR="00E97DFD" w:rsidRPr="004E4F93" w:rsidRDefault="00383D94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3BM-REP2126 Municipal Water Licence Amendment and Renewal</w:t>
            </w:r>
          </w:p>
        </w:tc>
      </w:tr>
      <w:tr w:rsidR="00E97DFD" w:rsidRPr="004E4F93" w14:paraId="2E1C41D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4544E2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14779E7" w14:textId="2A76C15E" w:rsidR="00E97DFD" w:rsidRPr="004E4F93" w:rsidRDefault="00383D94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Government of Nunavut – Community and Government Services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D82A35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D160A4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1943359" w14:textId="269F657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</w:t>
            </w:r>
            <w:r w:rsidR="00383D94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3A7D8FE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7C196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8C5724D" w14:textId="2B5125C9" w:rsidR="00E97DFD" w:rsidRPr="004E4F93" w:rsidRDefault="00383D9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19,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9BEE1E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AECD394" w14:textId="7CF32A0F" w:rsidR="00E97DFD" w:rsidRPr="004E4F93" w:rsidRDefault="00383D9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22WA044</w:t>
            </w:r>
          </w:p>
        </w:tc>
      </w:tr>
      <w:tr w:rsidR="00E97DFD" w:rsidRPr="004E4F93" w14:paraId="3C4A7C67" w14:textId="77777777">
        <w:tc>
          <w:tcPr>
            <w:tcW w:w="9576" w:type="dxa"/>
            <w:gridSpan w:val="16"/>
            <w:tcBorders>
              <w:top w:val="nil"/>
            </w:tcBorders>
          </w:tcPr>
          <w:p w14:paraId="7E05B70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F2FF06F" w14:textId="77777777">
        <w:tc>
          <w:tcPr>
            <w:tcW w:w="9576" w:type="dxa"/>
            <w:gridSpan w:val="16"/>
          </w:tcPr>
          <w:p w14:paraId="109349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D7A2AD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2C9B0C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E8E965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F2A19E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D2FFF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56D33C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2969015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C650D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BB51FA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E8CF9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143F2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CB82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474FA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C6C9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459D5CC" w14:textId="77777777">
        <w:tc>
          <w:tcPr>
            <w:tcW w:w="9576" w:type="dxa"/>
            <w:gridSpan w:val="16"/>
          </w:tcPr>
          <w:p w14:paraId="5D27989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3165A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BA1C6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44A3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C412F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BCEF9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E3F101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A1F5E8" w14:textId="77777777">
        <w:tc>
          <w:tcPr>
            <w:tcW w:w="9576" w:type="dxa"/>
            <w:gridSpan w:val="16"/>
          </w:tcPr>
          <w:p w14:paraId="056B9B8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C392D4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8BDED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8F04E8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601268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530A7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46663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E6392F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D0A8E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9185C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B1CE5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EBB09C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DCCB1D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D029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CCB5E6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0F193A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5DA9A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73A8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81645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9845B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5AB9A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C63A56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B42FC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3CE82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47A21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5CE51D0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226C6" w14:textId="77777777" w:rsidR="00383D94" w:rsidRDefault="00383D94">
      <w:r>
        <w:separator/>
      </w:r>
    </w:p>
  </w:endnote>
  <w:endnote w:type="continuationSeparator" w:id="0">
    <w:p w14:paraId="075F0B3B" w14:textId="77777777" w:rsidR="00383D94" w:rsidRDefault="003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6E9D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6FF7D07" wp14:editId="726C636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32DB1BE" wp14:editId="4B08ABB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AFDE86" wp14:editId="43F8951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27D82F4" wp14:editId="1415A96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E118BD3" wp14:editId="222DCD3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E95748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6A5662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58549" w14:textId="77777777" w:rsidR="00383D94" w:rsidRDefault="00383D94">
      <w:r>
        <w:separator/>
      </w:r>
    </w:p>
  </w:footnote>
  <w:footnote w:type="continuationSeparator" w:id="0">
    <w:p w14:paraId="12DAA732" w14:textId="77777777" w:rsidR="00383D94" w:rsidRDefault="003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2B420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BC0A757" wp14:editId="48E07BF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94"/>
    <w:rsid w:val="000F7F83"/>
    <w:rsid w:val="00176E0E"/>
    <w:rsid w:val="001E7FAB"/>
    <w:rsid w:val="002322EE"/>
    <w:rsid w:val="003759D5"/>
    <w:rsid w:val="00383D94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5849A78"/>
  <w15:chartTrackingRefBased/>
  <w15:docId w15:val="{E501D1FC-1B81-4E3F-8A14-27F08E17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202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220829-22WA044-English Comment Form-OT7E</dc:title>
  <dc:subject/>
  <dc:creator>Mia Otokiak</dc:creator>
  <cp:keywords>22WA044</cp:keywords>
  <cp:lastModifiedBy>Mia Otokiak</cp:lastModifiedBy>
  <cp:revision>1</cp:revision>
  <cp:lastPrinted>2005-06-16T19:24:00Z</cp:lastPrinted>
  <dcterms:created xsi:type="dcterms:W3CDTF">2022-08-29T16:10:00Z</dcterms:created>
  <dcterms:modified xsi:type="dcterms:W3CDTF">2022-08-29T16:12:00Z</dcterms:modified>
</cp:coreProperties>
</file>