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B0DBE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34B283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75517E1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25E6111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93203A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9BEA29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16F62E6" w14:textId="2DB2A843" w:rsidR="00E97DFD" w:rsidRPr="00AB62A4" w:rsidRDefault="00AB62A4" w:rsidP="00456075">
            <w:pPr>
              <w:rPr>
                <w:b/>
                <w:bCs/>
                <w:sz w:val="22"/>
                <w:szCs w:val="22"/>
              </w:rPr>
            </w:pPr>
            <w:r w:rsidRPr="00AB62A4">
              <w:rPr>
                <w:b/>
                <w:bCs/>
              </w:rPr>
              <w:t>Northern Watch Technology Demonstration Project</w:t>
            </w:r>
          </w:p>
        </w:tc>
      </w:tr>
      <w:tr w:rsidR="00E97DFD" w:rsidRPr="004E4F93" w14:paraId="6F28A84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6EC3A98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34BD49E" w14:textId="64B34066" w:rsidR="00E97DFD" w:rsidRPr="00AB62A4" w:rsidRDefault="00C473D7" w:rsidP="00C03592">
            <w:pPr>
              <w:tabs>
                <w:tab w:val="left" w:pos="1095"/>
              </w:tabs>
              <w:rPr>
                <w:b/>
                <w:bCs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bookmarkStart w:id="0" w:name="_Hlk109898398"/>
            <w:r w:rsidR="00AB62A4" w:rsidRPr="00AB62A4">
              <w:rPr>
                <w:b/>
                <w:bCs/>
              </w:rPr>
              <w:t>Defense Construction Canada</w:t>
            </w:r>
            <w:bookmarkEnd w:id="0"/>
          </w:p>
        </w:tc>
      </w:tr>
      <w:tr w:rsidR="00E97DFD" w:rsidRPr="004E4F93" w14:paraId="4DB5EA35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05CDC2A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1B1667F" w14:textId="3476392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proofErr w:type="spellStart"/>
            <w:r w:rsidR="00AB62A4">
              <w:rPr>
                <w:b/>
                <w:sz w:val="22"/>
                <w:szCs w:val="22"/>
              </w:rPr>
              <w:t>Qikiqtani</w:t>
            </w:r>
            <w:proofErr w:type="spellEnd"/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3A337787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6E6C57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6E31B094" w14:textId="08AD2C38" w:rsidR="00E97DFD" w:rsidRPr="004E4F93" w:rsidRDefault="00AB62A4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August 18,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3501BE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334A0876" w14:textId="08C5B489" w:rsidR="00E97DFD" w:rsidRPr="004E4F93" w:rsidRDefault="00AB62A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22DA050</w:t>
            </w:r>
          </w:p>
        </w:tc>
      </w:tr>
      <w:tr w:rsidR="00E97DFD" w:rsidRPr="004E4F93" w14:paraId="58F2C855" w14:textId="77777777">
        <w:tc>
          <w:tcPr>
            <w:tcW w:w="9576" w:type="dxa"/>
            <w:gridSpan w:val="16"/>
            <w:tcBorders>
              <w:top w:val="nil"/>
            </w:tcBorders>
          </w:tcPr>
          <w:p w14:paraId="637D4CA9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3BC1C8E" w14:textId="77777777">
        <w:tc>
          <w:tcPr>
            <w:tcW w:w="9576" w:type="dxa"/>
            <w:gridSpan w:val="16"/>
          </w:tcPr>
          <w:p w14:paraId="74FC560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F7CE24C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4502476A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37A842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0E2B989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3988BD7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DD8EF9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66D707E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F81616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2183494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49FB32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DA921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C83BE7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2EF67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5B2B44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795856D" w14:textId="77777777">
        <w:tc>
          <w:tcPr>
            <w:tcW w:w="9576" w:type="dxa"/>
            <w:gridSpan w:val="16"/>
          </w:tcPr>
          <w:p w14:paraId="42A0561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C14914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C15CBC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B373E4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15BF67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0C000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76B39C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E11BF58" w14:textId="77777777">
        <w:tc>
          <w:tcPr>
            <w:tcW w:w="9576" w:type="dxa"/>
            <w:gridSpan w:val="16"/>
          </w:tcPr>
          <w:p w14:paraId="3E2C8E86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E64821F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0E0B82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8048DC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1C0B3B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BB21F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89B9BD2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59E64D9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733A68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22D351F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FFD6F1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A594B81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4B5B8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79D8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1F624E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96888E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C3D671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EB26D2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E1344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1449AD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9A3CEB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DDB5A0C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AA7E0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4554BDB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EFFFE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031A2E3E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DB10C" w14:textId="77777777" w:rsidR="00D12040" w:rsidRDefault="00D12040">
      <w:r>
        <w:separator/>
      </w:r>
    </w:p>
  </w:endnote>
  <w:endnote w:type="continuationSeparator" w:id="0">
    <w:p w14:paraId="416927EF" w14:textId="77777777" w:rsidR="00D12040" w:rsidRDefault="00D12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4BDD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4C32235" wp14:editId="0D041BCE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1AB6B6D" wp14:editId="58451A4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E0DDC00" wp14:editId="24BDCD69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07DEDB8" wp14:editId="1A1564A4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1C2B547" wp14:editId="65B14C7E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7474554B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2DF91D40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6CB6A0" w14:textId="77777777" w:rsidR="00D12040" w:rsidRDefault="00D12040">
      <w:r>
        <w:separator/>
      </w:r>
    </w:p>
  </w:footnote>
  <w:footnote w:type="continuationSeparator" w:id="0">
    <w:p w14:paraId="59B2720C" w14:textId="77777777" w:rsidR="00D12040" w:rsidRDefault="00D12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DD2C4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21F127F" wp14:editId="4D1549F5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040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B62A4"/>
    <w:rsid w:val="00AF1661"/>
    <w:rsid w:val="00C03592"/>
    <w:rsid w:val="00C473D7"/>
    <w:rsid w:val="00C559BD"/>
    <w:rsid w:val="00C90EC1"/>
    <w:rsid w:val="00D12040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1EFCD9D8"/>
  <w15:chartTrackingRefBased/>
  <w15:docId w15:val="{FCE9F779-EDF3-49C5-A26F-9757F4D4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4</TotalTime>
  <Pages>1</Pages>
  <Words>196</Words>
  <Characters>1728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2022-07-28T19:50:00Z</dcterms:created>
  <dcterms:modified xsi:type="dcterms:W3CDTF">2022-07-28T19:55:00Z</dcterms:modified>
</cp:coreProperties>
</file>