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0ED57F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20213438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34DCFBF8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1CBB38B4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529111E1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557B2289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6FE8D71B" w14:textId="46BD85E8" w:rsidR="00E97DFD" w:rsidRPr="004E4F93" w:rsidRDefault="00564AD6" w:rsidP="00456075">
            <w:pPr>
              <w:rPr>
                <w:b/>
                <w:sz w:val="22"/>
                <w:szCs w:val="22"/>
              </w:rPr>
            </w:pPr>
            <w:r>
              <w:t>Multidisciplinary Observatory for Arctic Climate Change and Extreme Events Monitoring (MOACC)</w:t>
            </w:r>
          </w:p>
        </w:tc>
      </w:tr>
      <w:tr w:rsidR="00E97DFD" w:rsidRPr="004E4F93" w14:paraId="712C675E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2267D44F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04489FF0" w14:textId="11900C99" w:rsidR="00E97DFD" w:rsidRPr="004E4F93" w:rsidRDefault="00C473D7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bCs/>
                <w:sz w:val="22"/>
                <w:szCs w:val="22"/>
              </w:rPr>
              <w:tab/>
            </w:r>
            <w:r w:rsidR="00564AD6">
              <w:t>Universite de Sherbrooke</w:t>
            </w:r>
          </w:p>
        </w:tc>
      </w:tr>
      <w:tr w:rsidR="00E97DFD" w:rsidRPr="004E4F93" w14:paraId="07D19EA2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4F866F4B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73686AAF" w14:textId="2E816A5E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ab/>
              <w:t>Kitikmeot</w:t>
            </w:r>
          </w:p>
        </w:tc>
      </w:tr>
      <w:tr w:rsidR="00E97DFD" w:rsidRPr="004E4F93" w14:paraId="528CF45E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0FBF656D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3CA2BF65" w14:textId="4D78BEDA" w:rsidR="00E97DFD" w:rsidRPr="004E4F93" w:rsidRDefault="00564AD6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September 12, 2022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4A955364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5DAD0B07" w14:textId="391EA04B" w:rsidR="00E97DFD" w:rsidRPr="004E4F93" w:rsidRDefault="00564AD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22YN043</w:t>
            </w:r>
          </w:p>
        </w:tc>
      </w:tr>
      <w:tr w:rsidR="00E97DFD" w:rsidRPr="004E4F93" w14:paraId="60EEBAF3" w14:textId="77777777">
        <w:tc>
          <w:tcPr>
            <w:tcW w:w="9576" w:type="dxa"/>
            <w:gridSpan w:val="16"/>
            <w:tcBorders>
              <w:top w:val="nil"/>
            </w:tcBorders>
          </w:tcPr>
          <w:p w14:paraId="0487986A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2460F894" w14:textId="77777777">
        <w:tc>
          <w:tcPr>
            <w:tcW w:w="9576" w:type="dxa"/>
            <w:gridSpan w:val="16"/>
          </w:tcPr>
          <w:p w14:paraId="4186EF1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708E4381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1CC08E06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22152DDC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218D14CF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3C641268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6622E503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63B89DFF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3C922DC8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4EF32BF2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61E9B80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5E45F1E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C5F2E4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A7FF69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A240F0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EE8E843" w14:textId="77777777">
        <w:tc>
          <w:tcPr>
            <w:tcW w:w="9576" w:type="dxa"/>
            <w:gridSpan w:val="16"/>
          </w:tcPr>
          <w:p w14:paraId="372CFD5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5400AA1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889C48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845C4F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7A2019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D249B4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06507CB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129320C" w14:textId="77777777">
        <w:tc>
          <w:tcPr>
            <w:tcW w:w="9576" w:type="dxa"/>
            <w:gridSpan w:val="16"/>
          </w:tcPr>
          <w:p w14:paraId="7823335E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7976A60A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57CCC870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663265CC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36783FA4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3E2E4C1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5201D84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7471B23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48CF39E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50EE37C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DDF933B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F702143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1C193E0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F6E3E2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1354532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25072DA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974E7D8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BB8D1E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6C590DC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2F71EE4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40CFA83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2F2C066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14EF4D9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3B7F968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28BDC31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05CBB784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A6AFF5" w14:textId="77777777" w:rsidR="00564AD6" w:rsidRDefault="00564AD6">
      <w:r>
        <w:separator/>
      </w:r>
    </w:p>
  </w:endnote>
  <w:endnote w:type="continuationSeparator" w:id="0">
    <w:p w14:paraId="26FC0974" w14:textId="77777777" w:rsidR="00564AD6" w:rsidRDefault="00564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F6E58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50A998FE" wp14:editId="155F2EB4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7F8F6E7A" wp14:editId="3C8E3C46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7AB304F" wp14:editId="3D69093C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01942807" wp14:editId="2BD0573B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72AF3F3C" wp14:editId="4819CD1B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67E91203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7364FA71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4BE7BD" w14:textId="77777777" w:rsidR="00564AD6" w:rsidRDefault="00564AD6">
      <w:r>
        <w:separator/>
      </w:r>
    </w:p>
  </w:footnote>
  <w:footnote w:type="continuationSeparator" w:id="0">
    <w:p w14:paraId="05912CD3" w14:textId="77777777" w:rsidR="00564AD6" w:rsidRDefault="00564A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51F8A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4885DE5C" wp14:editId="52B04DE8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4AD6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64AD6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AF1661"/>
    <w:rsid w:val="00C03592"/>
    <w:rsid w:val="00C473D7"/>
    <w:rsid w:val="00C559BD"/>
    <w:rsid w:val="00C90EC1"/>
    <w:rsid w:val="00D20E6A"/>
    <w:rsid w:val="00E20FBD"/>
    <w:rsid w:val="00E30E41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0E3DD3D7"/>
  <w15:chartTrackingRefBased/>
  <w15:docId w15:val="{ABB34403-4FBA-4267-8F7B-BF55F0714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2</TotalTime>
  <Pages>1</Pages>
  <Words>201</Words>
  <Characters>1762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Francis Emingak</dc:creator>
  <cp:keywords>22YN043</cp:keywords>
  <cp:lastModifiedBy>Francis Emingak</cp:lastModifiedBy>
  <cp:revision>1</cp:revision>
  <cp:lastPrinted>2005-06-16T19:24:00Z</cp:lastPrinted>
  <dcterms:created xsi:type="dcterms:W3CDTF">2022-09-01T17:07:00Z</dcterms:created>
  <dcterms:modified xsi:type="dcterms:W3CDTF">2022-09-01T17:13:00Z</dcterms:modified>
</cp:coreProperties>
</file>