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94660" w14:textId="77777777"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14:paraId="539DB175" w14:textId="77777777" w:rsidR="00E2224E" w:rsidRPr="00913CCD" w:rsidRDefault="00E2224E" w:rsidP="00E2224E">
      <w:pPr>
        <w:pStyle w:val="Title"/>
        <w:rPr>
          <w:lang w:val="fr-CA"/>
        </w:rPr>
      </w:pPr>
    </w:p>
    <w:p w14:paraId="63ADB483" w14:textId="77777777"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>de l’écosystème pour les résidants actuels et futurs du Nunavut</w:t>
      </w:r>
      <w:r w:rsidR="007D4C4B">
        <w:rPr>
          <w:lang w:val="fr-CA"/>
        </w:rPr>
        <w:t xml:space="preserve">.  </w:t>
      </w:r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>d’évaluer</w:t>
      </w:r>
      <w:r w:rsidR="007D4C4B" w:rsidRPr="007D4C4B">
        <w:rPr>
          <w:lang w:val="fr-CA"/>
        </w:rPr>
        <w:t xml:space="preserve"> les répercussions environnementales et socioéconomiques de 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14:paraId="19F2EBB8" w14:textId="77777777"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677132" w14:paraId="0306EA02" w14:textId="77777777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14:paraId="1749BB6D" w14:textId="77777777" w:rsidR="00E97DFD" w:rsidRPr="00913CCD" w:rsidRDefault="00B1441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Titre de la proposition de</w:t>
            </w:r>
            <w:r w:rsidR="005F211A" w:rsidRPr="00913CCD">
              <w:rPr>
                <w:b/>
                <w:sz w:val="22"/>
                <w:szCs w:val="22"/>
                <w:lang w:val="fr-CA"/>
              </w:rPr>
              <w:t xml:space="preserve"> </w:t>
            </w:r>
            <w:r w:rsidRPr="00913CCD">
              <w:rPr>
                <w:b/>
                <w:sz w:val="22"/>
                <w:szCs w:val="22"/>
                <w:lang w:val="fr-CA"/>
              </w:rPr>
              <w:t>projet</w:t>
            </w:r>
            <w:r w:rsidR="0063672B" w:rsidRPr="00913CCD">
              <w:rPr>
                <w:b/>
                <w:sz w:val="22"/>
                <w:szCs w:val="22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14:paraId="02A80650" w14:textId="35181CD6" w:rsidR="00E97DFD" w:rsidRPr="00913CCD" w:rsidRDefault="009E088E" w:rsidP="0063672B">
            <w:pPr>
              <w:ind w:left="317" w:right="-90"/>
              <w:rPr>
                <w:b/>
                <w:sz w:val="22"/>
                <w:szCs w:val="22"/>
                <w:lang w:val="fr-CA"/>
              </w:rPr>
            </w:pPr>
            <w:r>
              <w:rPr>
                <w:b/>
                <w:sz w:val="22"/>
                <w:szCs w:val="22"/>
                <w:lang w:val="fr-CA"/>
              </w:rPr>
              <w:t>Iqaluit Community Fishers – DFO OPP</w:t>
            </w:r>
          </w:p>
        </w:tc>
      </w:tr>
      <w:tr w:rsidR="00E97DFD" w14:paraId="22F79D9D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3B4BF205" w14:textId="77777777" w:rsidR="00E97DFD" w:rsidRPr="00913CCD" w:rsidRDefault="00E97DFD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Pro</w:t>
            </w:r>
            <w:r w:rsidR="00B14411" w:rsidRPr="00913CCD">
              <w:rPr>
                <w:b/>
                <w:sz w:val="22"/>
                <w:szCs w:val="22"/>
              </w:rPr>
              <w:t>moteur</w:t>
            </w:r>
            <w:r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14:paraId="6B90897E" w14:textId="28EA907D" w:rsidR="00E97DFD" w:rsidRPr="00913CCD" w:rsidRDefault="009E088E" w:rsidP="00306052">
            <w:pPr>
              <w:tabs>
                <w:tab w:val="left" w:pos="1665"/>
              </w:tabs>
              <w:ind w:right="-9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Ocean Networks Canada </w:t>
            </w:r>
            <w:r w:rsidR="00306052" w:rsidRPr="00913CCD">
              <w:rPr>
                <w:b/>
                <w:sz w:val="22"/>
                <w:szCs w:val="22"/>
              </w:rPr>
              <w:tab/>
            </w:r>
          </w:p>
        </w:tc>
      </w:tr>
      <w:tr w:rsidR="00E97DFD" w14:paraId="17CE78EC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106646D0" w14:textId="77777777" w:rsidR="00E97DFD" w:rsidRPr="00913CCD" w:rsidRDefault="00B1441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Site</w:t>
            </w:r>
            <w:r w:rsidR="00E97DFD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14:paraId="3EB74492" w14:textId="41D1C820" w:rsidR="00E97DFD" w:rsidRPr="00913CCD" w:rsidRDefault="0081139C" w:rsidP="00306052">
            <w:pPr>
              <w:tabs>
                <w:tab w:val="left" w:pos="1695"/>
              </w:tabs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Qikiqtani (South Baffin</w:t>
            </w:r>
            <w:r w:rsidR="009E088E">
              <w:rPr>
                <w:b/>
                <w:sz w:val="22"/>
                <w:szCs w:val="22"/>
              </w:rPr>
              <w:t>)</w:t>
            </w:r>
            <w:r w:rsidRPr="00913CCD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B81FEA" w:rsidRPr="007D4C4B" w14:paraId="645ADCC4" w14:textId="77777777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14:paraId="6701AE14" w14:textId="77777777" w:rsidR="00E97DFD" w:rsidRPr="00913CCD" w:rsidRDefault="00E97DFD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Comment</w:t>
            </w:r>
            <w:r w:rsidR="00B14411" w:rsidRPr="00913CCD">
              <w:rPr>
                <w:b/>
                <w:sz w:val="22"/>
                <w:szCs w:val="22"/>
              </w:rPr>
              <w:t>aires avant le</w:t>
            </w:r>
            <w:r w:rsidRPr="00913CCD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14:paraId="468025E2" w14:textId="5ABB527C" w:rsidR="00E97DFD" w:rsidRPr="00913CCD" w:rsidRDefault="009E088E" w:rsidP="00306052">
            <w:pPr>
              <w:tabs>
                <w:tab w:val="left" w:pos="765"/>
              </w:tabs>
              <w:ind w:right="-9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December </w:t>
            </w:r>
            <w:r w:rsidR="00E45DE8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>, 2022</w:t>
            </w:r>
            <w:r w:rsidR="00306052" w:rsidRPr="00913CCD">
              <w:rPr>
                <w:b/>
                <w:sz w:val="22"/>
                <w:szCs w:val="22"/>
              </w:rPr>
              <w:tab/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14:paraId="3D3A292A" w14:textId="77777777" w:rsidR="00E97DFD" w:rsidRPr="00913CCD" w:rsidRDefault="007D4C4B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No. de la </w:t>
            </w:r>
            <w:r w:rsidR="00B14411" w:rsidRPr="00913CCD">
              <w:rPr>
                <w:b/>
                <w:sz w:val="22"/>
                <w:szCs w:val="22"/>
                <w:lang w:val="fr-CA"/>
              </w:rPr>
              <w:t>CNER</w:t>
            </w:r>
            <w:r w:rsidR="00B81FEA" w:rsidRPr="00913CCD">
              <w:rPr>
                <w:b/>
                <w:sz w:val="22"/>
                <w:szCs w:val="22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14:paraId="7B4A16D5" w14:textId="68E1F997" w:rsidR="00E97DFD" w:rsidRPr="00913CCD" w:rsidRDefault="009E088E" w:rsidP="0063672B">
            <w:pPr>
              <w:ind w:left="140" w:right="-90" w:hanging="140"/>
              <w:rPr>
                <w:b/>
                <w:sz w:val="22"/>
                <w:szCs w:val="22"/>
                <w:lang w:val="fr-CA"/>
              </w:rPr>
            </w:pPr>
            <w:r>
              <w:rPr>
                <w:b/>
                <w:sz w:val="22"/>
                <w:szCs w:val="22"/>
                <w:lang w:val="fr-CA"/>
              </w:rPr>
              <w:t>22YN056</w:t>
            </w:r>
          </w:p>
        </w:tc>
      </w:tr>
      <w:tr w:rsidR="00E97DFD" w:rsidRPr="007D4C4B" w14:paraId="45CB388F" w14:textId="77777777" w:rsidTr="00B81FEA">
        <w:tc>
          <w:tcPr>
            <w:tcW w:w="10013" w:type="dxa"/>
            <w:gridSpan w:val="12"/>
            <w:tcBorders>
              <w:top w:val="nil"/>
            </w:tcBorders>
          </w:tcPr>
          <w:p w14:paraId="0CD440EB" w14:textId="77777777" w:rsidR="00E97DFD" w:rsidRPr="00913CCD" w:rsidRDefault="00E97DFD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677132" w14:paraId="0BC80266" w14:textId="77777777" w:rsidTr="00B81FEA">
        <w:tc>
          <w:tcPr>
            <w:tcW w:w="10013" w:type="dxa"/>
            <w:gridSpan w:val="12"/>
          </w:tcPr>
          <w:p w14:paraId="2045A0D7" w14:textId="77777777" w:rsidR="00C90EC1" w:rsidRPr="00913CCD" w:rsidRDefault="007D4C4B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Cochez </w:t>
            </w:r>
            <w:r w:rsidR="00E2224E" w:rsidRPr="00913CCD">
              <w:rPr>
                <w:b/>
                <w:sz w:val="22"/>
                <w:szCs w:val="22"/>
                <w:lang w:val="fr-CA"/>
              </w:rPr>
              <w:t>ci-dessous vos secteurs de préoccupations avec cette proposition de projet :</w:t>
            </w:r>
          </w:p>
          <w:p w14:paraId="2A38183F" w14:textId="77777777" w:rsidR="00B14411" w:rsidRPr="00913CCD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sz w:val="22"/>
                <w:szCs w:val="22"/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aucun</w:t>
            </w:r>
            <w:r w:rsidRPr="00913CCD">
              <w:rPr>
                <w:lang w:val="fr-CA"/>
              </w:rPr>
              <w:t xml:space="preserve">                                                              </w:t>
            </w:r>
            <w:r w:rsidR="00B14411" w:rsidRPr="00913CCD">
              <w:rPr>
                <w:lang w:val="fr-CA"/>
              </w:rPr>
              <w:t xml:space="preserve">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D341BF" w:rsidRPr="00913CCD">
              <w:rPr>
                <w:lang w:val="fr-CA"/>
              </w:rPr>
              <w:t xml:space="preserve">utilisation </w:t>
            </w:r>
            <w:r w:rsidR="00B14411" w:rsidRPr="00913CCD">
              <w:rPr>
                <w:lang w:val="fr-CA"/>
              </w:rPr>
              <w:t xml:space="preserve"> </w:t>
            </w:r>
            <w:r w:rsidRPr="00913CCD">
              <w:rPr>
                <w:lang w:val="fr-CA"/>
              </w:rPr>
              <w:t>tradition</w:t>
            </w:r>
            <w:r w:rsidR="00B14411" w:rsidRPr="00913CCD">
              <w:rPr>
                <w:lang w:val="fr-CA"/>
              </w:rPr>
              <w:t>nel</w:t>
            </w:r>
            <w:r w:rsidR="00D341BF" w:rsidRPr="00913CCD">
              <w:rPr>
                <w:lang w:val="fr-CA"/>
              </w:rPr>
              <w:t>le des terres</w:t>
            </w:r>
          </w:p>
          <w:p w14:paraId="4506EEF2" w14:textId="77777777" w:rsidR="00C90EC1" w:rsidRPr="00913CCD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qualité de l’eau</w:t>
            </w:r>
            <w:r w:rsidRPr="00913CCD">
              <w:rPr>
                <w:lang w:val="fr-CA"/>
              </w:rPr>
              <w:t xml:space="preserve">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activités de récolte des I</w:t>
            </w:r>
            <w:r w:rsidRPr="00913CCD">
              <w:rPr>
                <w:lang w:val="fr-CA"/>
              </w:rPr>
              <w:t xml:space="preserve">nuit </w:t>
            </w:r>
          </w:p>
          <w:p w14:paraId="36098D63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terrain             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 xml:space="preserve">engagement communautaire et </w:t>
            </w:r>
            <w:r w:rsidRPr="00913CCD">
              <w:rPr>
                <w:lang w:val="fr-CA"/>
              </w:rPr>
              <w:t>consultation</w:t>
            </w:r>
          </w:p>
          <w:p w14:paraId="2781CFC8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qualité de l’air</w:t>
            </w:r>
            <w:r w:rsidRPr="00913CCD">
              <w:rPr>
                <w:lang w:val="fr-CA"/>
              </w:rPr>
              <w:t xml:space="preserve">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développement local dans la région</w:t>
            </w:r>
          </w:p>
          <w:p w14:paraId="3A0CE3B4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="005F211A" w:rsidRPr="00913CCD">
              <w:rPr>
                <w:lang w:val="fr-CA"/>
              </w:rPr>
              <w:t xml:space="preserve"> animaux sauvages et leur habitat</w:t>
            </w:r>
            <w:r w:rsidRPr="00913CCD">
              <w:rPr>
                <w:lang w:val="fr-CA"/>
              </w:rPr>
              <w:t xml:space="preserve">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tourism</w:t>
            </w:r>
            <w:r w:rsidR="00B14411" w:rsidRPr="00913CCD">
              <w:rPr>
                <w:lang w:val="fr-CA"/>
              </w:rPr>
              <w:t xml:space="preserve">e </w:t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dans la région</w:t>
            </w:r>
          </w:p>
          <w:p w14:paraId="1B884523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="005F211A" w:rsidRPr="00913CCD">
              <w:rPr>
                <w:lang w:val="fr-CA"/>
              </w:rPr>
              <w:t xml:space="preserve"> mammifères marins et leur habitat</w:t>
            </w:r>
            <w:r w:rsidRPr="00913CCD">
              <w:rPr>
                <w:lang w:val="fr-CA"/>
              </w:rPr>
              <w:t xml:space="preserve">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 xml:space="preserve">problèmes de santé </w:t>
            </w:r>
            <w:r w:rsidRPr="00913CCD">
              <w:rPr>
                <w:lang w:val="fr-CA"/>
              </w:rPr>
              <w:t>huma</w:t>
            </w:r>
            <w:r w:rsidR="00B14411" w:rsidRPr="00913CCD">
              <w:rPr>
                <w:lang w:val="fr-CA"/>
              </w:rPr>
              <w:t>ine</w:t>
            </w:r>
            <w:r w:rsidRPr="00913CCD">
              <w:rPr>
                <w:lang w:val="fr-CA"/>
              </w:rPr>
              <w:t xml:space="preserve">                 </w:t>
            </w:r>
          </w:p>
          <w:p w14:paraId="55D113E6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5F211A" w:rsidRPr="00913CCD">
              <w:rPr>
                <w:lang w:val="fr-CA"/>
              </w:rPr>
              <w:t xml:space="preserve">oiseaux et leur </w:t>
            </w:r>
            <w:r w:rsidRPr="00913CCD">
              <w:rPr>
                <w:lang w:val="fr-CA"/>
              </w:rPr>
              <w:t xml:space="preserve">habitat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81FEA" w:rsidRPr="00913CCD">
              <w:rPr>
                <w:lang w:val="fr-CA"/>
              </w:rPr>
              <w:t xml:space="preserve"> Autre : ____________________________________________</w:t>
            </w:r>
          </w:p>
          <w:p w14:paraId="50F543A2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5F211A" w:rsidRPr="00913CCD">
              <w:rPr>
                <w:lang w:val="fr-CA"/>
              </w:rPr>
              <w:t xml:space="preserve">poissons et leur </w:t>
            </w:r>
            <w:r w:rsidRPr="00913CCD">
              <w:rPr>
                <w:lang w:val="fr-CA"/>
              </w:rPr>
              <w:t>habitat</w:t>
            </w:r>
            <w:r w:rsidR="005F211A" w:rsidRPr="00913CCD">
              <w:rPr>
                <w:lang w:val="fr-CA"/>
              </w:rPr>
              <w:t xml:space="preserve">  </w:t>
            </w:r>
            <w:r w:rsidRPr="00913CCD">
              <w:rPr>
                <w:lang w:val="fr-CA"/>
              </w:rPr>
              <w:t xml:space="preserve">             </w:t>
            </w:r>
            <w:r w:rsidR="00B81FEA" w:rsidRPr="00913CCD">
              <w:rPr>
                <w:lang w:val="fr-CA"/>
              </w:rPr>
              <w:t xml:space="preserve">                               </w:t>
            </w:r>
            <w:r w:rsidRPr="00913CCD">
              <w:rPr>
                <w:lang w:val="fr-CA"/>
              </w:rPr>
              <w:t xml:space="preserve"> __________________________________________________</w:t>
            </w:r>
            <w:r w:rsidR="00B81FEA" w:rsidRPr="00913CCD">
              <w:rPr>
                <w:lang w:val="fr-CA"/>
              </w:rPr>
              <w:t>_</w:t>
            </w:r>
          </w:p>
          <w:p w14:paraId="6C3078F6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5F211A" w:rsidRPr="00913CCD">
              <w:rPr>
                <w:lang w:val="fr-CA"/>
              </w:rPr>
              <w:t>ressources patrimoniales dans la région</w:t>
            </w:r>
            <w:r w:rsidR="00B81FEA" w:rsidRPr="00913CCD">
              <w:rPr>
                <w:lang w:val="fr-CA"/>
              </w:rPr>
              <w:t xml:space="preserve">                     </w:t>
            </w:r>
            <w:r w:rsidR="005F211A" w:rsidRPr="00913CCD">
              <w:rPr>
                <w:lang w:val="fr-CA"/>
              </w:rPr>
              <w:t>__________________________________________________</w:t>
            </w:r>
            <w:r w:rsidR="00B81FEA" w:rsidRPr="00913CCD">
              <w:rPr>
                <w:lang w:val="fr-CA"/>
              </w:rPr>
              <w:t>_</w:t>
            </w:r>
            <w:r w:rsidRPr="00913CCD">
              <w:rPr>
                <w:lang w:val="fr-CA"/>
              </w:rPr>
              <w:t xml:space="preserve">                </w:t>
            </w:r>
          </w:p>
          <w:p w14:paraId="1A9D70C7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Décrivez vos préoccupations </w:t>
            </w:r>
            <w:r w:rsidR="00E2224E" w:rsidRPr="00913CCD">
              <w:rPr>
                <w:b/>
                <w:sz w:val="22"/>
                <w:szCs w:val="22"/>
                <w:lang w:val="fr-CA"/>
              </w:rPr>
              <w:t xml:space="preserve">cochées </w:t>
            </w:r>
            <w:r w:rsidRPr="00913CCD">
              <w:rPr>
                <w:b/>
                <w:sz w:val="22"/>
                <w:szCs w:val="22"/>
                <w:lang w:val="fr-CA"/>
              </w:rPr>
              <w:t>ci-dessus :</w:t>
            </w:r>
          </w:p>
          <w:p w14:paraId="24FC3C11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7B990D5F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39A2F45E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3B85818E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677132" w14:paraId="3E9A7C46" w14:textId="77777777" w:rsidTr="00B81FEA">
        <w:tc>
          <w:tcPr>
            <w:tcW w:w="10013" w:type="dxa"/>
            <w:gridSpan w:val="12"/>
          </w:tcPr>
          <w:p w14:paraId="1310C66B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Avez-vous des suggestions ou recommandations pour cette proposition? </w:t>
            </w:r>
          </w:p>
          <w:p w14:paraId="0598B5AA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4E7DF67A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5165773E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3C9C65F5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57003913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5F211A" w14:paraId="3B2D2765" w14:textId="77777777" w:rsidTr="00B81FEA">
        <w:tc>
          <w:tcPr>
            <w:tcW w:w="10013" w:type="dxa"/>
            <w:gridSpan w:val="12"/>
          </w:tcPr>
          <w:p w14:paraId="479E5243" w14:textId="77777777" w:rsidR="00C90EC1" w:rsidRPr="00913CCD" w:rsidRDefault="005F211A" w:rsidP="0063672B">
            <w:pPr>
              <w:pStyle w:val="Heading1"/>
              <w:ind w:right="-90"/>
              <w:rPr>
                <w:sz w:val="22"/>
                <w:szCs w:val="22"/>
                <w:lang w:val="fr-CA"/>
              </w:rPr>
            </w:pPr>
            <w:r w:rsidRPr="00913CCD">
              <w:rPr>
                <w:sz w:val="22"/>
                <w:szCs w:val="22"/>
                <w:lang w:val="fr-CA"/>
              </w:rPr>
              <w:t xml:space="preserve">Appuyez-vous la proposition de projet?  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Pr="00913CCD">
              <w:rPr>
                <w:sz w:val="22"/>
                <w:szCs w:val="22"/>
                <w:lang w:val="fr-CA"/>
              </w:rPr>
              <w:t>Oui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="00C90EC1" w:rsidRPr="00913CCD">
              <w:rPr>
                <w:sz w:val="22"/>
                <w:szCs w:val="22"/>
              </w:rPr>
              <w:sym w:font="Symbol" w:char="F09E"/>
            </w:r>
            <w:r w:rsidR="00C90EC1" w:rsidRPr="00913CCD">
              <w:rPr>
                <w:sz w:val="22"/>
                <w:szCs w:val="22"/>
                <w:lang w:val="fr-CA"/>
              </w:rPr>
              <w:t xml:space="preserve">   No</w:t>
            </w:r>
            <w:r w:rsidRPr="00913CCD">
              <w:rPr>
                <w:sz w:val="22"/>
                <w:szCs w:val="22"/>
                <w:lang w:val="fr-CA"/>
              </w:rPr>
              <w:t>n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="00C90EC1" w:rsidRPr="00913CCD">
              <w:rPr>
                <w:sz w:val="22"/>
                <w:szCs w:val="22"/>
              </w:rPr>
              <w:sym w:font="Symbol" w:char="F09E"/>
            </w:r>
            <w:r w:rsidR="00C90EC1" w:rsidRPr="00913CCD">
              <w:rPr>
                <w:b w:val="0"/>
                <w:sz w:val="22"/>
                <w:szCs w:val="22"/>
                <w:lang w:val="fr-CA"/>
              </w:rPr>
              <w:t xml:space="preserve">    </w:t>
            </w:r>
            <w:r w:rsidRPr="00913CCD">
              <w:rPr>
                <w:b w:val="0"/>
                <w:sz w:val="22"/>
                <w:szCs w:val="22"/>
                <w:lang w:val="fr-CA"/>
              </w:rPr>
              <w:t>Commentaires supplémentaires?</w:t>
            </w:r>
          </w:p>
          <w:p w14:paraId="1FC69D19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218589DF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1B06F5EC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75152444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471D341F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466566FF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B81FEA" w14:paraId="20FABDB0" w14:textId="77777777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14:paraId="4E4D109A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N</w:t>
            </w:r>
            <w:r w:rsidR="005F211A" w:rsidRPr="00913CCD">
              <w:rPr>
                <w:b/>
                <w:sz w:val="22"/>
                <w:szCs w:val="22"/>
              </w:rPr>
              <w:t>om de l’intervenant</w:t>
            </w:r>
            <w:r w:rsidR="00B81FEA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14:paraId="7D82C5A6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14:paraId="1CE56C1D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716349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7875B8E8" w14:textId="77777777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14:paraId="4E4BDE6E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Pos</w:t>
            </w:r>
            <w:r w:rsidR="005F211A" w:rsidRPr="00913CCD">
              <w:rPr>
                <w:b/>
                <w:sz w:val="22"/>
                <w:szCs w:val="22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A10577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14:paraId="6F5B8875" w14:textId="77777777" w:rsidR="00C90EC1" w:rsidRPr="00913CCD" w:rsidRDefault="005F211A" w:rsidP="00B81FEA">
            <w:pPr>
              <w:ind w:right="-90"/>
              <w:jc w:val="right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Organis</w:t>
            </w:r>
            <w:r w:rsidR="00C90EC1" w:rsidRPr="00913CCD">
              <w:rPr>
                <w:b/>
                <w:sz w:val="22"/>
                <w:szCs w:val="22"/>
              </w:rPr>
              <w:t>ation: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14:paraId="258EF5BA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12380A91" w14:textId="77777777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43A267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14:paraId="58BA28A7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B66355" w14:textId="77777777" w:rsidR="00C90EC1" w:rsidRPr="00913CCD" w:rsidRDefault="00C90EC1" w:rsidP="00B81FEA">
            <w:pPr>
              <w:ind w:left="162" w:right="-90"/>
              <w:jc w:val="right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14:paraId="080DBDD3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681FE9A6" w14:textId="77777777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14:paraId="0AFA1806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14:paraId="37784C43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14:paraId="1D127504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</w:tbl>
    <w:p w14:paraId="2B538549" w14:textId="77777777" w:rsidR="00C90EC1" w:rsidRDefault="00C90EC1" w:rsidP="0063672B">
      <w:pPr>
        <w:ind w:right="-90"/>
      </w:pPr>
    </w:p>
    <w:sectPr w:rsidR="00C90EC1" w:rsidSect="00913CCD">
      <w:headerReference w:type="default" r:id="rId7"/>
      <w:footerReference w:type="default" r:id="rId8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33DA3" w14:textId="77777777" w:rsidR="009E088E" w:rsidRDefault="009E088E">
      <w:r>
        <w:separator/>
      </w:r>
    </w:p>
  </w:endnote>
  <w:endnote w:type="continuationSeparator" w:id="0">
    <w:p w14:paraId="5FCE384D" w14:textId="77777777" w:rsidR="009E088E" w:rsidRDefault="009E0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8F130" w14:textId="77777777" w:rsidR="00913CCD" w:rsidRDefault="00913CCD" w:rsidP="00913CC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 w:rsidRPr="009439C1">
      <w:rPr>
        <w:b/>
        <w:bCs/>
        <w:noProof/>
        <w:sz w:val="16"/>
        <w:szCs w:val="16"/>
      </w:rPr>
      <w:drawing>
        <wp:inline distT="0" distB="0" distL="0" distR="0" wp14:anchorId="2B8F375B" wp14:editId="304B57C1">
          <wp:extent cx="137160" cy="137160"/>
          <wp:effectExtent l="0" t="0" r="0" b="0"/>
          <wp:docPr id="16" name="Graphic 16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elephon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</w:t>
    </w:r>
    <w:r w:rsidRPr="004068FF">
      <w:rPr>
        <w:sz w:val="16"/>
        <w:szCs w:val="16"/>
      </w:rPr>
      <w:t>866) 233-3033</w:t>
    </w:r>
    <w:r>
      <w:rPr>
        <w:sz w:val="16"/>
        <w:szCs w:val="16"/>
      </w:rPr>
      <w:tab/>
    </w:r>
    <w:r w:rsidRPr="009439C1">
      <w:rPr>
        <w:b/>
        <w:bCs/>
        <w:noProof/>
        <w:sz w:val="16"/>
        <w:szCs w:val="16"/>
      </w:rPr>
      <w:drawing>
        <wp:inline distT="0" distB="0" distL="0" distR="0" wp14:anchorId="55725BB5" wp14:editId="1F350B5E">
          <wp:extent cx="137160" cy="137160"/>
          <wp:effectExtent l="0" t="0" r="0" b="0"/>
          <wp:docPr id="17" name="Graphic 17" descr="Prin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rinter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101DC1B" wp14:editId="4F65D22C">
          <wp:extent cx="109728" cy="109499"/>
          <wp:effectExtent l="0" t="0" r="5080" b="508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" cy="109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03CBE13" wp14:editId="05549B73">
          <wp:extent cx="109728" cy="101774"/>
          <wp:effectExtent l="0" t="0" r="5080" b="0"/>
          <wp:docPr id="24" name="Picture 24" descr="Image result for website icon 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Image result for website icon vector"/>
                  <pic:cNvPicPr>
                    <a:picLocks noChangeAspect="1" noChangeArrowheads="1"/>
                  </pic:cNvPicPr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728" cy="10177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9DC3544" wp14:editId="2FF424CE">
          <wp:extent cx="118872" cy="109673"/>
          <wp:effectExtent l="0" t="0" r="0" b="508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872" cy="1096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r w:rsidRPr="00AF4BD4">
      <w:rPr>
        <w:sz w:val="16"/>
        <w:szCs w:val="16"/>
      </w:rPr>
      <w:t>NunavutImpactReviewBoard</w:t>
    </w:r>
  </w:p>
  <w:p w14:paraId="71799C8B" w14:textId="77777777" w:rsid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Boîte postale </w:t>
    </w:r>
    <w:r w:rsidRPr="00A85B97">
      <w:rPr>
        <w:sz w:val="16"/>
        <w:szCs w:val="16"/>
      </w:rPr>
      <w:t>1360</w:t>
    </w:r>
    <w:r>
      <w:rPr>
        <w:sz w:val="16"/>
        <w:szCs w:val="16"/>
      </w:rPr>
      <w:t>,</w:t>
    </w:r>
    <w:r w:rsidRPr="00A85B97">
      <w:rPr>
        <w:sz w:val="16"/>
        <w:szCs w:val="16"/>
      </w:rPr>
      <w:t xml:space="preserve"> Cambridge Bay, NU  X0B 0C0</w:t>
    </w:r>
  </w:p>
  <w:p w14:paraId="61778617" w14:textId="77777777" w:rsidR="00EC01F5" w:rsidRP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 w:rsidRPr="00624240">
      <w:rPr>
        <w:rStyle w:val="PageNumber"/>
        <w:sz w:val="16"/>
        <w:szCs w:val="16"/>
      </w:rPr>
      <w:t xml:space="preserve">Page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PAGE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  <w:r w:rsidRPr="00624240">
      <w:rPr>
        <w:rStyle w:val="PageNumber"/>
        <w:sz w:val="16"/>
        <w:szCs w:val="16"/>
      </w:rPr>
      <w:t xml:space="preserve"> </w:t>
    </w:r>
    <w:r>
      <w:rPr>
        <w:rStyle w:val="PageNumber"/>
        <w:sz w:val="16"/>
        <w:szCs w:val="16"/>
      </w:rPr>
      <w:t>sur</w:t>
    </w:r>
    <w:r w:rsidRPr="00624240">
      <w:rPr>
        <w:rStyle w:val="PageNumber"/>
        <w:sz w:val="16"/>
        <w:szCs w:val="16"/>
      </w:rPr>
      <w:t xml:space="preserve">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NUMPAGES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CFE49" w14:textId="77777777" w:rsidR="009E088E" w:rsidRDefault="009E088E">
      <w:r>
        <w:separator/>
      </w:r>
    </w:p>
  </w:footnote>
  <w:footnote w:type="continuationSeparator" w:id="0">
    <w:p w14:paraId="075D7689" w14:textId="77777777" w:rsidR="009E088E" w:rsidRDefault="009E0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E4FBA" w14:textId="77777777" w:rsidR="00D341BF" w:rsidRPr="00913CCD" w:rsidRDefault="00913CCD" w:rsidP="00913CCD">
    <w:pPr>
      <w:pStyle w:val="Header"/>
      <w:jc w:val="center"/>
    </w:pPr>
    <w:r>
      <w:rPr>
        <w:noProof/>
      </w:rPr>
      <w:drawing>
        <wp:inline distT="0" distB="0" distL="0" distR="0" wp14:anchorId="6D548F95" wp14:editId="6015489A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88E"/>
    <w:rsid w:val="00086513"/>
    <w:rsid w:val="000F7F83"/>
    <w:rsid w:val="00176E0E"/>
    <w:rsid w:val="00184AEF"/>
    <w:rsid w:val="001E7FAB"/>
    <w:rsid w:val="00212A0D"/>
    <w:rsid w:val="002322EE"/>
    <w:rsid w:val="002B0A84"/>
    <w:rsid w:val="002F3421"/>
    <w:rsid w:val="00306052"/>
    <w:rsid w:val="004348DB"/>
    <w:rsid w:val="00456075"/>
    <w:rsid w:val="004E444E"/>
    <w:rsid w:val="0055027E"/>
    <w:rsid w:val="005D1172"/>
    <w:rsid w:val="005F211A"/>
    <w:rsid w:val="0063672B"/>
    <w:rsid w:val="00677132"/>
    <w:rsid w:val="00684B37"/>
    <w:rsid w:val="006931A0"/>
    <w:rsid w:val="006E3B38"/>
    <w:rsid w:val="00727D7C"/>
    <w:rsid w:val="00746B4B"/>
    <w:rsid w:val="00752D02"/>
    <w:rsid w:val="00777208"/>
    <w:rsid w:val="007D4C4B"/>
    <w:rsid w:val="0081139C"/>
    <w:rsid w:val="008A188C"/>
    <w:rsid w:val="00913CCD"/>
    <w:rsid w:val="00974750"/>
    <w:rsid w:val="009E088E"/>
    <w:rsid w:val="00A64D03"/>
    <w:rsid w:val="00AD2CBB"/>
    <w:rsid w:val="00B14411"/>
    <w:rsid w:val="00B81FEA"/>
    <w:rsid w:val="00BE5706"/>
    <w:rsid w:val="00C559BD"/>
    <w:rsid w:val="00C90EC1"/>
    <w:rsid w:val="00D20E6A"/>
    <w:rsid w:val="00D341BF"/>
    <w:rsid w:val="00E20FBD"/>
    <w:rsid w:val="00E2224E"/>
    <w:rsid w:val="00E34BBB"/>
    <w:rsid w:val="00E45DE8"/>
    <w:rsid w:val="00E93D00"/>
    <w:rsid w:val="00E97DFD"/>
    <w:rsid w:val="00EC01F5"/>
    <w:rsid w:val="00ED1A30"/>
    <w:rsid w:val="00EE677F"/>
    <w:rsid w:val="00F00379"/>
    <w:rsid w:val="00F3708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EAA28A"/>
  <w15:chartTrackingRefBased/>
  <w15:docId w15:val="{70082017-9973-4463-9AB0-558814D9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semiHidden/>
    <w:unhideWhenUsed/>
    <w:rsid w:val="00913C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13CCD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rsid w:val="00913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d-DRAFT%20French%20Comment%20Form-OMAF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52E41-0CC3-427F-AE8F-129103DF3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15d-DRAFT French Comment Form-OMAF.dotx</Template>
  <TotalTime>1</TotalTime>
  <Pages>1</Pages>
  <Words>220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221125-22YN056-French Comment Form-OT7F</vt:lpstr>
    </vt:vector>
  </TitlesOfParts>
  <Company>Nunavut Impact Review Board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221128-22YN056-French Comment Form-OT7F</dc:title>
  <dc:subject/>
  <dc:creator>Mia Otokiak</dc:creator>
  <cp:keywords>22YN056</cp:keywords>
  <cp:lastModifiedBy>Calvin Ehaloak</cp:lastModifiedBy>
  <cp:revision>3</cp:revision>
  <cp:lastPrinted>2013-11-29T19:44:00Z</cp:lastPrinted>
  <dcterms:created xsi:type="dcterms:W3CDTF">2022-11-25T16:51:00Z</dcterms:created>
  <dcterms:modified xsi:type="dcterms:W3CDTF">2022-11-28T17:12:00Z</dcterms:modified>
</cp:coreProperties>
</file>