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123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A199DB2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3C3AE1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4F9E4C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73D708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1CA39B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6146396" w14:textId="3928B35C" w:rsidR="00E97DFD" w:rsidRPr="004E4F93" w:rsidRDefault="009678D4" w:rsidP="00456075">
            <w:pPr>
              <w:rPr>
                <w:b/>
                <w:sz w:val="22"/>
                <w:szCs w:val="22"/>
              </w:rPr>
            </w:pPr>
            <w:r w:rsidRPr="00CA0166">
              <w:t xml:space="preserve">Eureka High Arctic Weather Station Water Use Increase Type A Water </w:t>
            </w:r>
            <w:proofErr w:type="spellStart"/>
            <w:r w:rsidRPr="00CA0166">
              <w:t>Licence</w:t>
            </w:r>
            <w:proofErr w:type="spellEnd"/>
          </w:p>
        </w:tc>
      </w:tr>
      <w:tr w:rsidR="00E97DFD" w:rsidRPr="004E4F93" w14:paraId="426AEAB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B118D7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B6D7D40" w14:textId="53695967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9678D4">
              <w:t>AECOM Canada Ltd.</w:t>
            </w:r>
          </w:p>
        </w:tc>
      </w:tr>
      <w:tr w:rsidR="00E97DFD" w:rsidRPr="004E4F93" w14:paraId="4DC8031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ABB995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9F597A9" w14:textId="3DFDE8F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North Baffin Region</w:t>
            </w:r>
          </w:p>
        </w:tc>
      </w:tr>
      <w:tr w:rsidR="00E97DFD" w:rsidRPr="004E4F93" w14:paraId="16CF9C0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D2A606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DC0C587" w14:textId="383D9C44" w:rsidR="00E97DFD" w:rsidRPr="004E4F93" w:rsidRDefault="009678D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24,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766A6C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8191F39" w14:textId="4AFE407F" w:rsidR="00E97DFD" w:rsidRPr="004E4F93" w:rsidRDefault="009678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23WA065</w:t>
            </w:r>
          </w:p>
        </w:tc>
      </w:tr>
      <w:tr w:rsidR="00E97DFD" w:rsidRPr="004E4F93" w14:paraId="74A9C2A1" w14:textId="77777777">
        <w:tc>
          <w:tcPr>
            <w:tcW w:w="9576" w:type="dxa"/>
            <w:gridSpan w:val="16"/>
            <w:tcBorders>
              <w:top w:val="nil"/>
            </w:tcBorders>
          </w:tcPr>
          <w:p w14:paraId="35A0CB7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7EC19F6" w14:textId="77777777">
        <w:tc>
          <w:tcPr>
            <w:tcW w:w="9576" w:type="dxa"/>
            <w:gridSpan w:val="16"/>
          </w:tcPr>
          <w:p w14:paraId="2F9CA2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703DD5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A4E61C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C0960E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ED7BA2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50CB55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395C8A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43EDC9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AA29D9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B83D3C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B5FC4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41526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6D41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891A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CEF0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69B38D" w14:textId="77777777">
        <w:tc>
          <w:tcPr>
            <w:tcW w:w="9576" w:type="dxa"/>
            <w:gridSpan w:val="16"/>
          </w:tcPr>
          <w:p w14:paraId="17ACE1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E5631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A55E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2BE6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444B6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0CB0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E348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35AD28" w14:textId="77777777">
        <w:tc>
          <w:tcPr>
            <w:tcW w:w="9576" w:type="dxa"/>
            <w:gridSpan w:val="16"/>
          </w:tcPr>
          <w:p w14:paraId="691A19F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962E83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73EE8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93B69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1D0CC7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240FCF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827E2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040A3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ABF33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4315C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AC63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3895B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2E45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5ED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6D8B3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276EB9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892AA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D528A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C84B8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AB264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8B99B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91A910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0361E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73E4DE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C3F72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B3B3C9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88179" w14:textId="77777777" w:rsidR="0066224F" w:rsidRDefault="0066224F">
      <w:r>
        <w:separator/>
      </w:r>
    </w:p>
  </w:endnote>
  <w:endnote w:type="continuationSeparator" w:id="0">
    <w:p w14:paraId="5C7CBEE3" w14:textId="77777777" w:rsidR="0066224F" w:rsidRDefault="00662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92C7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AD712C" wp14:editId="6FDB867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3C26922" wp14:editId="6448186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CDC8267" wp14:editId="72838D9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BDBFACD" wp14:editId="01316A9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D397DF" wp14:editId="53761E8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FFC310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8F23BF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8442" w14:textId="77777777" w:rsidR="0066224F" w:rsidRDefault="0066224F">
      <w:r>
        <w:separator/>
      </w:r>
    </w:p>
  </w:footnote>
  <w:footnote w:type="continuationSeparator" w:id="0">
    <w:p w14:paraId="0A58165D" w14:textId="77777777" w:rsidR="0066224F" w:rsidRDefault="00662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EC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53F6E29" wp14:editId="6D71D96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4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6224F"/>
    <w:rsid w:val="006931A0"/>
    <w:rsid w:val="00727D7C"/>
    <w:rsid w:val="00746B4B"/>
    <w:rsid w:val="00752D02"/>
    <w:rsid w:val="00777208"/>
    <w:rsid w:val="008A188C"/>
    <w:rsid w:val="008B751D"/>
    <w:rsid w:val="009678D4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981DB38"/>
  <w15:chartTrackingRefBased/>
  <w15:docId w15:val="{2C60D63A-AD61-4352-842F-D71657C5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204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2023-02-01T18:18:00Z</dcterms:created>
  <dcterms:modified xsi:type="dcterms:W3CDTF">2023-02-01T18:21:00Z</dcterms:modified>
</cp:coreProperties>
</file>