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4232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8E66478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9A91175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60F8261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76D953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C09AB0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9F281E3" w14:textId="20DAD946" w:rsidR="00E97DFD" w:rsidRPr="004E4F93" w:rsidRDefault="00F30BC7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Helicopter-based radar survey of Devon Ice Cap</w:t>
            </w:r>
          </w:p>
        </w:tc>
      </w:tr>
      <w:tr w:rsidR="00E97DFD" w:rsidRPr="004E4F93" w14:paraId="2381AD1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20332B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FBD12A9" w14:textId="6C4E0FB0" w:rsidR="00E97DFD" w:rsidRPr="004E4F93" w:rsidRDefault="00F30BC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Montana State University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368360D5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0DB52E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909580B" w14:textId="1C7D7AEC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(North</w:t>
            </w:r>
            <w:r w:rsidR="00F30BC7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57E4D1D8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926A61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ABFA578" w14:textId="35852F38" w:rsidR="00E97DFD" w:rsidRPr="004E4F93" w:rsidRDefault="00F30BC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March 16,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53B948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9BDF821" w14:textId="7DD7DA98" w:rsidR="00E97DFD" w:rsidRPr="004E4F93" w:rsidRDefault="00F30BC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23YN005</w:t>
            </w:r>
          </w:p>
        </w:tc>
      </w:tr>
      <w:tr w:rsidR="00E97DFD" w:rsidRPr="004E4F93" w14:paraId="11E7AC92" w14:textId="77777777">
        <w:tc>
          <w:tcPr>
            <w:tcW w:w="9576" w:type="dxa"/>
            <w:gridSpan w:val="16"/>
            <w:tcBorders>
              <w:top w:val="nil"/>
            </w:tcBorders>
          </w:tcPr>
          <w:p w14:paraId="00532CBB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4C9B3C9" w14:textId="77777777">
        <w:tc>
          <w:tcPr>
            <w:tcW w:w="9576" w:type="dxa"/>
            <w:gridSpan w:val="16"/>
          </w:tcPr>
          <w:p w14:paraId="7FD41E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792C09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3F305F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D37EB6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54DD99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6A1E25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B74943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26805A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2BADF70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BEB21E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67FC0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E07FF4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DA3E4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6934B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BC58D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1873424" w14:textId="77777777">
        <w:tc>
          <w:tcPr>
            <w:tcW w:w="9576" w:type="dxa"/>
            <w:gridSpan w:val="16"/>
          </w:tcPr>
          <w:p w14:paraId="3902FB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274D4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6FE751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DD9E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2712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CFEF83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847B9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193494D" w14:textId="77777777">
        <w:tc>
          <w:tcPr>
            <w:tcW w:w="9576" w:type="dxa"/>
            <w:gridSpan w:val="16"/>
          </w:tcPr>
          <w:p w14:paraId="4AE81774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4D896D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41F2D1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12932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2A4A61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84E00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DE0974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A700A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7454B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873434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E96BF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A85F446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C18A5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86CC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65D5A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65A1FE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4EEFF72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F8EC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B9EB0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1F288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062449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D39DE0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FCA8C0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86B040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C8609F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008092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5BE9C" w14:textId="77777777" w:rsidR="00367310" w:rsidRDefault="00367310">
      <w:r>
        <w:separator/>
      </w:r>
    </w:p>
  </w:endnote>
  <w:endnote w:type="continuationSeparator" w:id="0">
    <w:p w14:paraId="73629B5A" w14:textId="77777777" w:rsidR="00367310" w:rsidRDefault="0036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9472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3897C6A" wp14:editId="3C76B74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1616D7E" wp14:editId="01B240B0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E683F1C" wp14:editId="7049DE3A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CDF4BBB" wp14:editId="7D693E17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97FED8B" wp14:editId="4BC8CAA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5AC655C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31B9565C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365F1" w14:textId="77777777" w:rsidR="00367310" w:rsidRDefault="00367310">
      <w:r>
        <w:separator/>
      </w:r>
    </w:p>
  </w:footnote>
  <w:footnote w:type="continuationSeparator" w:id="0">
    <w:p w14:paraId="1C1B2B46" w14:textId="77777777" w:rsidR="00367310" w:rsidRDefault="00367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AB760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C31FE97" wp14:editId="75009CB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310"/>
    <w:rsid w:val="000F7F83"/>
    <w:rsid w:val="00176E0E"/>
    <w:rsid w:val="001E7FAB"/>
    <w:rsid w:val="002322EE"/>
    <w:rsid w:val="00367310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30BC7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CE7C096"/>
  <w15:chartTrackingRefBased/>
  <w15:docId w15:val="{48201238-B05C-4345-93EA-418F07923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200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230302-23YN005-English Comment Form-OT6E</dc:title>
  <dc:subject/>
  <dc:creator>Leah Klaassen</dc:creator>
  <cp:keywords>23YN005</cp:keywords>
  <cp:lastModifiedBy>Leah Klaassen</cp:lastModifiedBy>
  <cp:revision>2</cp:revision>
  <cp:lastPrinted>2005-06-16T19:24:00Z</cp:lastPrinted>
  <dcterms:created xsi:type="dcterms:W3CDTF">2023-03-02T21:42:00Z</dcterms:created>
  <dcterms:modified xsi:type="dcterms:W3CDTF">2023-03-02T21:45:00Z</dcterms:modified>
</cp:coreProperties>
</file>