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15F89D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30EF8071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6F1F4DFB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1EFF9BB5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7CF895B5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4F053C9B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16F2D596" w14:textId="271814DB" w:rsidR="00E97DFD" w:rsidRPr="004E4F93" w:rsidRDefault="004A6BD4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Mueller’s Ice Cap Ice Core</w:t>
            </w:r>
          </w:p>
        </w:tc>
      </w:tr>
      <w:tr w:rsidR="00E97DFD" w:rsidRPr="004E4F93" w14:paraId="15F5F8B2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67944620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3E531FC1" w14:textId="796797CD" w:rsidR="00E97DFD" w:rsidRPr="004E4F93" w:rsidRDefault="004A6BD4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University of Manitoba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00660C5F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18528661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30F9F62E" w14:textId="7D2F7CE4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Qikiqtani (North</w:t>
            </w:r>
            <w:r w:rsidR="004A6BD4">
              <w:rPr>
                <w:b/>
                <w:sz w:val="22"/>
                <w:szCs w:val="22"/>
              </w:rPr>
              <w:t xml:space="preserve"> </w:t>
            </w:r>
            <w:r w:rsidRPr="004E4F93">
              <w:rPr>
                <w:b/>
                <w:sz w:val="22"/>
                <w:szCs w:val="22"/>
              </w:rPr>
              <w:t>Baffin</w:t>
            </w:r>
            <w:r w:rsidR="004A6BD4">
              <w:rPr>
                <w:b/>
                <w:sz w:val="22"/>
                <w:szCs w:val="22"/>
              </w:rPr>
              <w:t>)</w:t>
            </w:r>
            <w:r w:rsidRPr="004E4F93">
              <w:rPr>
                <w:b/>
                <w:sz w:val="22"/>
                <w:szCs w:val="22"/>
              </w:rPr>
              <w:t xml:space="preserve"> Region</w:t>
            </w:r>
          </w:p>
        </w:tc>
      </w:tr>
      <w:tr w:rsidR="00E97DFD" w:rsidRPr="004E4F93" w14:paraId="0C38E6D6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65F53AD4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0BDEB834" w14:textId="0790B31F" w:rsidR="00E97DFD" w:rsidRPr="004E4F93" w:rsidRDefault="004A6BD4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February 23, 2023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7A4D54F1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03C08848" w14:textId="3E518F0D" w:rsidR="00E97DFD" w:rsidRPr="004E4F93" w:rsidRDefault="004A6BD4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22YN062</w:t>
            </w:r>
          </w:p>
        </w:tc>
      </w:tr>
      <w:tr w:rsidR="00E97DFD" w:rsidRPr="004E4F93" w14:paraId="524E1152" w14:textId="77777777">
        <w:tc>
          <w:tcPr>
            <w:tcW w:w="9576" w:type="dxa"/>
            <w:gridSpan w:val="16"/>
            <w:tcBorders>
              <w:top w:val="nil"/>
            </w:tcBorders>
          </w:tcPr>
          <w:p w14:paraId="7DFC4773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1CC3F805" w14:textId="77777777">
        <w:tc>
          <w:tcPr>
            <w:tcW w:w="9576" w:type="dxa"/>
            <w:gridSpan w:val="16"/>
          </w:tcPr>
          <w:p w14:paraId="17FB4B1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1E7C4BBC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21721C61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31B767B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6413A7D5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611A7EFA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50862C8A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46677D4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0B3EE4A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06D6301D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6200756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46A55C2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0CCBBD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94F6DD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734B9A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656FBE8" w14:textId="77777777">
        <w:tc>
          <w:tcPr>
            <w:tcW w:w="9576" w:type="dxa"/>
            <w:gridSpan w:val="16"/>
          </w:tcPr>
          <w:p w14:paraId="250E86F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395BD56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3174C1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FCF604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1AE688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AECD4F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AB1E97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FBCB8E5" w14:textId="77777777">
        <w:tc>
          <w:tcPr>
            <w:tcW w:w="9576" w:type="dxa"/>
            <w:gridSpan w:val="16"/>
          </w:tcPr>
          <w:p w14:paraId="020AE686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773A643D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62475E5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FCB94CE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01868AC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3744D0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FDEC054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360E2CD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58DB137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6787850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506C5C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8DB76EF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1F85509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70ED3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7F48702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1904667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C410021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66EA64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0DED205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5CFEBF3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33FB56E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8665994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74AEDEA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739FD53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55C3ECF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69877627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3FA399" w14:textId="77777777" w:rsidR="004A6BD4" w:rsidRDefault="004A6BD4">
      <w:r>
        <w:separator/>
      </w:r>
    </w:p>
  </w:endnote>
  <w:endnote w:type="continuationSeparator" w:id="0">
    <w:p w14:paraId="6402D1C5" w14:textId="77777777" w:rsidR="004A6BD4" w:rsidRDefault="004A6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FDAD8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39C9B270" wp14:editId="09CF3E72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6E9B4107" wp14:editId="551A8A6D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763D4C30" wp14:editId="28A0D06A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C683977" wp14:editId="05716499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A2CF74E" wp14:editId="5A184E3D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192B93D2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37D2A2CD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CABE2" w14:textId="77777777" w:rsidR="004A6BD4" w:rsidRDefault="004A6BD4">
      <w:r>
        <w:separator/>
      </w:r>
    </w:p>
  </w:footnote>
  <w:footnote w:type="continuationSeparator" w:id="0">
    <w:p w14:paraId="2292F7C6" w14:textId="77777777" w:rsidR="004A6BD4" w:rsidRDefault="004A6B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2F42AD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594A44D2" wp14:editId="113F05AF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BD4"/>
    <w:rsid w:val="000F7F83"/>
    <w:rsid w:val="00176E0E"/>
    <w:rsid w:val="001E7FAB"/>
    <w:rsid w:val="002322EE"/>
    <w:rsid w:val="003759D5"/>
    <w:rsid w:val="004348DB"/>
    <w:rsid w:val="00456075"/>
    <w:rsid w:val="004A32DB"/>
    <w:rsid w:val="004A6BD4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1AD022FB"/>
  <w15:chartTrackingRefBased/>
  <w15:docId w15:val="{A7AB9E0D-6D32-4786-9B38-B04ADC0BB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2</TotalTime>
  <Pages>1</Pages>
  <Words>198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230202-22YN062-English Comment Form-OT7E</dc:title>
  <dc:subject/>
  <dc:creator>Mia Otokiak</dc:creator>
  <cp:keywords>22YN062</cp:keywords>
  <cp:lastModifiedBy>Mia Otokiak</cp:lastModifiedBy>
  <cp:revision>1</cp:revision>
  <cp:lastPrinted>2005-06-16T19:24:00Z</cp:lastPrinted>
  <dcterms:created xsi:type="dcterms:W3CDTF">2023-02-02T21:57:00Z</dcterms:created>
  <dcterms:modified xsi:type="dcterms:W3CDTF">2023-02-02T22:00:00Z</dcterms:modified>
</cp:coreProperties>
</file>