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45BC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0311DC8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750689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2C9F253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3AAF45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862493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D9EE458" w14:textId="503D0DA6" w:rsidR="00E97DFD" w:rsidRPr="001D0582" w:rsidRDefault="00867388" w:rsidP="00456075">
            <w:pPr>
              <w:rPr>
                <w:b/>
                <w:bCs/>
                <w:sz w:val="22"/>
                <w:szCs w:val="22"/>
              </w:rPr>
            </w:pPr>
            <w:r w:rsidRPr="001D0582">
              <w:rPr>
                <w:b/>
                <w:bCs/>
                <w:sz w:val="22"/>
                <w:szCs w:val="22"/>
              </w:rPr>
              <w:t>Permafrost Pathways Monitoring Network</w:t>
            </w:r>
          </w:p>
        </w:tc>
      </w:tr>
      <w:tr w:rsidR="00E97DFD" w:rsidRPr="004E4F93" w14:paraId="3C2495AD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06D58F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DFA087E" w14:textId="55A9A1CD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proofErr w:type="spellStart"/>
            <w:r w:rsidR="00867388">
              <w:rPr>
                <w:b/>
                <w:bCs/>
                <w:sz w:val="22"/>
                <w:szCs w:val="22"/>
              </w:rPr>
              <w:t>Woodwell</w:t>
            </w:r>
            <w:proofErr w:type="spellEnd"/>
            <w:r w:rsidR="00867388">
              <w:rPr>
                <w:b/>
                <w:bCs/>
                <w:sz w:val="22"/>
                <w:szCs w:val="22"/>
              </w:rPr>
              <w:t xml:space="preserve"> Climate</w:t>
            </w:r>
          </w:p>
        </w:tc>
      </w:tr>
      <w:tr w:rsidR="00E97DFD" w:rsidRPr="004E4F93" w14:paraId="73ABCFF3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28EE7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F5DFC7B" w14:textId="48A065F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5F847C0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155923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AD81CD4" w14:textId="4584ACD6" w:rsidR="00E97DFD" w:rsidRPr="004E4F93" w:rsidRDefault="0086738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15,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FD6D5B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FD1D27A" w14:textId="69226379" w:rsidR="00E97DFD" w:rsidRPr="004E4F93" w:rsidRDefault="0086738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23YN008</w:t>
            </w:r>
          </w:p>
        </w:tc>
      </w:tr>
      <w:tr w:rsidR="00E97DFD" w:rsidRPr="004E4F93" w14:paraId="6A914EC1" w14:textId="77777777">
        <w:tc>
          <w:tcPr>
            <w:tcW w:w="9576" w:type="dxa"/>
            <w:gridSpan w:val="16"/>
            <w:tcBorders>
              <w:top w:val="nil"/>
            </w:tcBorders>
          </w:tcPr>
          <w:p w14:paraId="7897973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083DB8B" w14:textId="77777777">
        <w:tc>
          <w:tcPr>
            <w:tcW w:w="9576" w:type="dxa"/>
            <w:gridSpan w:val="16"/>
          </w:tcPr>
          <w:p w14:paraId="638735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519855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F1D464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11DEC4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3FF565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5A0E21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80E37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4776E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4CE6C2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176C8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3AB73E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38923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1F13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32AE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165268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88B290E" w14:textId="77777777">
        <w:tc>
          <w:tcPr>
            <w:tcW w:w="9576" w:type="dxa"/>
            <w:gridSpan w:val="16"/>
          </w:tcPr>
          <w:p w14:paraId="5D8A16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58C01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10919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AED1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9EA4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2030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E60CE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AABB5C" w14:textId="77777777">
        <w:tc>
          <w:tcPr>
            <w:tcW w:w="9576" w:type="dxa"/>
            <w:gridSpan w:val="16"/>
          </w:tcPr>
          <w:p w14:paraId="4DB2DE3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203E5E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A97CDC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CBDEC4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D1D9D2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423DB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A2C80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6E2C4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494EF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0B493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87E68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86DD2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1E023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C5CF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5B3AD8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91472D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B7765B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DFC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F3A04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FBB0E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62102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E05E5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E854B3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AA31F8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EFD277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A8F31F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8C49E" w14:textId="77777777" w:rsidR="00867388" w:rsidRDefault="00867388">
      <w:r>
        <w:separator/>
      </w:r>
    </w:p>
  </w:endnote>
  <w:endnote w:type="continuationSeparator" w:id="0">
    <w:p w14:paraId="619072FC" w14:textId="77777777" w:rsidR="00867388" w:rsidRDefault="0086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3B19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05A436E" wp14:editId="51D9D11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C3647A1" wp14:editId="3966A5C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1F2CFA3" wp14:editId="4B145BD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14D0E0" wp14:editId="249E05E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D564C28" wp14:editId="52B48C6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16149A0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C52292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C2007" w14:textId="77777777" w:rsidR="00867388" w:rsidRDefault="00867388">
      <w:r>
        <w:separator/>
      </w:r>
    </w:p>
  </w:footnote>
  <w:footnote w:type="continuationSeparator" w:id="0">
    <w:p w14:paraId="25FF73AC" w14:textId="77777777" w:rsidR="00867388" w:rsidRDefault="0086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DE3F3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A684B3F" wp14:editId="2E1B821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388"/>
    <w:rsid w:val="000F7F83"/>
    <w:rsid w:val="00176E0E"/>
    <w:rsid w:val="001D0582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6738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399D55D"/>
  <w15:chartTrackingRefBased/>
  <w15:docId w15:val="{4D07032B-AD57-4D19-856C-3BC55F90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4</TotalTime>
  <Pages>1</Pages>
  <Words>196</Words>
  <Characters>1720</Characters>
  <Application>Microsoft Office Word</Application>
  <DocSecurity>0</DocSecurity>
  <Lines>95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230504-23YN008-English Comment Form-OMME.docx</dc:title>
  <dc:subject/>
  <dc:creator>Kelli Gillard</dc:creator>
  <cp:keywords>23YN008</cp:keywords>
  <cp:lastModifiedBy>Kelli Gillard</cp:lastModifiedBy>
  <cp:revision>2</cp:revision>
  <cp:lastPrinted>2005-06-16T19:24:00Z</cp:lastPrinted>
  <dcterms:created xsi:type="dcterms:W3CDTF">2023-05-04T18:48:00Z</dcterms:created>
  <dcterms:modified xsi:type="dcterms:W3CDTF">2023-05-04T18:57:00Z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68087ec3-c019-4a37-91cd-80bfbfcff939</vt:lpwstr>
  </property>
</Properties>
</file>