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56A8E" w14:textId="77777777"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14:paraId="475570C6" w14:textId="77777777" w:rsidR="00E2224E" w:rsidRPr="00913CCD" w:rsidRDefault="00E2224E" w:rsidP="00E2224E">
      <w:pPr>
        <w:pStyle w:val="Title"/>
        <w:rPr>
          <w:lang w:val="fr-CA"/>
        </w:rPr>
      </w:pPr>
    </w:p>
    <w:p w14:paraId="33D435B2" w14:textId="77777777"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>de l’écosystème pour les résidants actuels et futurs du Nunavut</w:t>
      </w:r>
      <w:r w:rsidR="007D4C4B">
        <w:rPr>
          <w:lang w:val="fr-CA"/>
        </w:rPr>
        <w:t xml:space="preserve">.  </w:t>
      </w:r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>d’évaluer</w:t>
      </w:r>
      <w:r w:rsidR="007D4C4B" w:rsidRPr="007D4C4B">
        <w:rPr>
          <w:lang w:val="fr-CA"/>
        </w:rPr>
        <w:t xml:space="preserve"> les répercussions environnementales et socioéconomiques de 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14:paraId="6F1CB85D" w14:textId="77777777"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677132" w14:paraId="5EB5A029" w14:textId="77777777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14:paraId="3BD9CBA9" w14:textId="77777777" w:rsidR="00E97DFD" w:rsidRPr="00913CCD" w:rsidRDefault="00B1441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Titre de la proposition de</w:t>
            </w:r>
            <w:r w:rsidR="005F211A" w:rsidRPr="00913CCD">
              <w:rPr>
                <w:b/>
                <w:sz w:val="22"/>
                <w:szCs w:val="22"/>
                <w:lang w:val="fr-CA"/>
              </w:rPr>
              <w:t xml:space="preserve"> </w:t>
            </w:r>
            <w:r w:rsidRPr="00913CCD">
              <w:rPr>
                <w:b/>
                <w:sz w:val="22"/>
                <w:szCs w:val="22"/>
                <w:lang w:val="fr-CA"/>
              </w:rPr>
              <w:t>projet</w:t>
            </w:r>
            <w:r w:rsidR="0063672B" w:rsidRPr="00913CCD">
              <w:rPr>
                <w:b/>
                <w:sz w:val="22"/>
                <w:szCs w:val="22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14:paraId="2D66E03F" w14:textId="71EBB386" w:rsidR="00E97DFD" w:rsidRPr="00913CCD" w:rsidRDefault="0016594B" w:rsidP="0063672B">
            <w:pPr>
              <w:ind w:left="317" w:right="-90"/>
              <w:rPr>
                <w:b/>
                <w:sz w:val="22"/>
                <w:szCs w:val="22"/>
                <w:lang w:val="fr-CA"/>
              </w:rPr>
            </w:pPr>
            <w:r w:rsidRPr="00DF40CE">
              <w:t>Renewable Energy Microgrid Integration for Remote, Off-grid Cabins in Nunavut</w:t>
            </w:r>
          </w:p>
        </w:tc>
      </w:tr>
      <w:tr w:rsidR="00E97DFD" w14:paraId="3B60B4A5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78CE2579" w14:textId="77777777" w:rsidR="00E97DFD" w:rsidRPr="00913CCD" w:rsidRDefault="00E97DFD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Pro</w:t>
            </w:r>
            <w:r w:rsidR="00B14411" w:rsidRPr="00913CCD">
              <w:rPr>
                <w:b/>
                <w:sz w:val="22"/>
                <w:szCs w:val="22"/>
              </w:rPr>
              <w:t>moteur</w:t>
            </w:r>
            <w:r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14:paraId="17809855" w14:textId="586CF4D9" w:rsidR="00E97DFD" w:rsidRPr="00913CCD" w:rsidRDefault="0016594B" w:rsidP="00306052">
            <w:pPr>
              <w:tabs>
                <w:tab w:val="left" w:pos="1665"/>
              </w:tabs>
              <w:ind w:right="-90"/>
              <w:rPr>
                <w:b/>
                <w:sz w:val="22"/>
                <w:szCs w:val="22"/>
              </w:rPr>
            </w:pPr>
            <w:r w:rsidRPr="00DF40CE">
              <w:t>Nunavut Nukkiksautiit Corporation</w:t>
            </w:r>
            <w:r w:rsidR="00306052" w:rsidRPr="00913CCD">
              <w:rPr>
                <w:b/>
                <w:sz w:val="22"/>
                <w:szCs w:val="22"/>
              </w:rPr>
              <w:tab/>
            </w:r>
          </w:p>
        </w:tc>
      </w:tr>
      <w:tr w:rsidR="00E97DFD" w14:paraId="267BFEA2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07FEE786" w14:textId="77777777" w:rsidR="00E97DFD" w:rsidRPr="00913CCD" w:rsidRDefault="00B1441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Site</w:t>
            </w:r>
            <w:r w:rsidR="00E97DFD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14:paraId="5904C164" w14:textId="5B00097F" w:rsidR="00E97DFD" w:rsidRPr="00913CCD" w:rsidRDefault="0081139C" w:rsidP="00306052">
            <w:pPr>
              <w:tabs>
                <w:tab w:val="left" w:pos="1695"/>
              </w:tabs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Qikiqtani</w:t>
            </w:r>
          </w:p>
        </w:tc>
      </w:tr>
      <w:tr w:rsidR="00B81FEA" w:rsidRPr="007D4C4B" w14:paraId="58947847" w14:textId="77777777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14:paraId="7DE45681" w14:textId="77777777" w:rsidR="00E97DFD" w:rsidRPr="00913CCD" w:rsidRDefault="00E97DFD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Comment</w:t>
            </w:r>
            <w:r w:rsidR="00B14411" w:rsidRPr="00913CCD">
              <w:rPr>
                <w:b/>
                <w:sz w:val="22"/>
                <w:szCs w:val="22"/>
              </w:rPr>
              <w:t>aires avant le</w:t>
            </w:r>
            <w:r w:rsidRPr="00913CCD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14:paraId="3BD781E8" w14:textId="16219C0D" w:rsidR="00E97DFD" w:rsidRPr="00913CCD" w:rsidRDefault="00306052" w:rsidP="00306052">
            <w:pPr>
              <w:tabs>
                <w:tab w:val="left" w:pos="765"/>
              </w:tabs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ab/>
            </w:r>
            <w:r w:rsidR="00D76105">
              <w:rPr>
                <w:b/>
                <w:sz w:val="22"/>
                <w:szCs w:val="22"/>
              </w:rPr>
              <w:t>8</w:t>
            </w:r>
            <w:r w:rsidR="0016594B">
              <w:rPr>
                <w:b/>
                <w:sz w:val="22"/>
                <w:szCs w:val="22"/>
              </w:rPr>
              <w:t xml:space="preserve"> Mai, 2023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14:paraId="559F829D" w14:textId="77777777" w:rsidR="00E97DFD" w:rsidRPr="00913CCD" w:rsidRDefault="007D4C4B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No. de la </w:t>
            </w:r>
            <w:r w:rsidR="00B14411" w:rsidRPr="00913CCD">
              <w:rPr>
                <w:b/>
                <w:sz w:val="22"/>
                <w:szCs w:val="22"/>
                <w:lang w:val="fr-CA"/>
              </w:rPr>
              <w:t>CNER</w:t>
            </w:r>
            <w:r w:rsidR="00B81FEA" w:rsidRPr="00913CCD">
              <w:rPr>
                <w:b/>
                <w:sz w:val="22"/>
                <w:szCs w:val="22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14:paraId="63629900" w14:textId="05A13D2A" w:rsidR="00E97DFD" w:rsidRPr="00913CCD" w:rsidRDefault="0016594B" w:rsidP="0063672B">
            <w:pPr>
              <w:ind w:left="140" w:right="-90" w:hanging="140"/>
              <w:rPr>
                <w:b/>
                <w:sz w:val="22"/>
                <w:szCs w:val="22"/>
                <w:lang w:val="fr-CA"/>
              </w:rPr>
            </w:pPr>
            <w:r>
              <w:rPr>
                <w:b/>
                <w:sz w:val="22"/>
                <w:szCs w:val="22"/>
                <w:lang w:val="fr-CA"/>
              </w:rPr>
              <w:t>23YN010</w:t>
            </w:r>
          </w:p>
        </w:tc>
      </w:tr>
      <w:tr w:rsidR="00E97DFD" w:rsidRPr="007D4C4B" w14:paraId="24456CE8" w14:textId="77777777" w:rsidTr="00B81FEA">
        <w:tc>
          <w:tcPr>
            <w:tcW w:w="10013" w:type="dxa"/>
            <w:gridSpan w:val="12"/>
            <w:tcBorders>
              <w:top w:val="nil"/>
            </w:tcBorders>
          </w:tcPr>
          <w:p w14:paraId="52D72F7B" w14:textId="77777777" w:rsidR="00E97DFD" w:rsidRPr="00913CCD" w:rsidRDefault="00E97DFD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677132" w14:paraId="51F3A75C" w14:textId="77777777" w:rsidTr="00B81FEA">
        <w:tc>
          <w:tcPr>
            <w:tcW w:w="10013" w:type="dxa"/>
            <w:gridSpan w:val="12"/>
          </w:tcPr>
          <w:p w14:paraId="166FD75A" w14:textId="77777777" w:rsidR="00C90EC1" w:rsidRPr="00913CCD" w:rsidRDefault="007D4C4B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Cochez </w:t>
            </w:r>
            <w:r w:rsidR="00E2224E" w:rsidRPr="00913CCD">
              <w:rPr>
                <w:b/>
                <w:sz w:val="22"/>
                <w:szCs w:val="22"/>
                <w:lang w:val="fr-CA"/>
              </w:rPr>
              <w:t>ci-dessous vos secteurs de préoccupations avec cette proposition de projet :</w:t>
            </w:r>
          </w:p>
          <w:p w14:paraId="5BA54DB8" w14:textId="77777777" w:rsidR="00B14411" w:rsidRPr="00913CCD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sz w:val="22"/>
                <w:szCs w:val="22"/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aucun</w:t>
            </w:r>
            <w:r w:rsidRPr="00913CCD">
              <w:rPr>
                <w:lang w:val="fr-CA"/>
              </w:rPr>
              <w:t xml:space="preserve">                                                              </w:t>
            </w:r>
            <w:r w:rsidR="00B14411" w:rsidRPr="00913CCD">
              <w:rPr>
                <w:lang w:val="fr-CA"/>
              </w:rPr>
              <w:t xml:space="preserve">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D341BF" w:rsidRPr="00913CCD">
              <w:rPr>
                <w:lang w:val="fr-CA"/>
              </w:rPr>
              <w:t xml:space="preserve">utilisation </w:t>
            </w:r>
            <w:r w:rsidR="00B14411" w:rsidRPr="00913CCD">
              <w:rPr>
                <w:lang w:val="fr-CA"/>
              </w:rPr>
              <w:t xml:space="preserve"> </w:t>
            </w:r>
            <w:r w:rsidRPr="00913CCD">
              <w:rPr>
                <w:lang w:val="fr-CA"/>
              </w:rPr>
              <w:t>tradition</w:t>
            </w:r>
            <w:r w:rsidR="00B14411" w:rsidRPr="00913CCD">
              <w:rPr>
                <w:lang w:val="fr-CA"/>
              </w:rPr>
              <w:t>nel</w:t>
            </w:r>
            <w:r w:rsidR="00D341BF" w:rsidRPr="00913CCD">
              <w:rPr>
                <w:lang w:val="fr-CA"/>
              </w:rPr>
              <w:t>le des terres</w:t>
            </w:r>
          </w:p>
          <w:p w14:paraId="6FA36442" w14:textId="77777777" w:rsidR="00C90EC1" w:rsidRPr="00913CCD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qualité de l’eau</w:t>
            </w:r>
            <w:r w:rsidRPr="00913CCD">
              <w:rPr>
                <w:lang w:val="fr-CA"/>
              </w:rPr>
              <w:t xml:space="preserve">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activités de récolte des I</w:t>
            </w:r>
            <w:r w:rsidRPr="00913CCD">
              <w:rPr>
                <w:lang w:val="fr-CA"/>
              </w:rPr>
              <w:t xml:space="preserve">nuit </w:t>
            </w:r>
          </w:p>
          <w:p w14:paraId="6A4A1EB3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terrain             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 xml:space="preserve">engagement communautaire et </w:t>
            </w:r>
            <w:r w:rsidRPr="00913CCD">
              <w:rPr>
                <w:lang w:val="fr-CA"/>
              </w:rPr>
              <w:t>consultation</w:t>
            </w:r>
          </w:p>
          <w:p w14:paraId="3888BA6E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qualité de l’air</w:t>
            </w:r>
            <w:r w:rsidRPr="00913CCD">
              <w:rPr>
                <w:lang w:val="fr-CA"/>
              </w:rPr>
              <w:t xml:space="preserve">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développement local dans la région</w:t>
            </w:r>
          </w:p>
          <w:p w14:paraId="7064DC09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="005F211A" w:rsidRPr="00913CCD">
              <w:rPr>
                <w:lang w:val="fr-CA"/>
              </w:rPr>
              <w:t xml:space="preserve"> animaux sauvages et leur habitat</w:t>
            </w:r>
            <w:r w:rsidRPr="00913CCD">
              <w:rPr>
                <w:lang w:val="fr-CA"/>
              </w:rPr>
              <w:t xml:space="preserve">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tourism</w:t>
            </w:r>
            <w:r w:rsidR="00B14411" w:rsidRPr="00913CCD">
              <w:rPr>
                <w:lang w:val="fr-CA"/>
              </w:rPr>
              <w:t xml:space="preserve">e </w:t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dans la région</w:t>
            </w:r>
          </w:p>
          <w:p w14:paraId="685A2972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="005F211A" w:rsidRPr="00913CCD">
              <w:rPr>
                <w:lang w:val="fr-CA"/>
              </w:rPr>
              <w:t xml:space="preserve"> mammifères marins et leur habitat</w:t>
            </w:r>
            <w:r w:rsidRPr="00913CCD">
              <w:rPr>
                <w:lang w:val="fr-CA"/>
              </w:rPr>
              <w:t xml:space="preserve">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 xml:space="preserve">problèmes de santé </w:t>
            </w:r>
            <w:r w:rsidRPr="00913CCD">
              <w:rPr>
                <w:lang w:val="fr-CA"/>
              </w:rPr>
              <w:t>huma</w:t>
            </w:r>
            <w:r w:rsidR="00B14411" w:rsidRPr="00913CCD">
              <w:rPr>
                <w:lang w:val="fr-CA"/>
              </w:rPr>
              <w:t>ine</w:t>
            </w:r>
            <w:r w:rsidRPr="00913CCD">
              <w:rPr>
                <w:lang w:val="fr-CA"/>
              </w:rPr>
              <w:t xml:space="preserve">                 </w:t>
            </w:r>
          </w:p>
          <w:p w14:paraId="65F4F512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5F211A" w:rsidRPr="00913CCD">
              <w:rPr>
                <w:lang w:val="fr-CA"/>
              </w:rPr>
              <w:t xml:space="preserve">oiseaux et leur </w:t>
            </w:r>
            <w:r w:rsidRPr="00913CCD">
              <w:rPr>
                <w:lang w:val="fr-CA"/>
              </w:rPr>
              <w:t xml:space="preserve">habitat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81FEA" w:rsidRPr="00913CCD">
              <w:rPr>
                <w:lang w:val="fr-CA"/>
              </w:rPr>
              <w:t xml:space="preserve"> Autre : ____________________________________________</w:t>
            </w:r>
          </w:p>
          <w:p w14:paraId="016A9AA5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5F211A" w:rsidRPr="00913CCD">
              <w:rPr>
                <w:lang w:val="fr-CA"/>
              </w:rPr>
              <w:t xml:space="preserve">poissons et leur </w:t>
            </w:r>
            <w:r w:rsidRPr="00913CCD">
              <w:rPr>
                <w:lang w:val="fr-CA"/>
              </w:rPr>
              <w:t>habitat</w:t>
            </w:r>
            <w:r w:rsidR="005F211A" w:rsidRPr="00913CCD">
              <w:rPr>
                <w:lang w:val="fr-CA"/>
              </w:rPr>
              <w:t xml:space="preserve">  </w:t>
            </w:r>
            <w:r w:rsidRPr="00913CCD">
              <w:rPr>
                <w:lang w:val="fr-CA"/>
              </w:rPr>
              <w:t xml:space="preserve">             </w:t>
            </w:r>
            <w:r w:rsidR="00B81FEA" w:rsidRPr="00913CCD">
              <w:rPr>
                <w:lang w:val="fr-CA"/>
              </w:rPr>
              <w:t xml:space="preserve">                               </w:t>
            </w:r>
            <w:r w:rsidRPr="00913CCD">
              <w:rPr>
                <w:lang w:val="fr-CA"/>
              </w:rPr>
              <w:t xml:space="preserve"> __________________________________________________</w:t>
            </w:r>
            <w:r w:rsidR="00B81FEA" w:rsidRPr="00913CCD">
              <w:rPr>
                <w:lang w:val="fr-CA"/>
              </w:rPr>
              <w:t>_</w:t>
            </w:r>
          </w:p>
          <w:p w14:paraId="71BB5D04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5F211A" w:rsidRPr="00913CCD">
              <w:rPr>
                <w:lang w:val="fr-CA"/>
              </w:rPr>
              <w:t>ressources patrimoniales dans la région</w:t>
            </w:r>
            <w:r w:rsidR="00B81FEA" w:rsidRPr="00913CCD">
              <w:rPr>
                <w:lang w:val="fr-CA"/>
              </w:rPr>
              <w:t xml:space="preserve">                     </w:t>
            </w:r>
            <w:r w:rsidR="005F211A" w:rsidRPr="00913CCD">
              <w:rPr>
                <w:lang w:val="fr-CA"/>
              </w:rPr>
              <w:t>__________________________________________________</w:t>
            </w:r>
            <w:r w:rsidR="00B81FEA" w:rsidRPr="00913CCD">
              <w:rPr>
                <w:lang w:val="fr-CA"/>
              </w:rPr>
              <w:t>_</w:t>
            </w:r>
            <w:r w:rsidRPr="00913CCD">
              <w:rPr>
                <w:lang w:val="fr-CA"/>
              </w:rPr>
              <w:t xml:space="preserve">                </w:t>
            </w:r>
          </w:p>
          <w:p w14:paraId="3BEC61AF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Décrivez vos préoccupations </w:t>
            </w:r>
            <w:r w:rsidR="00E2224E" w:rsidRPr="00913CCD">
              <w:rPr>
                <w:b/>
                <w:sz w:val="22"/>
                <w:szCs w:val="22"/>
                <w:lang w:val="fr-CA"/>
              </w:rPr>
              <w:t xml:space="preserve">cochées </w:t>
            </w:r>
            <w:r w:rsidRPr="00913CCD">
              <w:rPr>
                <w:b/>
                <w:sz w:val="22"/>
                <w:szCs w:val="22"/>
                <w:lang w:val="fr-CA"/>
              </w:rPr>
              <w:t>ci-dessus :</w:t>
            </w:r>
          </w:p>
          <w:p w14:paraId="766C45EC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32C35649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0AD20990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36C58106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677132" w14:paraId="0653D135" w14:textId="77777777" w:rsidTr="00B81FEA">
        <w:tc>
          <w:tcPr>
            <w:tcW w:w="10013" w:type="dxa"/>
            <w:gridSpan w:val="12"/>
          </w:tcPr>
          <w:p w14:paraId="0B6848A5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Avez-vous des suggestions ou recommandations pour cette proposition? </w:t>
            </w:r>
          </w:p>
          <w:p w14:paraId="3AB79BB6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30DD70AE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3A389BB4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28BA0FB9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04FA030E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5F211A" w14:paraId="5B3CDF68" w14:textId="77777777" w:rsidTr="00B81FEA">
        <w:tc>
          <w:tcPr>
            <w:tcW w:w="10013" w:type="dxa"/>
            <w:gridSpan w:val="12"/>
          </w:tcPr>
          <w:p w14:paraId="588D9CAB" w14:textId="77777777" w:rsidR="00C90EC1" w:rsidRPr="00913CCD" w:rsidRDefault="005F211A" w:rsidP="0063672B">
            <w:pPr>
              <w:pStyle w:val="Heading1"/>
              <w:ind w:right="-90"/>
              <w:rPr>
                <w:sz w:val="22"/>
                <w:szCs w:val="22"/>
                <w:lang w:val="fr-CA"/>
              </w:rPr>
            </w:pPr>
            <w:r w:rsidRPr="00913CCD">
              <w:rPr>
                <w:sz w:val="22"/>
                <w:szCs w:val="22"/>
                <w:lang w:val="fr-CA"/>
              </w:rPr>
              <w:t xml:space="preserve">Appuyez-vous la proposition de projet?  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Pr="00913CCD">
              <w:rPr>
                <w:sz w:val="22"/>
                <w:szCs w:val="22"/>
                <w:lang w:val="fr-CA"/>
              </w:rPr>
              <w:t>Oui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="00C90EC1" w:rsidRPr="00913CCD">
              <w:rPr>
                <w:sz w:val="22"/>
                <w:szCs w:val="22"/>
              </w:rPr>
              <w:sym w:font="Symbol" w:char="F09E"/>
            </w:r>
            <w:r w:rsidR="00C90EC1" w:rsidRPr="00913CCD">
              <w:rPr>
                <w:sz w:val="22"/>
                <w:szCs w:val="22"/>
                <w:lang w:val="fr-CA"/>
              </w:rPr>
              <w:t xml:space="preserve">   No</w:t>
            </w:r>
            <w:r w:rsidRPr="00913CCD">
              <w:rPr>
                <w:sz w:val="22"/>
                <w:szCs w:val="22"/>
                <w:lang w:val="fr-CA"/>
              </w:rPr>
              <w:t>n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="00C90EC1" w:rsidRPr="00913CCD">
              <w:rPr>
                <w:sz w:val="22"/>
                <w:szCs w:val="22"/>
              </w:rPr>
              <w:sym w:font="Symbol" w:char="F09E"/>
            </w:r>
            <w:r w:rsidR="00C90EC1" w:rsidRPr="00913CCD">
              <w:rPr>
                <w:b w:val="0"/>
                <w:sz w:val="22"/>
                <w:szCs w:val="22"/>
                <w:lang w:val="fr-CA"/>
              </w:rPr>
              <w:t xml:space="preserve">    </w:t>
            </w:r>
            <w:r w:rsidRPr="00913CCD">
              <w:rPr>
                <w:b w:val="0"/>
                <w:sz w:val="22"/>
                <w:szCs w:val="22"/>
                <w:lang w:val="fr-CA"/>
              </w:rPr>
              <w:t>Commentaires supplémentaires?</w:t>
            </w:r>
          </w:p>
          <w:p w14:paraId="4BC031B9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27406BBD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6D71E9DB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4625593D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21DD5B8B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440DA9EE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B81FEA" w14:paraId="5AAFFDA3" w14:textId="77777777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14:paraId="495391B7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N</w:t>
            </w:r>
            <w:r w:rsidR="005F211A" w:rsidRPr="00913CCD">
              <w:rPr>
                <w:b/>
                <w:sz w:val="22"/>
                <w:szCs w:val="22"/>
              </w:rPr>
              <w:t>om de l’intervenant</w:t>
            </w:r>
            <w:r w:rsidR="00B81FEA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14:paraId="2609F9C4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14:paraId="67BF9756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1DB4DB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74512D9B" w14:textId="77777777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14:paraId="2CA24C61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Pos</w:t>
            </w:r>
            <w:r w:rsidR="005F211A" w:rsidRPr="00913CCD">
              <w:rPr>
                <w:b/>
                <w:sz w:val="22"/>
                <w:szCs w:val="22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58E9DF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14:paraId="1310F88A" w14:textId="77777777" w:rsidR="00C90EC1" w:rsidRPr="00913CCD" w:rsidRDefault="005F211A" w:rsidP="00B81FEA">
            <w:pPr>
              <w:ind w:right="-90"/>
              <w:jc w:val="right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Organis</w:t>
            </w:r>
            <w:r w:rsidR="00C90EC1" w:rsidRPr="00913CCD">
              <w:rPr>
                <w:b/>
                <w:sz w:val="22"/>
                <w:szCs w:val="22"/>
              </w:rPr>
              <w:t>ation: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14:paraId="0D1B8886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717E0737" w14:textId="77777777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4F8499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14:paraId="2A9ED400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37C57D" w14:textId="77777777" w:rsidR="00C90EC1" w:rsidRPr="00913CCD" w:rsidRDefault="00C90EC1" w:rsidP="00B81FEA">
            <w:pPr>
              <w:ind w:left="162" w:right="-90"/>
              <w:jc w:val="right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14:paraId="38A01CCF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7127DA15" w14:textId="77777777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14:paraId="0AE7B6E7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14:paraId="76608160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14:paraId="6F502853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</w:tbl>
    <w:p w14:paraId="20E6410E" w14:textId="77777777" w:rsidR="00C90EC1" w:rsidRDefault="00C90EC1" w:rsidP="0063672B">
      <w:pPr>
        <w:ind w:right="-90"/>
      </w:pPr>
    </w:p>
    <w:sectPr w:rsidR="00C90EC1" w:rsidSect="00913CCD">
      <w:headerReference w:type="default" r:id="rId7"/>
      <w:footerReference w:type="default" r:id="rId8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5F4E1" w14:textId="77777777" w:rsidR="0016594B" w:rsidRDefault="0016594B">
      <w:r>
        <w:separator/>
      </w:r>
    </w:p>
  </w:endnote>
  <w:endnote w:type="continuationSeparator" w:id="0">
    <w:p w14:paraId="0533D49E" w14:textId="77777777" w:rsidR="0016594B" w:rsidRDefault="00165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61A06" w14:textId="77777777" w:rsidR="00913CCD" w:rsidRDefault="00913CCD" w:rsidP="00913CC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 w:rsidRPr="009439C1">
      <w:rPr>
        <w:b/>
        <w:bCs/>
        <w:noProof/>
        <w:sz w:val="16"/>
        <w:szCs w:val="16"/>
      </w:rPr>
      <w:drawing>
        <wp:inline distT="0" distB="0" distL="0" distR="0" wp14:anchorId="591D1A21" wp14:editId="4C8036A2">
          <wp:extent cx="137160" cy="137160"/>
          <wp:effectExtent l="0" t="0" r="0" b="0"/>
          <wp:docPr id="16" name="Graphic 16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</w:t>
    </w:r>
    <w:r w:rsidRPr="004068FF">
      <w:rPr>
        <w:sz w:val="16"/>
        <w:szCs w:val="16"/>
      </w:rPr>
      <w:t>866) 233-3033</w:t>
    </w:r>
    <w:r>
      <w:rPr>
        <w:sz w:val="16"/>
        <w:szCs w:val="16"/>
      </w:rPr>
      <w:tab/>
    </w:r>
    <w:r w:rsidRPr="009439C1">
      <w:rPr>
        <w:b/>
        <w:bCs/>
        <w:noProof/>
        <w:sz w:val="16"/>
        <w:szCs w:val="16"/>
      </w:rPr>
      <w:drawing>
        <wp:inline distT="0" distB="0" distL="0" distR="0" wp14:anchorId="6DBCCC1A" wp14:editId="7EEEE6D2">
          <wp:extent cx="137160" cy="137160"/>
          <wp:effectExtent l="0" t="0" r="0" b="0"/>
          <wp:docPr id="17" name="Graphic 17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rinter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E19FD5A" wp14:editId="3619314D">
          <wp:extent cx="109728" cy="109499"/>
          <wp:effectExtent l="0" t="0" r="508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" cy="109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F851502" wp14:editId="2F83FD37">
          <wp:extent cx="109728" cy="101774"/>
          <wp:effectExtent l="0" t="0" r="5080" b="0"/>
          <wp:docPr id="24" name="Picture 24" descr="Image result for website icon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Image result for website icon vector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728" cy="1017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595FAD3" wp14:editId="15C4544F">
          <wp:extent cx="118872" cy="109673"/>
          <wp:effectExtent l="0" t="0" r="0" b="508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872" cy="1096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r w:rsidRPr="00AF4BD4">
      <w:rPr>
        <w:sz w:val="16"/>
        <w:szCs w:val="16"/>
      </w:rPr>
      <w:t>NunavutImpactReviewBoard</w:t>
    </w:r>
  </w:p>
  <w:p w14:paraId="20411A58" w14:textId="77777777" w:rsid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Boîte postale </w:t>
    </w:r>
    <w:r w:rsidRPr="00A85B97">
      <w:rPr>
        <w:sz w:val="16"/>
        <w:szCs w:val="16"/>
      </w:rPr>
      <w:t>1360</w:t>
    </w:r>
    <w:r>
      <w:rPr>
        <w:sz w:val="16"/>
        <w:szCs w:val="16"/>
      </w:rPr>
      <w:t>,</w:t>
    </w:r>
    <w:r w:rsidRPr="00A85B97">
      <w:rPr>
        <w:sz w:val="16"/>
        <w:szCs w:val="16"/>
      </w:rPr>
      <w:t xml:space="preserve"> Cambridge Bay, NU  X0B 0C0</w:t>
    </w:r>
  </w:p>
  <w:p w14:paraId="7C9C645A" w14:textId="77777777" w:rsidR="00EC01F5" w:rsidRP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 w:rsidRPr="00624240">
      <w:rPr>
        <w:rStyle w:val="PageNumber"/>
        <w:sz w:val="16"/>
        <w:szCs w:val="16"/>
      </w:rPr>
      <w:t xml:space="preserve">Page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PAGE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  <w:r w:rsidRPr="00624240">
      <w:rPr>
        <w:rStyle w:val="PageNumber"/>
        <w:sz w:val="16"/>
        <w:szCs w:val="16"/>
      </w:rPr>
      <w:t xml:space="preserve"> </w:t>
    </w:r>
    <w:r>
      <w:rPr>
        <w:rStyle w:val="PageNumber"/>
        <w:sz w:val="16"/>
        <w:szCs w:val="16"/>
      </w:rPr>
      <w:t>sur</w:t>
    </w:r>
    <w:r w:rsidRPr="00624240">
      <w:rPr>
        <w:rStyle w:val="PageNumber"/>
        <w:sz w:val="16"/>
        <w:szCs w:val="16"/>
      </w:rPr>
      <w:t xml:space="preserve">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NUMPAGES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A7F71" w14:textId="77777777" w:rsidR="0016594B" w:rsidRDefault="0016594B">
      <w:r>
        <w:separator/>
      </w:r>
    </w:p>
  </w:footnote>
  <w:footnote w:type="continuationSeparator" w:id="0">
    <w:p w14:paraId="53818702" w14:textId="77777777" w:rsidR="0016594B" w:rsidRDefault="00165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AC799" w14:textId="77777777" w:rsidR="00D341BF" w:rsidRPr="00913CCD" w:rsidRDefault="00913CCD" w:rsidP="00913CCD">
    <w:pPr>
      <w:pStyle w:val="Header"/>
      <w:jc w:val="center"/>
    </w:pPr>
    <w:r>
      <w:rPr>
        <w:noProof/>
      </w:rPr>
      <w:drawing>
        <wp:inline distT="0" distB="0" distL="0" distR="0" wp14:anchorId="3D472F0C" wp14:editId="6EE4C316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94B"/>
    <w:rsid w:val="00086513"/>
    <w:rsid w:val="000F7F83"/>
    <w:rsid w:val="0016594B"/>
    <w:rsid w:val="00176E0E"/>
    <w:rsid w:val="00184AEF"/>
    <w:rsid w:val="001E7FAB"/>
    <w:rsid w:val="00212A0D"/>
    <w:rsid w:val="002322EE"/>
    <w:rsid w:val="002B0A84"/>
    <w:rsid w:val="002F3421"/>
    <w:rsid w:val="00306052"/>
    <w:rsid w:val="004348DB"/>
    <w:rsid w:val="00456075"/>
    <w:rsid w:val="004E444E"/>
    <w:rsid w:val="0055027E"/>
    <w:rsid w:val="005D1172"/>
    <w:rsid w:val="005F211A"/>
    <w:rsid w:val="0063672B"/>
    <w:rsid w:val="00677132"/>
    <w:rsid w:val="00684B37"/>
    <w:rsid w:val="006931A0"/>
    <w:rsid w:val="006E3B38"/>
    <w:rsid w:val="00727D7C"/>
    <w:rsid w:val="00746B4B"/>
    <w:rsid w:val="00752D02"/>
    <w:rsid w:val="00777208"/>
    <w:rsid w:val="007D4C4B"/>
    <w:rsid w:val="0081139C"/>
    <w:rsid w:val="008A188C"/>
    <w:rsid w:val="00913CCD"/>
    <w:rsid w:val="00974750"/>
    <w:rsid w:val="00A64D03"/>
    <w:rsid w:val="00AD2CBB"/>
    <w:rsid w:val="00B14411"/>
    <w:rsid w:val="00B81FEA"/>
    <w:rsid w:val="00C559BD"/>
    <w:rsid w:val="00C90EC1"/>
    <w:rsid w:val="00D20E6A"/>
    <w:rsid w:val="00D341BF"/>
    <w:rsid w:val="00D76105"/>
    <w:rsid w:val="00E20FBD"/>
    <w:rsid w:val="00E2224E"/>
    <w:rsid w:val="00E34BBB"/>
    <w:rsid w:val="00E93D00"/>
    <w:rsid w:val="00E97DFD"/>
    <w:rsid w:val="00EC01F5"/>
    <w:rsid w:val="00ED1A30"/>
    <w:rsid w:val="00EE677F"/>
    <w:rsid w:val="00F00379"/>
    <w:rsid w:val="00F3708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001FF39"/>
  <w15:chartTrackingRefBased/>
  <w15:docId w15:val="{115354D4-F162-4B65-9B7F-1813E0967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semiHidden/>
    <w:unhideWhenUsed/>
    <w:rsid w:val="00913C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13CCD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rsid w:val="00913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d-DRAFT%20French%20Comment%20Form-OMAF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52E41-0CC3-427F-AE8F-129103DF3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15d-DRAFT French Comment Form-OMAF</Template>
  <TotalTime>2</TotalTime>
  <Pages>1</Pages>
  <Words>222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230414-23YN010-French Comment Form-OT6F</dc:title>
  <dc:subject/>
  <dc:creator>Leah Klaassen</dc:creator>
  <cp:keywords>23YN010</cp:keywords>
  <cp:lastModifiedBy>Leah Klaassen</cp:lastModifiedBy>
  <cp:revision>2</cp:revision>
  <cp:lastPrinted>2013-11-29T19:44:00Z</cp:lastPrinted>
  <dcterms:created xsi:type="dcterms:W3CDTF">2023-04-14T21:55:00Z</dcterms:created>
  <dcterms:modified xsi:type="dcterms:W3CDTF">2023-04-17T15:48:00Z</dcterms:modified>
</cp:coreProperties>
</file>