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26FD6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1E193478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47FE9D42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0DE3D9A0" w14:textId="77777777" w:rsidR="00C90EC1" w:rsidRDefault="00C90EC1">
      <w:pPr>
        <w:rPr>
          <w:sz w:val="24"/>
        </w:rPr>
      </w:pP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75090893" w14:textId="77777777" w:rsidTr="00554B16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79209122" w14:textId="1A65EC95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  <w:r w:rsidR="00554B16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716CC686" w14:textId="694A2E22" w:rsidR="00E97DFD" w:rsidRPr="004E4F93" w:rsidRDefault="00554B16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Bedrock Mapping of </w:t>
            </w:r>
            <w:proofErr w:type="spellStart"/>
            <w:r>
              <w:rPr>
                <w:b/>
                <w:sz w:val="22"/>
                <w:szCs w:val="22"/>
              </w:rPr>
              <w:t>Angikuni</w:t>
            </w:r>
            <w:proofErr w:type="spellEnd"/>
            <w:r>
              <w:rPr>
                <w:b/>
                <w:sz w:val="22"/>
                <w:szCs w:val="22"/>
              </w:rPr>
              <w:t xml:space="preserve"> Lake</w:t>
            </w:r>
          </w:p>
        </w:tc>
      </w:tr>
      <w:tr w:rsidR="00554B16" w:rsidRPr="004E4F93" w14:paraId="0AD1F344" w14:textId="77777777" w:rsidTr="00554B16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769AE004" w14:textId="77777777" w:rsidR="00554B16" w:rsidRPr="004E4F93" w:rsidRDefault="00554B16" w:rsidP="00554B16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2E90F9F5" w14:textId="3B28223A" w:rsidR="00554B16" w:rsidRPr="004E4F93" w:rsidRDefault="00554B16" w:rsidP="00554B16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Canada-Nunavut Geoscience Office</w:t>
            </w:r>
          </w:p>
        </w:tc>
      </w:tr>
      <w:tr w:rsidR="00554B16" w:rsidRPr="004E4F93" w14:paraId="5FF26688" w14:textId="77777777" w:rsidTr="00554B16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336E2137" w14:textId="77777777" w:rsidR="00554B16" w:rsidRPr="004E4F93" w:rsidRDefault="00554B16" w:rsidP="00554B16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22FD0696" w14:textId="30619FEE" w:rsidR="00554B16" w:rsidRPr="004E4F93" w:rsidRDefault="00554B16" w:rsidP="00554B16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</w:r>
            <w:r>
              <w:rPr>
                <w:b/>
                <w:sz w:val="22"/>
                <w:szCs w:val="22"/>
              </w:rPr>
              <w:t>Kivalliq</w:t>
            </w:r>
          </w:p>
        </w:tc>
      </w:tr>
      <w:tr w:rsidR="00554B16" w:rsidRPr="004E4F93" w14:paraId="63B4E730" w14:textId="77777777" w:rsidTr="00554B16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71545887" w14:textId="77777777" w:rsidR="00554B16" w:rsidRPr="004E4F93" w:rsidRDefault="00554B16" w:rsidP="00554B16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4BD52D2D" w14:textId="572DA723" w:rsidR="00554B16" w:rsidRPr="004E4F93" w:rsidRDefault="00554B16" w:rsidP="00554B1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May 3, 2023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4C32F42F" w14:textId="77777777" w:rsidR="00554B16" w:rsidRPr="004E4F93" w:rsidRDefault="00554B16" w:rsidP="00554B16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59CE8AEF" w14:textId="7A4C7ECA" w:rsidR="00554B16" w:rsidRPr="004E4F93" w:rsidRDefault="00554B16" w:rsidP="00554B1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23YN017</w:t>
            </w:r>
          </w:p>
        </w:tc>
      </w:tr>
      <w:tr w:rsidR="00554B16" w:rsidRPr="004E4F93" w14:paraId="1C172DA6" w14:textId="77777777" w:rsidTr="00554B16">
        <w:tc>
          <w:tcPr>
            <w:tcW w:w="9576" w:type="dxa"/>
            <w:gridSpan w:val="16"/>
            <w:tcBorders>
              <w:top w:val="nil"/>
            </w:tcBorders>
          </w:tcPr>
          <w:p w14:paraId="2E15F9A6" w14:textId="77777777" w:rsidR="00554B16" w:rsidRPr="004E4F93" w:rsidRDefault="00554B16" w:rsidP="00554B16">
            <w:pPr>
              <w:rPr>
                <w:sz w:val="22"/>
                <w:szCs w:val="22"/>
              </w:rPr>
            </w:pPr>
          </w:p>
        </w:tc>
      </w:tr>
      <w:tr w:rsidR="00554B16" w:rsidRPr="004E4F93" w14:paraId="43636A40" w14:textId="77777777" w:rsidTr="00554B16">
        <w:tc>
          <w:tcPr>
            <w:tcW w:w="9576" w:type="dxa"/>
            <w:gridSpan w:val="16"/>
          </w:tcPr>
          <w:p w14:paraId="403EF2B3" w14:textId="77777777" w:rsidR="00554B16" w:rsidRPr="004E4F93" w:rsidRDefault="00554B16" w:rsidP="00554B16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49F19C1C" w14:textId="77777777" w:rsidR="00554B16" w:rsidRPr="004E4F93" w:rsidRDefault="00554B16" w:rsidP="00554B16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54FECB44" w14:textId="77777777" w:rsidR="00554B16" w:rsidRPr="004E4F93" w:rsidRDefault="00554B16" w:rsidP="00554B16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4DC8DB86" w14:textId="77777777" w:rsidR="00554B16" w:rsidRPr="004E4F93" w:rsidRDefault="00554B16" w:rsidP="00554B16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2D9A8C22" w14:textId="77777777" w:rsidR="00554B16" w:rsidRPr="004E4F93" w:rsidRDefault="00554B16" w:rsidP="00554B16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1CFEAFC6" w14:textId="77777777" w:rsidR="00554B16" w:rsidRPr="004E4F93" w:rsidRDefault="00554B16" w:rsidP="00554B16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71A9F3FA" w14:textId="77777777" w:rsidR="00554B16" w:rsidRPr="004E4F93" w:rsidRDefault="00554B16" w:rsidP="00554B16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2001AEBD" w14:textId="77777777" w:rsidR="00554B16" w:rsidRPr="004E4F93" w:rsidRDefault="00554B16" w:rsidP="00554B16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7B99584E" w14:textId="77777777" w:rsidR="00554B16" w:rsidRPr="004E4F93" w:rsidRDefault="00554B16" w:rsidP="00554B16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44DDABC3" w14:textId="77777777" w:rsidR="00554B16" w:rsidRPr="004E4F93" w:rsidRDefault="00554B16" w:rsidP="00554B16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07132266" w14:textId="77777777" w:rsidR="00554B16" w:rsidRPr="004E4F93" w:rsidRDefault="00554B16" w:rsidP="00554B16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041B4C45" w14:textId="77777777" w:rsidR="00554B16" w:rsidRPr="004E4F93" w:rsidRDefault="00554B16" w:rsidP="00554B16">
            <w:pPr>
              <w:rPr>
                <w:b/>
                <w:sz w:val="22"/>
                <w:szCs w:val="22"/>
              </w:rPr>
            </w:pPr>
          </w:p>
          <w:p w14:paraId="2649A2CC" w14:textId="77777777" w:rsidR="00554B16" w:rsidRPr="004E4F93" w:rsidRDefault="00554B16" w:rsidP="00554B16">
            <w:pPr>
              <w:rPr>
                <w:b/>
                <w:sz w:val="22"/>
                <w:szCs w:val="22"/>
              </w:rPr>
            </w:pPr>
          </w:p>
          <w:p w14:paraId="71F73AA2" w14:textId="77777777" w:rsidR="00554B16" w:rsidRPr="004E4F93" w:rsidRDefault="00554B16" w:rsidP="00554B16">
            <w:pPr>
              <w:rPr>
                <w:b/>
                <w:sz w:val="22"/>
                <w:szCs w:val="22"/>
              </w:rPr>
            </w:pPr>
          </w:p>
          <w:p w14:paraId="3491407A" w14:textId="77777777" w:rsidR="00554B16" w:rsidRPr="004E4F93" w:rsidRDefault="00554B16" w:rsidP="00554B16">
            <w:pPr>
              <w:rPr>
                <w:sz w:val="22"/>
                <w:szCs w:val="22"/>
              </w:rPr>
            </w:pPr>
          </w:p>
        </w:tc>
      </w:tr>
      <w:tr w:rsidR="00554B16" w:rsidRPr="004E4F93" w14:paraId="08D00A61" w14:textId="77777777" w:rsidTr="00554B16">
        <w:tc>
          <w:tcPr>
            <w:tcW w:w="9576" w:type="dxa"/>
            <w:gridSpan w:val="16"/>
          </w:tcPr>
          <w:p w14:paraId="57F00299" w14:textId="77777777" w:rsidR="00554B16" w:rsidRPr="004E4F93" w:rsidRDefault="00554B16" w:rsidP="00554B16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2DA09042" w14:textId="77777777" w:rsidR="00554B16" w:rsidRPr="004E4F93" w:rsidRDefault="00554B16" w:rsidP="00554B16">
            <w:pPr>
              <w:rPr>
                <w:b/>
                <w:sz w:val="22"/>
                <w:szCs w:val="22"/>
              </w:rPr>
            </w:pPr>
          </w:p>
          <w:p w14:paraId="03CB044E" w14:textId="77777777" w:rsidR="00554B16" w:rsidRPr="004E4F93" w:rsidRDefault="00554B16" w:rsidP="00554B16">
            <w:pPr>
              <w:rPr>
                <w:b/>
                <w:sz w:val="22"/>
                <w:szCs w:val="22"/>
              </w:rPr>
            </w:pPr>
          </w:p>
          <w:p w14:paraId="1E70CD06" w14:textId="77777777" w:rsidR="00554B16" w:rsidRPr="004E4F93" w:rsidRDefault="00554B16" w:rsidP="00554B16">
            <w:pPr>
              <w:rPr>
                <w:b/>
                <w:sz w:val="22"/>
                <w:szCs w:val="22"/>
              </w:rPr>
            </w:pPr>
          </w:p>
          <w:p w14:paraId="68762ADB" w14:textId="77777777" w:rsidR="00554B16" w:rsidRPr="004E4F93" w:rsidRDefault="00554B16" w:rsidP="00554B16">
            <w:pPr>
              <w:rPr>
                <w:b/>
                <w:sz w:val="22"/>
                <w:szCs w:val="22"/>
              </w:rPr>
            </w:pPr>
          </w:p>
          <w:p w14:paraId="1856FEEF" w14:textId="77777777" w:rsidR="00554B16" w:rsidRPr="004E4F93" w:rsidRDefault="00554B16" w:rsidP="00554B16">
            <w:pPr>
              <w:rPr>
                <w:b/>
                <w:sz w:val="22"/>
                <w:szCs w:val="22"/>
              </w:rPr>
            </w:pPr>
          </w:p>
          <w:p w14:paraId="5C7ED576" w14:textId="77777777" w:rsidR="00554B16" w:rsidRPr="004E4F93" w:rsidRDefault="00554B16" w:rsidP="00554B16">
            <w:pPr>
              <w:rPr>
                <w:sz w:val="22"/>
                <w:szCs w:val="22"/>
              </w:rPr>
            </w:pPr>
          </w:p>
        </w:tc>
      </w:tr>
      <w:tr w:rsidR="00554B16" w:rsidRPr="004E4F93" w14:paraId="6A4FB6B9" w14:textId="77777777" w:rsidTr="00554B16">
        <w:tc>
          <w:tcPr>
            <w:tcW w:w="9576" w:type="dxa"/>
            <w:gridSpan w:val="16"/>
          </w:tcPr>
          <w:p w14:paraId="302ADE0A" w14:textId="77777777" w:rsidR="00554B16" w:rsidRPr="004E4F93" w:rsidRDefault="00554B16" w:rsidP="00554B16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77950550" w14:textId="77777777" w:rsidR="00554B16" w:rsidRPr="004E4F93" w:rsidRDefault="00554B16" w:rsidP="00554B16">
            <w:pPr>
              <w:rPr>
                <w:sz w:val="22"/>
                <w:szCs w:val="22"/>
              </w:rPr>
            </w:pPr>
          </w:p>
          <w:p w14:paraId="2AF9CC8B" w14:textId="77777777" w:rsidR="00554B16" w:rsidRPr="004E4F93" w:rsidRDefault="00554B16" w:rsidP="00554B16">
            <w:pPr>
              <w:rPr>
                <w:sz w:val="22"/>
                <w:szCs w:val="22"/>
              </w:rPr>
            </w:pPr>
          </w:p>
          <w:p w14:paraId="4C28BB59" w14:textId="77777777" w:rsidR="00554B16" w:rsidRPr="004E4F93" w:rsidRDefault="00554B16" w:rsidP="00554B16">
            <w:pPr>
              <w:rPr>
                <w:sz w:val="22"/>
                <w:szCs w:val="22"/>
              </w:rPr>
            </w:pPr>
          </w:p>
          <w:p w14:paraId="51A830C7" w14:textId="77777777" w:rsidR="00554B16" w:rsidRPr="004E4F93" w:rsidRDefault="00554B16" w:rsidP="00554B16">
            <w:pPr>
              <w:rPr>
                <w:sz w:val="22"/>
                <w:szCs w:val="22"/>
              </w:rPr>
            </w:pPr>
          </w:p>
          <w:p w14:paraId="3C642E44" w14:textId="77777777" w:rsidR="00554B16" w:rsidRPr="004E4F93" w:rsidRDefault="00554B16" w:rsidP="00554B16">
            <w:pPr>
              <w:rPr>
                <w:sz w:val="22"/>
                <w:szCs w:val="22"/>
              </w:rPr>
            </w:pPr>
          </w:p>
        </w:tc>
      </w:tr>
      <w:tr w:rsidR="00554B16" w:rsidRPr="004E4F93" w14:paraId="77BD0CF1" w14:textId="77777777" w:rsidTr="00554B16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0F21D71D" w14:textId="77777777" w:rsidR="00554B16" w:rsidRPr="004E4F93" w:rsidRDefault="00554B16" w:rsidP="00554B16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20462956" w14:textId="77777777" w:rsidR="00554B16" w:rsidRPr="004E4F93" w:rsidRDefault="00554B16" w:rsidP="00554B16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3EAC8BC1" w14:textId="77777777" w:rsidR="00554B16" w:rsidRPr="004E4F93" w:rsidRDefault="00554B16" w:rsidP="00554B16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C7A37D6" w14:textId="77777777" w:rsidR="00554B16" w:rsidRPr="004E4F93" w:rsidRDefault="00554B16" w:rsidP="00554B16">
            <w:pPr>
              <w:rPr>
                <w:sz w:val="22"/>
                <w:szCs w:val="22"/>
              </w:rPr>
            </w:pPr>
          </w:p>
        </w:tc>
      </w:tr>
      <w:tr w:rsidR="00554B16" w:rsidRPr="004E4F93" w14:paraId="554BD09D" w14:textId="77777777" w:rsidTr="00554B16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2AA671AA" w14:textId="77777777" w:rsidR="00554B16" w:rsidRPr="004E4F93" w:rsidRDefault="00554B16" w:rsidP="00554B16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6340D4" w14:textId="77777777" w:rsidR="00554B16" w:rsidRPr="004E4F93" w:rsidRDefault="00554B16" w:rsidP="00554B16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50BAD616" w14:textId="77777777" w:rsidR="00554B16" w:rsidRPr="004E4F93" w:rsidRDefault="00554B16" w:rsidP="00554B16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2AB3F85D" w14:textId="77777777" w:rsidR="00554B16" w:rsidRPr="004E4F93" w:rsidRDefault="00554B16" w:rsidP="00554B16">
            <w:pPr>
              <w:rPr>
                <w:sz w:val="22"/>
                <w:szCs w:val="22"/>
              </w:rPr>
            </w:pPr>
          </w:p>
        </w:tc>
      </w:tr>
      <w:tr w:rsidR="00554B16" w:rsidRPr="004E4F93" w14:paraId="5660195F" w14:textId="77777777" w:rsidTr="00554B16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88F0627" w14:textId="77777777" w:rsidR="00554B16" w:rsidRPr="004E4F93" w:rsidRDefault="00554B16" w:rsidP="00554B16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01EBEE53" w14:textId="77777777" w:rsidR="00554B16" w:rsidRPr="004E4F93" w:rsidRDefault="00554B16" w:rsidP="00554B16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532285B2" w14:textId="77777777" w:rsidR="00554B16" w:rsidRPr="004E4F93" w:rsidRDefault="00554B16" w:rsidP="00554B16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6E6FE990" w14:textId="77777777" w:rsidR="00554B16" w:rsidRPr="004E4F93" w:rsidRDefault="00554B16" w:rsidP="00554B16">
            <w:pPr>
              <w:rPr>
                <w:sz w:val="22"/>
                <w:szCs w:val="22"/>
              </w:rPr>
            </w:pPr>
          </w:p>
        </w:tc>
      </w:tr>
      <w:tr w:rsidR="00554B16" w:rsidRPr="004E4F93" w14:paraId="19971693" w14:textId="77777777" w:rsidTr="00554B16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3FBA2642" w14:textId="77777777" w:rsidR="00554B16" w:rsidRPr="004E4F93" w:rsidRDefault="00554B16" w:rsidP="00554B16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635A7629" w14:textId="77777777" w:rsidR="00554B16" w:rsidRPr="004E4F93" w:rsidRDefault="00554B16" w:rsidP="00554B16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2073E7FA" w14:textId="77777777" w:rsidR="00554B16" w:rsidRPr="004E4F93" w:rsidRDefault="00554B16" w:rsidP="00554B16">
            <w:pPr>
              <w:rPr>
                <w:sz w:val="22"/>
                <w:szCs w:val="22"/>
              </w:rPr>
            </w:pPr>
          </w:p>
        </w:tc>
      </w:tr>
    </w:tbl>
    <w:p w14:paraId="5449B415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BE9F4B" w14:textId="77777777" w:rsidR="00554B16" w:rsidRDefault="00554B16">
      <w:r>
        <w:separator/>
      </w:r>
    </w:p>
  </w:endnote>
  <w:endnote w:type="continuationSeparator" w:id="0">
    <w:p w14:paraId="399E8BC9" w14:textId="77777777" w:rsidR="00554B16" w:rsidRDefault="00554B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ADA92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47958F56" wp14:editId="4FA8A794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431A5F2" wp14:editId="4FB7EBD6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DDF500D" wp14:editId="5B0EDE5C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4754EE1" wp14:editId="035FF751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39F8F48" wp14:editId="6B48811D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667FB907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4CEA1EE7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8E69B0" w14:textId="77777777" w:rsidR="00554B16" w:rsidRDefault="00554B16">
      <w:r>
        <w:separator/>
      </w:r>
    </w:p>
  </w:footnote>
  <w:footnote w:type="continuationSeparator" w:id="0">
    <w:p w14:paraId="2E6C9305" w14:textId="77777777" w:rsidR="00554B16" w:rsidRDefault="00554B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B141D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00ED0E0C" wp14:editId="2140A20D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16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54B16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043D962B"/>
  <w15:chartTrackingRefBased/>
  <w15:docId w15:val="{DBA5D9C4-716E-40AE-9E39-0FD9C9C34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3</TotalTime>
  <Pages>1</Pages>
  <Words>195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230412-23YN017-English Comment Form-OT6E</dc:title>
  <dc:subject/>
  <dc:creator>Leah Klaassen</dc:creator>
  <cp:keywords>23YN017</cp:keywords>
  <cp:lastModifiedBy>Leah Klaassen</cp:lastModifiedBy>
  <cp:revision>1</cp:revision>
  <cp:lastPrinted>2005-06-16T19:24:00Z</cp:lastPrinted>
  <dcterms:created xsi:type="dcterms:W3CDTF">2023-04-12T17:18:00Z</dcterms:created>
  <dcterms:modified xsi:type="dcterms:W3CDTF">2023-04-12T17:24:00Z</dcterms:modified>
</cp:coreProperties>
</file>