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8A33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C49B285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2526DBD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4F48A1D5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37FF695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0754EBB" w14:textId="1D721894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39519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EC50EC4" w14:textId="77777777" w:rsidR="00DC3E85" w:rsidRPr="00DC3E85" w:rsidRDefault="00DC3E85" w:rsidP="00DC3E85">
            <w:pPr>
              <w:rPr>
                <w:b/>
                <w:bCs/>
              </w:rPr>
            </w:pPr>
            <w:r w:rsidRPr="00DC3E85">
              <w:rPr>
                <w:b/>
                <w:bCs/>
              </w:rPr>
              <w:t xml:space="preserve">Inuit </w:t>
            </w:r>
            <w:proofErr w:type="spellStart"/>
            <w:r w:rsidRPr="00DC3E85">
              <w:rPr>
                <w:b/>
                <w:bCs/>
              </w:rPr>
              <w:t>Qaujisarnirmut</w:t>
            </w:r>
            <w:proofErr w:type="spellEnd"/>
            <w:r w:rsidRPr="00DC3E85">
              <w:rPr>
                <w:b/>
                <w:bCs/>
              </w:rPr>
              <w:t xml:space="preserve"> </w:t>
            </w:r>
            <w:proofErr w:type="spellStart"/>
            <w:r w:rsidRPr="00DC3E85">
              <w:rPr>
                <w:b/>
                <w:bCs/>
              </w:rPr>
              <w:t>Pilirijjutit</w:t>
            </w:r>
            <w:proofErr w:type="spellEnd"/>
            <w:r w:rsidRPr="00DC3E85">
              <w:rPr>
                <w:b/>
                <w:bCs/>
              </w:rPr>
              <w:t xml:space="preserve"> on Arctic Shipping Risks in Inuit</w:t>
            </w:r>
          </w:p>
          <w:p w14:paraId="1F5A3A6C" w14:textId="78D4473F" w:rsidR="00E97DFD" w:rsidRPr="004E4F93" w:rsidRDefault="00DC3E85" w:rsidP="00DC3E85">
            <w:pPr>
              <w:rPr>
                <w:b/>
                <w:sz w:val="22"/>
                <w:szCs w:val="22"/>
              </w:rPr>
            </w:pPr>
            <w:r w:rsidRPr="00DC3E85">
              <w:rPr>
                <w:b/>
                <w:bCs/>
              </w:rPr>
              <w:t>Nunangat</w:t>
            </w:r>
          </w:p>
        </w:tc>
      </w:tr>
      <w:tr w:rsidR="00E97DFD" w:rsidRPr="004E4F93" w14:paraId="4B51083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3F23988E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53A0650A" w14:textId="18451A98" w:rsidR="00E97DFD" w:rsidRPr="004E4F93" w:rsidRDefault="00DC3E8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University of Ottawa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9BA91F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EB5598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E37B229" w14:textId="63878C55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DC3E85">
              <w:rPr>
                <w:b/>
                <w:sz w:val="22"/>
                <w:szCs w:val="22"/>
              </w:rPr>
              <w:t xml:space="preserve">Kitikmeot, </w:t>
            </w:r>
            <w:r w:rsidR="0039519B">
              <w:rPr>
                <w:b/>
                <w:sz w:val="22"/>
                <w:szCs w:val="22"/>
              </w:rPr>
              <w:t>Kivalliq</w:t>
            </w:r>
            <w:r w:rsidR="00DC3E85">
              <w:rPr>
                <w:b/>
                <w:sz w:val="22"/>
                <w:szCs w:val="22"/>
              </w:rPr>
              <w:t>,</w:t>
            </w:r>
            <w:r w:rsidR="0039519B">
              <w:rPr>
                <w:b/>
                <w:sz w:val="22"/>
                <w:szCs w:val="22"/>
              </w:rPr>
              <w:t xml:space="preserve"> Qikiqtani</w:t>
            </w:r>
          </w:p>
        </w:tc>
      </w:tr>
      <w:tr w:rsidR="00E97DFD" w:rsidRPr="004E4F93" w14:paraId="656CC77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57E2D4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49C15B8" w14:textId="61CBEE7B" w:rsidR="00E97DFD" w:rsidRPr="004E4F93" w:rsidRDefault="00DC3E8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</w:t>
            </w:r>
            <w:r w:rsidR="0039519B"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2FA29A1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21BF401" w14:textId="61632DF5" w:rsidR="00E97DFD" w:rsidRPr="004E4F93" w:rsidRDefault="003951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</w:t>
            </w:r>
            <w:r w:rsidR="00DC3E85">
              <w:rPr>
                <w:b/>
                <w:sz w:val="22"/>
                <w:szCs w:val="22"/>
              </w:rPr>
              <w:t>YN016</w:t>
            </w:r>
          </w:p>
        </w:tc>
      </w:tr>
      <w:tr w:rsidR="00E97DFD" w:rsidRPr="004E4F93" w14:paraId="17B4B035" w14:textId="77777777">
        <w:tc>
          <w:tcPr>
            <w:tcW w:w="9576" w:type="dxa"/>
            <w:gridSpan w:val="16"/>
            <w:tcBorders>
              <w:top w:val="nil"/>
            </w:tcBorders>
          </w:tcPr>
          <w:p w14:paraId="192E13A7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E64BC18" w14:textId="77777777">
        <w:tc>
          <w:tcPr>
            <w:tcW w:w="9576" w:type="dxa"/>
            <w:gridSpan w:val="16"/>
          </w:tcPr>
          <w:p w14:paraId="09D8A01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68387F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F03421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B0ADA1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A5CD87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6E8B3E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84A95F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068C20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2DE9874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2F8643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E2AA5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51ACBA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0498F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B6C415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14C20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9D3A17" w14:textId="77777777">
        <w:tc>
          <w:tcPr>
            <w:tcW w:w="9576" w:type="dxa"/>
            <w:gridSpan w:val="16"/>
          </w:tcPr>
          <w:p w14:paraId="0990C2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194F4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A879E0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FC524C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9213B7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AF315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A7F59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ADE138F" w14:textId="77777777">
        <w:tc>
          <w:tcPr>
            <w:tcW w:w="9576" w:type="dxa"/>
            <w:gridSpan w:val="16"/>
          </w:tcPr>
          <w:p w14:paraId="44CA79B1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26AB666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8833A0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D551CFD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54613F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C77CC1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265DA53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4A1101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1F2421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5DDD44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A26826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AC2A264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287576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4AFA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07E678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0C55985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371349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CB8A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9A574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B79002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2C08086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B248FFB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AEBB66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5FC07F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6E570C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24B47C9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3555C" w14:textId="77777777" w:rsidR="00F83429" w:rsidRDefault="00F83429">
      <w:r>
        <w:separator/>
      </w:r>
    </w:p>
  </w:endnote>
  <w:endnote w:type="continuationSeparator" w:id="0">
    <w:p w14:paraId="39A9FE92" w14:textId="77777777" w:rsidR="00F83429" w:rsidRDefault="00F83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2251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AE96D10" wp14:editId="4809F44D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0EE009E" wp14:editId="059A94A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64589AF" wp14:editId="04BFCF33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7C9C16" wp14:editId="407CD98D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B2BCBC" wp14:editId="33FF28DA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E56D9E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34F30D6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D19C8" w14:textId="77777777" w:rsidR="00F83429" w:rsidRDefault="00F83429">
      <w:r>
        <w:separator/>
      </w:r>
    </w:p>
  </w:footnote>
  <w:footnote w:type="continuationSeparator" w:id="0">
    <w:p w14:paraId="5D67B000" w14:textId="77777777" w:rsidR="00F83429" w:rsidRDefault="00F83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81FA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62FC4B4" wp14:editId="1199F8C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429"/>
    <w:rsid w:val="000F7F83"/>
    <w:rsid w:val="00176E0E"/>
    <w:rsid w:val="001E7FAB"/>
    <w:rsid w:val="002322EE"/>
    <w:rsid w:val="003759D5"/>
    <w:rsid w:val="0039519B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C3E85"/>
    <w:rsid w:val="00E20FBD"/>
    <w:rsid w:val="00E34BBB"/>
    <w:rsid w:val="00E93D00"/>
    <w:rsid w:val="00E97DFD"/>
    <w:rsid w:val="00EE677F"/>
    <w:rsid w:val="00F00379"/>
    <w:rsid w:val="00F46708"/>
    <w:rsid w:val="00F83429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67EF799"/>
  <w15:chartTrackingRefBased/>
  <w15:docId w15:val="{EE630732-E9C0-4409-B99F-3E29D5409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202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3</cp:revision>
  <cp:lastPrinted>2005-06-16T19:24:00Z</cp:lastPrinted>
  <dcterms:created xsi:type="dcterms:W3CDTF">2023-07-06T16:41:00Z</dcterms:created>
  <dcterms:modified xsi:type="dcterms:W3CDTF">2023-07-21T15:25:00Z</dcterms:modified>
</cp:coreProperties>
</file>