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01AD5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CF22130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4FF01709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</w:t>
      </w:r>
      <w:proofErr w:type="gramStart"/>
      <w:r>
        <w:t>comments</w:t>
      </w:r>
      <w:proofErr w:type="gramEnd"/>
      <w:r>
        <w:t xml:space="preserve"> and suggestions about the following project </w:t>
      </w:r>
      <w:r w:rsidR="00974750">
        <w:t xml:space="preserve">proposal </w:t>
      </w:r>
      <w:r>
        <w:t>application:</w:t>
      </w:r>
    </w:p>
    <w:p w14:paraId="48B0A3FD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4C55D5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3B8FF41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1C9394EF" w14:textId="6C2D17CE" w:rsidR="00E97DFD" w:rsidRPr="002C103E" w:rsidRDefault="002C103E" w:rsidP="002C103E">
            <w:pPr>
              <w:jc w:val="both"/>
              <w:rPr>
                <w:sz w:val="24"/>
                <w:szCs w:val="24"/>
              </w:rPr>
            </w:pPr>
            <w:r w:rsidRPr="002C103E">
              <w:rPr>
                <w:sz w:val="24"/>
                <w:szCs w:val="24"/>
              </w:rPr>
              <w:t>Geological Mapping of Boundary Structures</w:t>
            </w:r>
          </w:p>
        </w:tc>
      </w:tr>
      <w:tr w:rsidR="00E97DFD" w:rsidRPr="004E4F93" w14:paraId="40BED616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29B3F4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18D8659C" w14:textId="4AF253B0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2C103E" w:rsidRPr="002C103E">
              <w:rPr>
                <w:sz w:val="24"/>
                <w:szCs w:val="24"/>
              </w:rPr>
              <w:t>Geological Survey of Canada</w:t>
            </w:r>
          </w:p>
        </w:tc>
      </w:tr>
      <w:tr w:rsidR="00E97DFD" w:rsidRPr="004E4F93" w14:paraId="120E8FC1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427CE4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3620594C" w14:textId="18B9E5D5" w:rsidR="00E97DFD" w:rsidRPr="002C103E" w:rsidRDefault="00C473D7" w:rsidP="00C03592">
            <w:pPr>
              <w:tabs>
                <w:tab w:val="left" w:pos="1245"/>
              </w:tabs>
              <w:rPr>
                <w:bCs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Pr="002C103E">
              <w:rPr>
                <w:bCs/>
                <w:sz w:val="22"/>
                <w:szCs w:val="22"/>
              </w:rPr>
              <w:t>Kivalliq</w:t>
            </w:r>
          </w:p>
        </w:tc>
      </w:tr>
      <w:tr w:rsidR="00E97DFD" w:rsidRPr="004E4F93" w14:paraId="572E94D6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3AD9C1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464A8C1A" w14:textId="54FED95A" w:rsidR="00E97DFD" w:rsidRPr="004E4F93" w:rsidRDefault="002C103E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May </w:t>
            </w:r>
            <w:r w:rsidR="00FE0BEC">
              <w:rPr>
                <w:b/>
                <w:sz w:val="22"/>
                <w:szCs w:val="22"/>
              </w:rPr>
              <w:t>1</w:t>
            </w:r>
            <w:r w:rsidR="00ED500B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34EDA88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1C67DA4E" w14:textId="33A63299" w:rsidR="00E97DFD" w:rsidRPr="004E4F93" w:rsidRDefault="00D40BC5">
            <w:pPr>
              <w:rPr>
                <w:b/>
                <w:sz w:val="22"/>
                <w:szCs w:val="22"/>
              </w:rPr>
            </w:pPr>
            <w:r w:rsidRPr="00D40BC5">
              <w:rPr>
                <w:b/>
                <w:sz w:val="22"/>
                <w:szCs w:val="22"/>
              </w:rPr>
              <w:t>22YN009</w:t>
            </w:r>
          </w:p>
        </w:tc>
      </w:tr>
      <w:tr w:rsidR="00E97DFD" w:rsidRPr="004E4F93" w14:paraId="6A9F5C9B" w14:textId="77777777">
        <w:tc>
          <w:tcPr>
            <w:tcW w:w="9576" w:type="dxa"/>
            <w:gridSpan w:val="16"/>
            <w:tcBorders>
              <w:top w:val="nil"/>
            </w:tcBorders>
          </w:tcPr>
          <w:p w14:paraId="3110BFEB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1440BDCA" w14:textId="77777777">
        <w:tc>
          <w:tcPr>
            <w:tcW w:w="9576" w:type="dxa"/>
            <w:gridSpan w:val="16"/>
          </w:tcPr>
          <w:p w14:paraId="7EB096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7785DB6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3FB000E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5E20A74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5BEB34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1FEF714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FD947C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DA42DE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E81099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75A0BE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4873D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35B246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A91A8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F2034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F74F0A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76D560" w14:textId="77777777">
        <w:tc>
          <w:tcPr>
            <w:tcW w:w="9576" w:type="dxa"/>
            <w:gridSpan w:val="16"/>
          </w:tcPr>
          <w:p w14:paraId="12BDAB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116FD5A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A643E4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2B64F7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7132C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5A49A6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6C4EAF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7D5B7E7" w14:textId="77777777">
        <w:tc>
          <w:tcPr>
            <w:tcW w:w="9576" w:type="dxa"/>
            <w:gridSpan w:val="16"/>
          </w:tcPr>
          <w:p w14:paraId="18E4C760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BC17F5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93E57A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7B4E2C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6DC37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AF082C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07B935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CFCE7D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2D56210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C3DFD2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125CBC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285DA09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D5902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B8C6A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DA9569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46CF1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16BFCFE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0A4F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A96FA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D0A11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64C8A8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E6166D5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6D577D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2663253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498362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9B2C0DD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897C4" w14:textId="77777777" w:rsidR="008805A5" w:rsidRDefault="008805A5">
      <w:r>
        <w:separator/>
      </w:r>
    </w:p>
  </w:endnote>
  <w:endnote w:type="continuationSeparator" w:id="0">
    <w:p w14:paraId="62CC2AC8" w14:textId="77777777" w:rsidR="008805A5" w:rsidRDefault="00880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80A23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F690DAD" wp14:editId="0C3E9160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575BB616" wp14:editId="74655C41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F9129E3" wp14:editId="2F00E878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0E318F0" wp14:editId="334084C2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4D31CA96" wp14:editId="0A35BA9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3169D0A9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376A51B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D9CB2" w14:textId="77777777" w:rsidR="008805A5" w:rsidRDefault="008805A5">
      <w:r>
        <w:separator/>
      </w:r>
    </w:p>
  </w:footnote>
  <w:footnote w:type="continuationSeparator" w:id="0">
    <w:p w14:paraId="1ACE5A05" w14:textId="77777777" w:rsidR="008805A5" w:rsidRDefault="00880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8C0A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0DCCEC7C" wp14:editId="09990BDF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5A5"/>
    <w:rsid w:val="000F7F83"/>
    <w:rsid w:val="00176E0E"/>
    <w:rsid w:val="001E7FAB"/>
    <w:rsid w:val="002322EE"/>
    <w:rsid w:val="002C103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805A5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D40BC5"/>
    <w:rsid w:val="00E20FBD"/>
    <w:rsid w:val="00E34BBB"/>
    <w:rsid w:val="00E93D00"/>
    <w:rsid w:val="00E97DFD"/>
    <w:rsid w:val="00ED500B"/>
    <w:rsid w:val="00EE677F"/>
    <w:rsid w:val="00F00379"/>
    <w:rsid w:val="00F46708"/>
    <w:rsid w:val="00FB04AF"/>
    <w:rsid w:val="00FE0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41B60A61"/>
  <w15:chartTrackingRefBased/>
  <w15:docId w15:val="{9FFDEB18-B10B-4AAF-BAF3-78656BC70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ACTIVE%20SCREENINGS\23YN009-Geological%20Survey%20of%20Canada-Geological%20Mapping%20of%20Boundary%20Structures-INT\07-DRAFT%20DOCUMENT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10</TotalTime>
  <Pages>1</Pages>
  <Words>196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Emily Koide</dc:creator>
  <cp:keywords/>
  <cp:lastModifiedBy>Calvin Ehaloak</cp:lastModifiedBy>
  <cp:revision>4</cp:revision>
  <cp:lastPrinted>2005-06-16T19:24:00Z</cp:lastPrinted>
  <dcterms:created xsi:type="dcterms:W3CDTF">2023-04-19T23:27:00Z</dcterms:created>
  <dcterms:modified xsi:type="dcterms:W3CDTF">2023-05-01T21:11:00Z</dcterms:modified>
</cp:coreProperties>
</file>