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3DA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31DC8A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8A698F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A46F28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A3E188F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ED2103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BC5B1AD" w14:textId="38296D1C" w:rsidR="00E97DFD" w:rsidRPr="008D4781" w:rsidRDefault="008D4781" w:rsidP="00456075">
            <w:pPr>
              <w:rPr>
                <w:bCs/>
                <w:sz w:val="22"/>
                <w:szCs w:val="22"/>
              </w:rPr>
            </w:pPr>
            <w:r w:rsidRPr="008D4781">
              <w:rPr>
                <w:bCs/>
                <w:sz w:val="22"/>
                <w:szCs w:val="22"/>
              </w:rPr>
              <w:t>Arctic Climate Variations During the Late Glacial Period</w:t>
            </w:r>
          </w:p>
        </w:tc>
      </w:tr>
      <w:tr w:rsidR="00E97DFD" w:rsidRPr="004E4F93" w14:paraId="79357B3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B40F03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54BD4F4" w14:textId="2E30C2A3" w:rsidR="00E97DFD" w:rsidRPr="008D4781" w:rsidRDefault="00C473D7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8D4781" w:rsidRPr="008D4781">
              <w:rPr>
                <w:sz w:val="22"/>
                <w:szCs w:val="22"/>
              </w:rPr>
              <w:t>Research Centre for Astronomy and Earth Sciences</w:t>
            </w:r>
          </w:p>
        </w:tc>
      </w:tr>
      <w:tr w:rsidR="00E97DFD" w:rsidRPr="004E4F93" w14:paraId="64E0083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3C4E0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2E34BCF" w14:textId="021342D9" w:rsidR="00E97DFD" w:rsidRPr="008D4781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8D4781">
              <w:rPr>
                <w:bCs/>
                <w:sz w:val="22"/>
                <w:szCs w:val="22"/>
              </w:rPr>
              <w:t>Qikiqtani (North Baffin Region</w:t>
            </w:r>
            <w:r w:rsidR="004A32DB" w:rsidRPr="008D4781">
              <w:rPr>
                <w:bCs/>
                <w:sz w:val="22"/>
                <w:szCs w:val="22"/>
              </w:rPr>
              <w:t>)</w:t>
            </w:r>
          </w:p>
        </w:tc>
      </w:tr>
      <w:tr w:rsidR="00E97DFD" w:rsidRPr="004E4F93" w14:paraId="75B108F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1A8BCF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1653D8C" w14:textId="55F9A97D" w:rsidR="00E97DFD" w:rsidRPr="008D4781" w:rsidRDefault="008D4781" w:rsidP="00C559BD">
            <w:pPr>
              <w:rPr>
                <w:bCs/>
                <w:sz w:val="22"/>
                <w:szCs w:val="22"/>
              </w:rPr>
            </w:pPr>
            <w:r w:rsidRPr="008D4781">
              <w:rPr>
                <w:bCs/>
                <w:sz w:val="22"/>
                <w:szCs w:val="22"/>
              </w:rPr>
              <w:t>May 18,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3F6EF1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33F1263" w14:textId="4AA64327" w:rsidR="00E97DFD" w:rsidRPr="008D4781" w:rsidRDefault="008D4781">
            <w:pPr>
              <w:rPr>
                <w:bCs/>
                <w:sz w:val="22"/>
                <w:szCs w:val="22"/>
              </w:rPr>
            </w:pPr>
            <w:r w:rsidRPr="008D4781">
              <w:rPr>
                <w:bCs/>
                <w:sz w:val="22"/>
                <w:szCs w:val="22"/>
              </w:rPr>
              <w:t>23YN023</w:t>
            </w:r>
          </w:p>
        </w:tc>
      </w:tr>
      <w:tr w:rsidR="00E97DFD" w:rsidRPr="004E4F93" w14:paraId="6104550D" w14:textId="77777777">
        <w:tc>
          <w:tcPr>
            <w:tcW w:w="9576" w:type="dxa"/>
            <w:gridSpan w:val="16"/>
            <w:tcBorders>
              <w:top w:val="nil"/>
            </w:tcBorders>
          </w:tcPr>
          <w:p w14:paraId="23B139D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8C2F02F" w14:textId="77777777">
        <w:tc>
          <w:tcPr>
            <w:tcW w:w="9576" w:type="dxa"/>
            <w:gridSpan w:val="16"/>
          </w:tcPr>
          <w:p w14:paraId="7E3FC8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FEEB11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30BFA3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D8A37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A79E30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106E5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09399B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97CC03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1E619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3648DD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3A22A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F50CF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249B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795B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B1F2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AA4DDE" w14:textId="77777777">
        <w:tc>
          <w:tcPr>
            <w:tcW w:w="9576" w:type="dxa"/>
            <w:gridSpan w:val="16"/>
          </w:tcPr>
          <w:p w14:paraId="3984F7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D1C39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CCFF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6CF4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FB96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5CAD9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1F720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59E964" w14:textId="77777777">
        <w:tc>
          <w:tcPr>
            <w:tcW w:w="9576" w:type="dxa"/>
            <w:gridSpan w:val="16"/>
          </w:tcPr>
          <w:p w14:paraId="507A380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BC3700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ADAB7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96BAF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98E351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F97C4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76741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05B96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4A7434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CD70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69AF4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1123F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74F5CE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AC1A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793DB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E6573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A19F9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9E14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49299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71022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1018D9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832A2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A7527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B8C32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C8AD7B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3F3FDF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0204D" w14:textId="77777777" w:rsidR="008D4781" w:rsidRDefault="008D4781">
      <w:r>
        <w:separator/>
      </w:r>
    </w:p>
  </w:endnote>
  <w:endnote w:type="continuationSeparator" w:id="0">
    <w:p w14:paraId="7CE0345C" w14:textId="77777777" w:rsidR="008D4781" w:rsidRDefault="008D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F9A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B7E2213" wp14:editId="10EE28B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9BD676" wp14:editId="447F1D4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B92C6F1" wp14:editId="28E6F47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3CC501" wp14:editId="195EA06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E3CCF4F" wp14:editId="5DE9EA8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ADBA76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7B2008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1EB2F" w14:textId="77777777" w:rsidR="008D4781" w:rsidRDefault="008D4781">
      <w:r>
        <w:separator/>
      </w:r>
    </w:p>
  </w:footnote>
  <w:footnote w:type="continuationSeparator" w:id="0">
    <w:p w14:paraId="5D8F1FA5" w14:textId="77777777" w:rsidR="008D4781" w:rsidRDefault="008D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F7E7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90A5C08" wp14:editId="1D798F6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781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81B5A"/>
    <w:rsid w:val="008A188C"/>
    <w:rsid w:val="008B751D"/>
    <w:rsid w:val="008D4781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4FF8E0F"/>
  <w15:chartTrackingRefBased/>
  <w15:docId w15:val="{C3B3D964-A7A4-419A-A7E3-EC1E17D6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qammaniq\Desktop\Screenings\NuPPAA%20Templates\Notice%20and%20Com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7</TotalTime>
  <Pages>1</Pages>
  <Words>205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230508-23YN023-Draft English Comment Form-0T5E</dc:title>
  <dc:subject/>
  <dc:creator>Robby Qammaniq</dc:creator>
  <cp:keywords>23YN023</cp:keywords>
  <cp:lastModifiedBy>Robby Qammaniq</cp:lastModifiedBy>
  <cp:revision>1</cp:revision>
  <cp:lastPrinted>2005-06-16T19:24:00Z</cp:lastPrinted>
  <dcterms:created xsi:type="dcterms:W3CDTF">2023-05-08T19:43:00Z</dcterms:created>
  <dcterms:modified xsi:type="dcterms:W3CDTF">2023-05-08T20:01:00Z</dcterms:modified>
</cp:coreProperties>
</file>