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66F6A" w14:textId="279A6D09" w:rsidR="007F2FA5" w:rsidRPr="008B3E95" w:rsidRDefault="007F2FA5" w:rsidP="007F2FA5">
      <w:pPr>
        <w:ind w:left="720" w:hanging="720"/>
        <w:jc w:val="right"/>
        <w:rPr>
          <w:rFonts w:ascii="Euphemia" w:hAnsi="Euphemia"/>
          <w:b/>
          <w:sz w:val="22"/>
          <w:szCs w:val="22"/>
        </w:rPr>
      </w:pPr>
      <w:r w:rsidRPr="008B3E95">
        <w:rPr>
          <w:rFonts w:ascii="Euphemia" w:hAnsi="Euphemia"/>
          <w:b/>
          <w:bCs/>
          <w:sz w:val="22"/>
          <w:szCs w:val="22"/>
          <w:lang w:val="iu-Cans-CA"/>
        </w:rPr>
        <w:t xml:space="preserve">ᓄᓇᕗᒻᒥ ᐊᕙᑎᓕᕆᔨᒃᑯᑦ ᑲᑎᒪᔨᖏᑦᑕ ᑎᑎᖅᑲᖁᑎᖏᑦᑕ ᓈᓴᐅᑎᖓ: </w:t>
      </w:r>
      <w:r w:rsidR="00462EE7">
        <w:rPr>
          <w:rFonts w:ascii="Euphemia" w:hAnsi="Euphemia"/>
          <w:b/>
          <w:sz w:val="22"/>
          <w:szCs w:val="22"/>
        </w:rPr>
        <w:t>23YN015</w:t>
      </w:r>
    </w:p>
    <w:p w14:paraId="21DD3723" w14:textId="352F331A" w:rsidR="007F2FA5" w:rsidRPr="008B3E95" w:rsidRDefault="00A302AB" w:rsidP="007F2FA5">
      <w:pPr>
        <w:jc w:val="right"/>
        <w:rPr>
          <w:rFonts w:ascii="Euphemia" w:hAnsi="Euphemia"/>
          <w:sz w:val="22"/>
          <w:szCs w:val="22"/>
          <w:highlight w:val="yellow"/>
          <w:lang w:val="iu-Cans-CA"/>
        </w:rPr>
      </w:pPr>
      <w:r w:rsidRPr="008B3E95">
        <w:rPr>
          <w:rFonts w:ascii="Euphemia" w:hAnsi="Euphemia"/>
          <w:sz w:val="22"/>
          <w:szCs w:val="22"/>
          <w:lang w:val="iu-Cans-CA"/>
        </w:rPr>
        <w:t>ᑲᒥᓴᓐᑯᑦ</w:t>
      </w:r>
      <w:r w:rsidR="007F2FA5" w:rsidRPr="008B3E95">
        <w:rPr>
          <w:rFonts w:ascii="Euphemia" w:hAnsi="Euphemia"/>
          <w:sz w:val="22"/>
          <w:szCs w:val="22"/>
          <w:lang w:val="iu-Cans-CA"/>
        </w:rPr>
        <w:t xml:space="preserve"> ᑎᑎᖅᑲᖁᑎᖏᑦᑕ ᓈᓴᐅᑎᖓ: </w:t>
      </w:r>
      <w:r w:rsidR="006A2B75">
        <w:rPr>
          <w:rFonts w:ascii="Euphemia" w:hAnsi="Euphemia"/>
          <w:sz w:val="22"/>
          <w:szCs w:val="22"/>
        </w:rPr>
        <w:t>150008</w:t>
      </w:r>
    </w:p>
    <w:p w14:paraId="39AE3FCA" w14:textId="77777777" w:rsidR="000E7E7A" w:rsidRPr="008B3E95" w:rsidRDefault="000E7E7A" w:rsidP="000E7E7A">
      <w:pPr>
        <w:jc w:val="right"/>
        <w:rPr>
          <w:rFonts w:ascii="Euphemia" w:hAnsi="Euphemia"/>
          <w:sz w:val="22"/>
          <w:szCs w:val="22"/>
        </w:rPr>
      </w:pPr>
    </w:p>
    <w:p w14:paraId="6CD1FEB3" w14:textId="12840F4B" w:rsidR="000E7E7A" w:rsidRPr="008B3E95" w:rsidRDefault="006A250B" w:rsidP="000E7E7A">
      <w:pPr>
        <w:jc w:val="both"/>
        <w:rPr>
          <w:rFonts w:ascii="Euphemia" w:hAnsi="Euphemia"/>
          <w:sz w:val="22"/>
          <w:szCs w:val="22"/>
        </w:rPr>
      </w:pPr>
      <w:proofErr w:type="spellStart"/>
      <w:r w:rsidRPr="006A250B">
        <w:rPr>
          <w:rFonts w:ascii="Euphemia" w:hAnsi="Euphemia"/>
          <w:sz w:val="22"/>
          <w:szCs w:val="22"/>
        </w:rPr>
        <w:t>ᒪᐃ</w:t>
      </w:r>
      <w:proofErr w:type="spellEnd"/>
      <w:r w:rsidRPr="006A250B">
        <w:rPr>
          <w:rFonts w:ascii="Euphemia" w:hAnsi="Euphemia"/>
          <w:sz w:val="22"/>
          <w:szCs w:val="22"/>
        </w:rPr>
        <w:t xml:space="preserve"> </w:t>
      </w:r>
      <w:r w:rsidR="003513BB">
        <w:rPr>
          <w:rFonts w:ascii="Euphemia" w:hAnsi="Euphemia"/>
          <w:sz w:val="22"/>
          <w:szCs w:val="22"/>
        </w:rPr>
        <w:t>10</w:t>
      </w:r>
      <w:r w:rsidRPr="006A250B">
        <w:rPr>
          <w:rFonts w:ascii="Euphemia" w:hAnsi="Euphemia"/>
          <w:sz w:val="22"/>
          <w:szCs w:val="22"/>
        </w:rPr>
        <w:t>, 2023</w:t>
      </w:r>
    </w:p>
    <w:p w14:paraId="4F24FC75" w14:textId="77777777" w:rsidR="000E7E7A" w:rsidRPr="008B3E95" w:rsidRDefault="000E7E7A" w:rsidP="000E7E7A">
      <w:pPr>
        <w:jc w:val="both"/>
        <w:rPr>
          <w:rFonts w:ascii="Euphemia" w:hAnsi="Euphemia"/>
          <w:sz w:val="22"/>
          <w:szCs w:val="22"/>
        </w:rPr>
      </w:pPr>
    </w:p>
    <w:p w14:paraId="5702AAC2" w14:textId="77777777" w:rsidR="00A05533" w:rsidRDefault="00A05533" w:rsidP="00A05533">
      <w:pPr>
        <w:jc w:val="both"/>
      </w:pPr>
      <w:r>
        <w:t>Martin McCurdy</w:t>
      </w:r>
    </w:p>
    <w:p w14:paraId="1C5DB37D" w14:textId="77777777" w:rsidR="00A05533" w:rsidRDefault="00A05533" w:rsidP="00A05533">
      <w:pPr>
        <w:jc w:val="both"/>
      </w:pPr>
      <w:r>
        <w:t>Natural Resources Canada</w:t>
      </w:r>
    </w:p>
    <w:p w14:paraId="51BB822C" w14:textId="77777777" w:rsidR="00A05533" w:rsidRDefault="00A05533" w:rsidP="00A05533">
      <w:pPr>
        <w:jc w:val="both"/>
      </w:pPr>
      <w:r>
        <w:t>601 Booth Street</w:t>
      </w:r>
    </w:p>
    <w:p w14:paraId="217DC1EE" w14:textId="77777777" w:rsidR="00A05533" w:rsidRDefault="00A05533" w:rsidP="00A05533">
      <w:pPr>
        <w:jc w:val="both"/>
      </w:pPr>
      <w:r>
        <w:t>Ottawa ON K1A 0E8</w:t>
      </w:r>
    </w:p>
    <w:p w14:paraId="690BEDC7" w14:textId="77777777" w:rsidR="000E7E7A" w:rsidRPr="008B3E95" w:rsidRDefault="000E7E7A" w:rsidP="000E7E7A">
      <w:pPr>
        <w:jc w:val="both"/>
        <w:rPr>
          <w:rFonts w:ascii="Euphemia" w:hAnsi="Euphemia"/>
          <w:sz w:val="22"/>
          <w:szCs w:val="22"/>
        </w:rPr>
      </w:pPr>
    </w:p>
    <w:p w14:paraId="09ADE774" w14:textId="0A4C1390" w:rsidR="000E7E7A" w:rsidRPr="008B3E95" w:rsidRDefault="009F7C08" w:rsidP="000E7E7A">
      <w:pPr>
        <w:jc w:val="both"/>
        <w:rPr>
          <w:rFonts w:ascii="Euphemia" w:hAnsi="Euphemia"/>
          <w:sz w:val="22"/>
          <w:szCs w:val="22"/>
        </w:rPr>
      </w:pPr>
      <w:r w:rsidRPr="008B3E95">
        <w:rPr>
          <w:rFonts w:ascii="Euphemia" w:hAnsi="Euphemia"/>
          <w:i/>
          <w:iCs/>
          <w:sz w:val="22"/>
          <w:szCs w:val="22"/>
          <w:lang w:val="iu-Cans-CA"/>
        </w:rPr>
        <w:t>ᓇᒃᓯᐅᔾᔭᐅᔪᖅ ᖃᕋᓴᐅᔭᒃᑯᑦ ᑎᑎᕋᕐᕕᐅᔪᓐᓇᖅᑐᖅ</w:t>
      </w:r>
      <w:r w:rsidR="000E7E7A" w:rsidRPr="008B3E95">
        <w:rPr>
          <w:rFonts w:ascii="Euphemia" w:hAnsi="Euphemia"/>
          <w:sz w:val="22"/>
          <w:szCs w:val="22"/>
        </w:rPr>
        <w:t xml:space="preserve">: </w:t>
      </w:r>
      <w:r w:rsidR="00A05533" w:rsidRPr="00A05533">
        <w:rPr>
          <w:rFonts w:ascii="Euphemia" w:hAnsi="Euphemia"/>
          <w:sz w:val="22"/>
          <w:szCs w:val="22"/>
        </w:rPr>
        <w:t>martin.mccurdy@nrcan-rncan.gc.ca</w:t>
      </w:r>
    </w:p>
    <w:p w14:paraId="6F94FFCA" w14:textId="77777777" w:rsidR="00FB6D9B" w:rsidRPr="008B3E95" w:rsidRDefault="00FB6D9B" w:rsidP="00FB6D9B">
      <w:pPr>
        <w:jc w:val="both"/>
        <w:rPr>
          <w:rFonts w:ascii="Euphemia" w:hAnsi="Euphemia"/>
          <w:sz w:val="22"/>
          <w:szCs w:val="22"/>
        </w:rPr>
      </w:pPr>
    </w:p>
    <w:p w14:paraId="4225E07E" w14:textId="6C340E48" w:rsidR="00FB6D9B" w:rsidRPr="002A6927" w:rsidRDefault="006F21B9" w:rsidP="006F21B9">
      <w:pPr>
        <w:keepNext/>
        <w:keepLines/>
        <w:ind w:left="1440" w:hanging="1440"/>
        <w:jc w:val="both"/>
        <w:rPr>
          <w:rFonts w:ascii="Euphemia" w:hAnsi="Euphemia"/>
          <w:b/>
          <w:bCs/>
          <w:sz w:val="22"/>
          <w:szCs w:val="22"/>
          <w:u w:val="single"/>
          <w:lang w:val="iu-Cans-CA"/>
        </w:rPr>
      </w:pPr>
      <w:r w:rsidRPr="006F21B9">
        <w:rPr>
          <w:rFonts w:ascii="Euphemia" w:hAnsi="Euphemia"/>
          <w:b/>
          <w:bCs/>
          <w:sz w:val="21"/>
          <w:lang w:val="iu-Cans-CA"/>
        </w:rPr>
        <w:t>ᐱᔾᔪᑎᖃᖅᑐᒥ</w:t>
      </w:r>
      <w:r w:rsidR="00FB6D9B" w:rsidRPr="008B3E95">
        <w:rPr>
          <w:rFonts w:ascii="Euphemia" w:hAnsi="Euphemia"/>
          <w:b/>
          <w:bCs/>
          <w:sz w:val="22"/>
          <w:szCs w:val="22"/>
        </w:rPr>
        <w:t>:</w:t>
      </w:r>
      <w:r w:rsidR="00FB6D9B" w:rsidRPr="008B3E95">
        <w:rPr>
          <w:rFonts w:ascii="Euphemia" w:hAnsi="Euphemia"/>
          <w:b/>
          <w:bCs/>
          <w:sz w:val="22"/>
          <w:szCs w:val="22"/>
        </w:rPr>
        <w:tab/>
      </w:r>
      <w:r w:rsidR="009F7C08" w:rsidRPr="008B3E95">
        <w:rPr>
          <w:rFonts w:ascii="Euphemia" w:hAnsi="Euphemia"/>
          <w:b/>
          <w:bCs/>
          <w:sz w:val="22"/>
          <w:szCs w:val="22"/>
          <w:u w:val="single"/>
          <w:lang w:val="iu-Cans-CA"/>
        </w:rPr>
        <w:t xml:space="preserve">ᑐᓴᖅᑎᑦᑎᔾᔪᑎ ᕿᒥᕐᕈᓂᕐᒥᒃ ᐆᒧᖓ </w:t>
      </w:r>
      <w:r w:rsidR="00A05533">
        <w:rPr>
          <w:b/>
          <w:bCs/>
          <w:u w:val="single"/>
        </w:rPr>
        <w:t xml:space="preserve">Geological Survey of </w:t>
      </w:r>
      <w:r w:rsidR="00A05533" w:rsidRPr="002A6927">
        <w:rPr>
          <w:b/>
          <w:bCs/>
          <w:u w:val="single"/>
        </w:rPr>
        <w:t>Canada</w:t>
      </w:r>
      <w:r w:rsidR="009F7C08" w:rsidRPr="002A6927">
        <w:rPr>
          <w:rFonts w:ascii="Euphemia" w:hAnsi="Euphemia"/>
          <w:b/>
          <w:bCs/>
          <w:sz w:val="22"/>
          <w:szCs w:val="22"/>
          <w:u w:val="single"/>
          <w:lang w:val="iu-Cans-CA"/>
        </w:rPr>
        <w:t xml:space="preserve"> </w:t>
      </w:r>
      <w:r w:rsidR="00A05533" w:rsidRPr="002A6927">
        <w:rPr>
          <w:rFonts w:ascii="Euphemia" w:hAnsi="Euphemia"/>
          <w:b/>
          <w:bCs/>
          <w:sz w:val="22"/>
          <w:szCs w:val="22"/>
          <w:u w:val="single"/>
          <w:lang w:val="en-CA"/>
        </w:rPr>
        <w:t>“</w:t>
      </w:r>
      <w:r w:rsidR="00A05533" w:rsidRPr="002A6927">
        <w:rPr>
          <w:rFonts w:ascii="Euphemia" w:hAnsi="Euphemia"/>
          <w:b/>
          <w:bCs/>
          <w:sz w:val="22"/>
          <w:szCs w:val="22"/>
          <w:u w:val="single"/>
          <w:lang w:val="iu-Cans-CA"/>
        </w:rPr>
        <w:t>Western Hudson Regional Bedrock Mapping</w:t>
      </w:r>
      <w:r w:rsidR="00A05533" w:rsidRPr="002A6927">
        <w:rPr>
          <w:rFonts w:ascii="Euphemia" w:hAnsi="Euphemia"/>
          <w:b/>
          <w:bCs/>
          <w:sz w:val="22"/>
          <w:szCs w:val="22"/>
          <w:u w:val="single"/>
          <w:lang w:val="en-CA"/>
        </w:rPr>
        <w:t xml:space="preserve">” </w:t>
      </w:r>
      <w:r w:rsidR="009F7C08" w:rsidRPr="002A6927">
        <w:rPr>
          <w:rFonts w:ascii="Euphemia" w:hAnsi="Euphemia"/>
          <w:b/>
          <w:bCs/>
          <w:sz w:val="22"/>
          <w:szCs w:val="22"/>
          <w:u w:val="single"/>
          <w:lang w:val="iu-Cans-CA"/>
        </w:rPr>
        <w:t>ᐱᓕᕆᐊᖅ ᑐᒃᓯᕋᖅᑕᐅᔪᖅ</w:t>
      </w:r>
    </w:p>
    <w:p w14:paraId="42222235" w14:textId="77777777" w:rsidR="00FB6D9B" w:rsidRPr="008B3E95" w:rsidRDefault="00FB6D9B" w:rsidP="00FB6D9B">
      <w:pPr>
        <w:jc w:val="both"/>
        <w:rPr>
          <w:rFonts w:ascii="Euphemia" w:hAnsi="Euphemia"/>
          <w:sz w:val="22"/>
          <w:szCs w:val="22"/>
        </w:rPr>
      </w:pPr>
    </w:p>
    <w:p w14:paraId="32871C54" w14:textId="04BB5E7F" w:rsidR="00FB6D9B" w:rsidRDefault="00A05533" w:rsidP="00FB6D9B">
      <w:pPr>
        <w:jc w:val="both"/>
        <w:rPr>
          <w:rFonts w:ascii="Euphemia" w:hAnsi="Euphemia"/>
          <w:sz w:val="22"/>
          <w:szCs w:val="22"/>
        </w:rPr>
      </w:pPr>
      <w:r>
        <w:t>Martin McCurdy</w:t>
      </w:r>
      <w:r w:rsidR="009F7C08" w:rsidRPr="008B3E95">
        <w:rPr>
          <w:rFonts w:ascii="Euphemia" w:hAnsi="Euphemia"/>
          <w:sz w:val="22"/>
          <w:szCs w:val="22"/>
          <w:lang w:val="iu-Cans-CA"/>
        </w:rPr>
        <w:t>−ᒧᑦ</w:t>
      </w:r>
      <w:r w:rsidR="00FB6D9B" w:rsidRPr="008B3E95">
        <w:rPr>
          <w:rFonts w:ascii="Euphemia" w:hAnsi="Euphemia"/>
          <w:sz w:val="22"/>
          <w:szCs w:val="22"/>
        </w:rPr>
        <w:t>:</w:t>
      </w:r>
    </w:p>
    <w:p w14:paraId="070CFF84" w14:textId="680DB0A8" w:rsidR="008B3E95" w:rsidRPr="008B3E95" w:rsidRDefault="008B3E95" w:rsidP="00FB6D9B">
      <w:pPr>
        <w:jc w:val="both"/>
        <w:rPr>
          <w:rFonts w:ascii="Euphemia" w:hAnsi="Euphemia"/>
          <w:sz w:val="22"/>
          <w:szCs w:val="22"/>
        </w:rPr>
      </w:pPr>
      <w:bookmarkStart w:id="0" w:name="_Hlk23338405"/>
    </w:p>
    <w:p w14:paraId="53E038F9" w14:textId="26FC68A4" w:rsidR="00462EE7" w:rsidRPr="00341690" w:rsidRDefault="00462EE7" w:rsidP="00A76B02">
      <w:pPr>
        <w:jc w:val="both"/>
        <w:rPr>
          <w:rFonts w:ascii="Euphemia" w:hAnsi="Euphemia"/>
          <w:sz w:val="22"/>
          <w:szCs w:val="22"/>
          <w:lang w:val="en-CA"/>
        </w:rPr>
      </w:pPr>
      <w:bookmarkStart w:id="1" w:name="_Hlk11679565"/>
      <w:r w:rsidRPr="008B3E95">
        <w:rPr>
          <w:rFonts w:ascii="Euphemia" w:hAnsi="Euphemia"/>
          <w:sz w:val="22"/>
          <w:szCs w:val="22"/>
          <w:lang w:val="iu-Cans-CA"/>
        </w:rPr>
        <w:t xml:space="preserve">ᐅᓇᐅᑎᓪᓗᒍ </w:t>
      </w:r>
      <w:bookmarkStart w:id="2" w:name="_Hlk3899857"/>
      <w:r w:rsidR="002A6927" w:rsidRPr="002A6927">
        <w:rPr>
          <w:rFonts w:ascii="Euphemia" w:hAnsi="Euphemia"/>
          <w:sz w:val="22"/>
          <w:szCs w:val="22"/>
          <w:lang w:val="iu-Cans-CA"/>
        </w:rPr>
        <w:t>ᒫᔾᔨ</w:t>
      </w:r>
      <w:bookmarkEnd w:id="2"/>
      <w:r w:rsidR="002A6927" w:rsidRPr="002A6927">
        <w:rPr>
          <w:rFonts w:ascii="Euphemia" w:hAnsi="Euphemia"/>
          <w:sz w:val="22"/>
          <w:szCs w:val="22"/>
          <w:lang w:val="en-CA"/>
        </w:rPr>
        <w:t xml:space="preserve"> 30, 2023</w:t>
      </w:r>
      <w:r w:rsidRPr="008B3E95">
        <w:rPr>
          <w:rFonts w:ascii="Euphemia" w:hAnsi="Euphemia"/>
          <w:sz w:val="22"/>
          <w:szCs w:val="22"/>
          <w:lang w:val="iu-Cans-CA"/>
        </w:rPr>
        <w:t xml:space="preserve"> ᓄᓇᕗᒥᑦ ᐊᕙᑎᓕᕆᔨᒃᑯᑦ ᑲᑎᒪᔨᖏᑦ ᑐᓂᔭᐅᓚᐅᕐᒪᑕ ᕿᒥᕐᕈᖁᔭᐅᓪᓗᑎᒃ </w:t>
      </w:r>
      <w:r w:rsidR="002A6927">
        <w:t>Geological Survey of Canada’s (GSC)</w:t>
      </w:r>
      <w:r w:rsidRPr="008B3E95">
        <w:rPr>
          <w:rFonts w:ascii="Euphemia" w:hAnsi="Euphemia"/>
          <w:sz w:val="22"/>
          <w:szCs w:val="22"/>
          <w:lang w:val="iu-Cans-CA"/>
        </w:rPr>
        <w:t xml:space="preserve"> “</w:t>
      </w:r>
      <w:r w:rsidR="002A6927" w:rsidRPr="002A6927">
        <w:rPr>
          <w:rFonts w:ascii="Euphemia" w:hAnsi="Euphemia"/>
          <w:sz w:val="22"/>
          <w:szCs w:val="22"/>
          <w:lang w:val="iu-Cans-CA"/>
        </w:rPr>
        <w:t>Western Hudson Regional Bedrock Mapping</w:t>
      </w:r>
      <w:r w:rsidRPr="008B3E95">
        <w:rPr>
          <w:rFonts w:ascii="Euphemia" w:hAnsi="Euphemia"/>
          <w:sz w:val="22"/>
          <w:szCs w:val="22"/>
          <w:lang w:val="iu-Cans-CA"/>
        </w:rPr>
        <w:t>” ᐱᓕᕆᐊᒧᑦ ᑐᒃᓯᕋᖅᑕᐅᔪᒥᑦ ᑖᒃᑯᓇᙵᑦ ᓄᓇᕗᒥᑦ ᐸᕐᓇᐃᔨᒃᑯᑦ ᑲᒥᓴᓐᑯᖏᓐᓄᑦ (ᑲᒥᓴᓐᑯᑦ) ᐃᓚᖃᖅᖢᑎᒃ ᐱᐅᔪᒧᑦ ᒪᓕᑦᑎᐊᕐᓂᖏᓐᓄᑦ ᓇᓗᓇᐃᔭᐃᓯᒪᑦᑎᐊᖅᖢᑎᒃ ᑭᕙᓪᓕᕐᒥᑦ ᓄᓇᐃᑦ ᐊᑐᖅᑕᐅᖃᑦᑕᕐᓂᖏᓐᓄᑦ ᐸᕐᓇᐅᑎᒃᑯᑦ.</w:t>
      </w:r>
      <w:r>
        <w:rPr>
          <w:rFonts w:ascii="Euphemia" w:hAnsi="Euphemia"/>
          <w:sz w:val="22"/>
          <w:szCs w:val="22"/>
          <w:lang w:val="en-CA"/>
        </w:rPr>
        <w:t xml:space="preserve"> </w:t>
      </w:r>
      <w:r w:rsidR="002A6927" w:rsidRPr="00C96F81">
        <w:rPr>
          <w:rFonts w:ascii="Euphemia" w:hAnsi="Euphemia"/>
          <w:lang w:val="iu-Cans-CA"/>
        </w:rPr>
        <w:t>ᐊᐃᕆᓕ</w:t>
      </w:r>
      <w:r w:rsidR="002A6927">
        <w:rPr>
          <w:rFonts w:ascii="Euphemia" w:hAnsi="Euphemia"/>
          <w:lang w:val="en-CA"/>
        </w:rPr>
        <w:t xml:space="preserve"> </w:t>
      </w:r>
      <w:r w:rsidR="002A6927" w:rsidRPr="002A6927">
        <w:rPr>
          <w:rFonts w:ascii="Euphemia" w:hAnsi="Euphemia"/>
          <w:sz w:val="22"/>
          <w:szCs w:val="22"/>
          <w:lang w:val="en-CA"/>
        </w:rPr>
        <w:t>26</w:t>
      </w:r>
      <w:r w:rsidR="002A6927" w:rsidRPr="006A250B">
        <w:rPr>
          <w:rFonts w:ascii="Euphemia" w:hAnsi="Euphemia"/>
          <w:sz w:val="22"/>
          <w:szCs w:val="22"/>
        </w:rPr>
        <w:t>, 2023</w:t>
      </w:r>
      <w:r w:rsidRPr="00341690">
        <w:rPr>
          <w:rFonts w:ascii="Euphemia" w:hAnsi="Euphemia"/>
          <w:sz w:val="22"/>
          <w:szCs w:val="22"/>
          <w:lang w:val="iu-Cans-CA"/>
        </w:rPr>
        <w:t>-ᖑᑎᓪᓗᒍ ᓄᓇᕗᒥ ᐊᕙᑎᓂᕆᔨᒃᑯᑦ ᑲᑎᒪᔨᖏᑦ ᑎᑭᕝᕕᐅᔪᔪᑦ ᑕᒪᒃᑭᐅᒪᑦᓯᐊᖅᑐᒥᒃ ᐱᓕᕆᐊᖃᕈᒪᔫᑉ ᑐᒃᓯᖅᑑᑎᒋᔭᖓᓐᓂᒃ.</w:t>
      </w:r>
    </w:p>
    <w:p w14:paraId="5BF69A59" w14:textId="77777777" w:rsidR="00462EE7" w:rsidRDefault="00462EE7" w:rsidP="00A76B02">
      <w:pPr>
        <w:jc w:val="both"/>
        <w:rPr>
          <w:rFonts w:ascii="Euphemia" w:hAnsi="Euphemia"/>
          <w:sz w:val="22"/>
          <w:szCs w:val="22"/>
          <w:lang w:val="iu-Cans-CA"/>
        </w:rPr>
      </w:pPr>
    </w:p>
    <w:p w14:paraId="1E8C25C5" w14:textId="4804B55E" w:rsidR="00462EE7" w:rsidRPr="008B3E95" w:rsidRDefault="00462EE7" w:rsidP="00A76B02">
      <w:pPr>
        <w:jc w:val="both"/>
        <w:rPr>
          <w:rFonts w:ascii="Euphemia" w:hAnsi="Euphemia"/>
          <w:sz w:val="22"/>
          <w:szCs w:val="22"/>
          <w:lang w:val="iu-Cans-CA"/>
        </w:rPr>
      </w:pPr>
      <w:r w:rsidRPr="008B3E95">
        <w:rPr>
          <w:rFonts w:ascii="Euphemia" w:hAnsi="Euphemia"/>
          <w:sz w:val="22"/>
          <w:szCs w:val="22"/>
          <w:lang w:val="iu-Cans-CA"/>
        </w:rPr>
        <w:t xml:space="preserve">ᒪᓕᒃᖢᑎᒃ ᑎᑎᕋᒃᓯᒪᔪᖅ 12, ᐊᕕᒃᓯᒪᓂᖓᓂ 12.4.1 ᐊᒻᒪᓗ 12.4.4 </w:t>
      </w:r>
      <w:r w:rsidRPr="008B3E95">
        <w:rPr>
          <w:rFonts w:ascii="Euphemia" w:hAnsi="Euphemia"/>
          <w:i/>
          <w:iCs/>
          <w:sz w:val="22"/>
          <w:szCs w:val="22"/>
          <w:lang w:val="iu-Cans-CA"/>
        </w:rPr>
        <w:t xml:space="preserve">ᐊᖏᖃᑎᒌᒍᑎᖏᓐᓂᑦ ᐅᑯᐊ ᐃᓄᖏᑕ ᓄᓇᕗᒥᑦ ᓄᓇᓕᖑᖅᑎᑕᐅᓯᒪᔪᓂᒃ ᐊᒻᒪᓗ ᐊᖓᔪᖄᕐᔪᐊᑉ ᑯᐃᓐ ᐱᔪᓐᓇᕐᓂᖃᕐᓗᓂ ᑲᓇᑕᒥᑦ (ᓄᓇᕗᑉ ᐊᖏᖃᑎᒋᒍᑎᑦ) </w:t>
      </w:r>
      <w:r w:rsidRPr="008B3E95">
        <w:rPr>
          <w:rFonts w:ascii="Euphemia" w:hAnsi="Euphemia"/>
          <w:sz w:val="22"/>
          <w:szCs w:val="22"/>
          <w:lang w:val="iu-Cans-CA"/>
        </w:rPr>
        <w:t xml:space="preserve">ᐊᒻᒪᓗ ᐊᕕᒃᓯᒪᓂᖓ 87 </w:t>
      </w:r>
      <w:r w:rsidRPr="008B3E95">
        <w:rPr>
          <w:rFonts w:ascii="Euphemia" w:hAnsi="Euphemia"/>
          <w:i/>
          <w:iCs/>
          <w:sz w:val="22"/>
          <w:szCs w:val="22"/>
          <w:lang w:val="iu-Cans-CA"/>
        </w:rPr>
        <w:t>ᓄᓇᕗᒻᒥᑦ ᐸᕐᓇᐃᓂᕐᒧᑦ ᐊᒻᒪ ᐱᓕᕆᐊᒃᓴᒧᑦ ᖃᐅᔨᓴᖅᑕᐅᓂᖓᓄᑦ ᒪᓕᒐᕐᒥᑦ,</w:t>
      </w:r>
      <w:r w:rsidRPr="008B3E95">
        <w:rPr>
          <w:rFonts w:ascii="Euphemia" w:hAnsi="Euphemia"/>
          <w:sz w:val="22"/>
          <w:szCs w:val="22"/>
          <w:lang w:val="iu-Cans-CA"/>
        </w:rPr>
        <w:t xml:space="preserve"> ᒪᓕᒐᕐᔪᐊᖅ ᑲᓇᑕᒥᑦ 2013, ᑎᑎᕋᖅᓯᒪᓂᖓ 14, ᐊᕕᒃᓯᒪᓂᖓ 2 (</w:t>
      </w:r>
      <w:r w:rsidRPr="008B3E95">
        <w:rPr>
          <w:rFonts w:ascii="Euphemia" w:hAnsi="Euphemia"/>
          <w:i/>
          <w:iCs/>
          <w:sz w:val="22"/>
          <w:szCs w:val="22"/>
          <w:lang w:val="iu-Cans-CA"/>
        </w:rPr>
        <w:t>NuPPAA</w:t>
      </w:r>
      <w:r w:rsidRPr="008B3E95">
        <w:rPr>
          <w:rFonts w:ascii="Euphemia" w:hAnsi="Euphemia"/>
          <w:sz w:val="22"/>
          <w:szCs w:val="22"/>
          <w:lang w:val="iu-Cans-CA"/>
        </w:rPr>
        <w:t xml:space="preserve">), ᑖᒃᑯᐊ ᓄᓇᕗᒻᒥᑦ ᐊᕙᑎᓕᕆᔨᒃᑯᑦ ᑲᑎᒪᔨᖏᑦ ᐱᒋᐊᓚᐅᖅᐳᑦ ᕿᒥᕐᕈᓂᖏᓐᓂᒃ ᑖᔅᓱᒥᖓ ᐱᓕᕆᐊᒧᑦ ᑐᒃᓯᕋᖅᑕᐅᔪᒧᑦ ᐊᒻᒪᓗ ᑐᓂᓯᓯᒪᓪᓗᑎᒃ ᑎᑎᖅᑲᖁᑎᓄᑦ ᓇᐃᓴᐅᑎᒥᒃ </w:t>
      </w:r>
      <w:r>
        <w:rPr>
          <w:rFonts w:ascii="Euphemia" w:hAnsi="Euphemia"/>
          <w:b/>
          <w:bCs/>
          <w:sz w:val="22"/>
          <w:szCs w:val="22"/>
          <w:lang w:val="en-CA"/>
        </w:rPr>
        <w:t>23YN015</w:t>
      </w:r>
      <w:r w:rsidRPr="008B3E95">
        <w:rPr>
          <w:rFonts w:ascii="Euphemia" w:hAnsi="Euphemia"/>
          <w:sz w:val="22"/>
          <w:szCs w:val="22"/>
          <w:lang w:val="iu-Cans-CA"/>
        </w:rPr>
        <w:t xml:space="preserve"> – ᐊᑏ ᓇᓗᓇᐃᖃᑦᑕᖅᓯᐅᒃ ᑖᓐᓇ ᑎᑎᖅᑲᖁᑎᓄᑦ ᓇᐃᓴᐅᑎ ᐊᑕᖏᖅᑐᓂᑦ ᓯᕗᓂᒃᓴᑦᑎᓐᓂᑦ ᐊᒃᑐᐊᔪᓄᑦ ᑎᑎᕋᖃᑦᑕᐅᑎᔾᔪᑎᓄᑦ.</w:t>
      </w:r>
    </w:p>
    <w:bookmarkEnd w:id="0"/>
    <w:p w14:paraId="3E0C00F4" w14:textId="77777777" w:rsidR="008B3E95" w:rsidRDefault="008B3E95" w:rsidP="00E8797B">
      <w:pPr>
        <w:rPr>
          <w:rFonts w:ascii="Euphemia" w:hAnsi="Euphemia"/>
          <w:sz w:val="22"/>
          <w:szCs w:val="22"/>
          <w:highlight w:val="red"/>
        </w:rPr>
      </w:pPr>
    </w:p>
    <w:p w14:paraId="7E92E224" w14:textId="77777777" w:rsidR="00FB6D9B" w:rsidRPr="008B3E95" w:rsidRDefault="007E6DE2" w:rsidP="00012BAA">
      <w:pPr>
        <w:keepNext/>
        <w:shd w:val="clear" w:color="auto" w:fill="D9D9D9"/>
        <w:spacing w:after="240"/>
        <w:jc w:val="center"/>
        <w:rPr>
          <w:rFonts w:ascii="Euphemia" w:hAnsi="Euphemia"/>
          <w:smallCaps/>
          <w:sz w:val="22"/>
          <w:szCs w:val="22"/>
        </w:rPr>
      </w:pPr>
      <w:bookmarkStart w:id="3" w:name="_Hlk22563971"/>
      <w:bookmarkEnd w:id="1"/>
      <w:r w:rsidRPr="008B3E95">
        <w:rPr>
          <w:rFonts w:ascii="Euphemia" w:hAnsi="Euphemia"/>
          <w:sz w:val="22"/>
          <w:szCs w:val="22"/>
          <w:lang w:val="iu-Cans-CA"/>
        </w:rPr>
        <w:t>ᐱᓕᕆᐊᑦᓴᐅᑉ ᐃᓗᓕᖏᓐᓂᑦ ᑕᑯᒋᐊᕐᓂᖅ</w:t>
      </w:r>
    </w:p>
    <w:p w14:paraId="63FA8413" w14:textId="77777777" w:rsidR="00FB6D9B" w:rsidRPr="00C865FC" w:rsidRDefault="003E78A3" w:rsidP="00FB6D9B">
      <w:pPr>
        <w:pStyle w:val="ListParagraph"/>
        <w:numPr>
          <w:ilvl w:val="0"/>
          <w:numId w:val="5"/>
        </w:numPr>
        <w:spacing w:after="120"/>
        <w:ind w:left="357" w:hanging="357"/>
        <w:jc w:val="both"/>
        <w:rPr>
          <w:rFonts w:ascii="Euphemia" w:hAnsi="Euphemia"/>
          <w:b/>
          <w:sz w:val="22"/>
          <w:szCs w:val="22"/>
          <w:lang w:val="iu-Cans-CA"/>
        </w:rPr>
      </w:pPr>
      <w:bookmarkStart w:id="4" w:name="_Hlk22558622"/>
      <w:bookmarkEnd w:id="3"/>
      <w:r w:rsidRPr="008B3E95">
        <w:rPr>
          <w:rFonts w:ascii="Euphemia" w:hAnsi="Euphemia"/>
          <w:b/>
          <w:bCs/>
          <w:sz w:val="22"/>
          <w:szCs w:val="22"/>
          <w:lang w:val="iu-Cans-CA"/>
        </w:rPr>
        <w:t>ᐱᓕᕆᐊᑉ ᑐᕋᒐᕆᓂᐊᖅᑕᖏ</w:t>
      </w:r>
      <w:bookmarkEnd w:id="4"/>
      <w:r w:rsidR="00FB6D9B" w:rsidRPr="008B3E95">
        <w:rPr>
          <w:rFonts w:ascii="Euphemia" w:hAnsi="Euphemia"/>
          <w:b/>
          <w:i/>
          <w:sz w:val="22"/>
          <w:szCs w:val="22"/>
        </w:rPr>
        <w:t xml:space="preserve">:  </w:t>
      </w:r>
    </w:p>
    <w:p w14:paraId="35CFFD47" w14:textId="77777777" w:rsidR="00C865FC" w:rsidRPr="00C865FC" w:rsidRDefault="00C865FC" w:rsidP="00C865FC">
      <w:pPr>
        <w:jc w:val="both"/>
        <w:rPr>
          <w:rFonts w:ascii="Euphemia" w:hAnsi="Euphemia"/>
          <w:sz w:val="22"/>
          <w:szCs w:val="22"/>
          <w:lang w:val="iu-Cans-CA"/>
        </w:rPr>
      </w:pPr>
    </w:p>
    <w:tbl>
      <w:tblPr>
        <w:tblStyle w:val="TableGrid"/>
        <w:tblW w:w="5000" w:type="pct"/>
        <w:tblLook w:val="04A0" w:firstRow="1" w:lastRow="0" w:firstColumn="1" w:lastColumn="0" w:noHBand="0" w:noVBand="1"/>
      </w:tblPr>
      <w:tblGrid>
        <w:gridCol w:w="2775"/>
        <w:gridCol w:w="2521"/>
        <w:gridCol w:w="1956"/>
        <w:gridCol w:w="2098"/>
      </w:tblGrid>
      <w:tr w:rsidR="000B019A" w14:paraId="4CDE3C0B" w14:textId="77777777" w:rsidTr="00D61A2D">
        <w:tc>
          <w:tcPr>
            <w:tcW w:w="1484" w:type="pct"/>
            <w:tcBorders>
              <w:top w:val="single" w:sz="4" w:space="0" w:color="auto"/>
              <w:left w:val="single" w:sz="4" w:space="0" w:color="auto"/>
              <w:bottom w:val="single" w:sz="4" w:space="0" w:color="auto"/>
              <w:right w:val="single" w:sz="4" w:space="0" w:color="auto"/>
            </w:tcBorders>
            <w:hideMark/>
          </w:tcPr>
          <w:p w14:paraId="07346EE1" w14:textId="77777777" w:rsidR="000B019A" w:rsidRDefault="000B019A">
            <w:pPr>
              <w:pStyle w:val="Default"/>
              <w:jc w:val="both"/>
              <w:rPr>
                <w:rFonts w:ascii="Euphemia" w:hAnsi="Euphemia"/>
                <w:b/>
                <w:bCs/>
                <w:sz w:val="22"/>
                <w:szCs w:val="22"/>
              </w:rPr>
            </w:pPr>
            <w:bookmarkStart w:id="5" w:name="_Hlk31097359"/>
            <w:r>
              <w:rPr>
                <w:rFonts w:ascii="Euphemia" w:hAnsi="Euphemia"/>
                <w:b/>
                <w:bCs/>
                <w:sz w:val="22"/>
                <w:szCs w:val="22"/>
                <w:lang w:val="iu-Cans-CA"/>
              </w:rPr>
              <w:lastRenderedPageBreak/>
              <w:t xml:space="preserve">ᐱᓕᕆᐊᖑᔪᖅ: </w:t>
            </w:r>
            <w:r>
              <w:rPr>
                <w:rFonts w:ascii="Euphemia" w:hAnsi="Euphemia"/>
                <w:b/>
                <w:bCs/>
                <w:sz w:val="22"/>
                <w:szCs w:val="22"/>
              </w:rPr>
              <w:t xml:space="preserve"> </w:t>
            </w:r>
          </w:p>
        </w:tc>
        <w:tc>
          <w:tcPr>
            <w:tcW w:w="3516" w:type="pct"/>
            <w:gridSpan w:val="3"/>
            <w:tcBorders>
              <w:top w:val="single" w:sz="4" w:space="0" w:color="auto"/>
              <w:left w:val="single" w:sz="4" w:space="0" w:color="auto"/>
              <w:bottom w:val="single" w:sz="4" w:space="0" w:color="auto"/>
              <w:right w:val="single" w:sz="4" w:space="0" w:color="auto"/>
            </w:tcBorders>
            <w:hideMark/>
          </w:tcPr>
          <w:p w14:paraId="018E584D" w14:textId="70E067AA" w:rsidR="000B019A" w:rsidRDefault="00E3775A">
            <w:pPr>
              <w:jc w:val="both"/>
              <w:rPr>
                <w:rFonts w:ascii="Euphemia" w:hAnsi="Euphemia"/>
                <w:sz w:val="22"/>
                <w:szCs w:val="22"/>
              </w:rPr>
            </w:pPr>
            <w:r w:rsidRPr="00034A14">
              <w:t>Western Hudson Regional Bedrock Mapping</w:t>
            </w:r>
          </w:p>
        </w:tc>
      </w:tr>
      <w:tr w:rsidR="000B019A" w14:paraId="06027CE8" w14:textId="77777777" w:rsidTr="00D61A2D">
        <w:tc>
          <w:tcPr>
            <w:tcW w:w="1484" w:type="pct"/>
            <w:tcBorders>
              <w:top w:val="single" w:sz="4" w:space="0" w:color="auto"/>
              <w:left w:val="single" w:sz="4" w:space="0" w:color="auto"/>
              <w:bottom w:val="single" w:sz="4" w:space="0" w:color="auto"/>
              <w:right w:val="single" w:sz="4" w:space="0" w:color="auto"/>
            </w:tcBorders>
            <w:hideMark/>
          </w:tcPr>
          <w:p w14:paraId="04B24313" w14:textId="77777777" w:rsidR="000B019A" w:rsidRDefault="000B019A">
            <w:pPr>
              <w:jc w:val="both"/>
              <w:rPr>
                <w:rFonts w:ascii="Euphemia" w:hAnsi="Euphemia"/>
                <w:b/>
                <w:bCs/>
                <w:sz w:val="22"/>
                <w:szCs w:val="22"/>
              </w:rPr>
            </w:pPr>
            <w:r>
              <w:rPr>
                <w:rFonts w:ascii="Euphemia" w:hAnsi="Euphemia"/>
                <w:b/>
                <w:bCs/>
                <w:sz w:val="22"/>
                <w:szCs w:val="22"/>
                <w:lang w:val="iu-Cans-CA"/>
              </w:rPr>
              <w:t>ᐊᕕᒃᑐᖅᓯᒪᓂᖅ:</w:t>
            </w:r>
          </w:p>
        </w:tc>
        <w:tc>
          <w:tcPr>
            <w:tcW w:w="3516" w:type="pct"/>
            <w:gridSpan w:val="3"/>
            <w:tcBorders>
              <w:top w:val="single" w:sz="4" w:space="0" w:color="auto"/>
              <w:left w:val="single" w:sz="4" w:space="0" w:color="auto"/>
              <w:bottom w:val="single" w:sz="4" w:space="0" w:color="auto"/>
              <w:right w:val="single" w:sz="4" w:space="0" w:color="auto"/>
            </w:tcBorders>
            <w:hideMark/>
          </w:tcPr>
          <w:p w14:paraId="45C3DD02" w14:textId="11EA7432" w:rsidR="000B019A" w:rsidRDefault="00E3775A">
            <w:pPr>
              <w:jc w:val="both"/>
              <w:rPr>
                <w:rFonts w:ascii="Euphemia" w:hAnsi="Euphemia"/>
                <w:sz w:val="22"/>
                <w:szCs w:val="22"/>
              </w:rPr>
            </w:pPr>
            <w:proofErr w:type="spellStart"/>
            <w:r w:rsidRPr="00CF6D67">
              <w:rPr>
                <w:rFonts w:ascii="Gadugi" w:hAnsi="Gadugi" w:cs="Gadugi"/>
              </w:rPr>
              <w:t>ᑭᕙᓪᓕᖅ</w:t>
            </w:r>
            <w:proofErr w:type="spellEnd"/>
          </w:p>
        </w:tc>
      </w:tr>
      <w:tr w:rsidR="000B019A" w14:paraId="66F57586" w14:textId="77777777" w:rsidTr="00D61A2D">
        <w:tc>
          <w:tcPr>
            <w:tcW w:w="1484" w:type="pct"/>
            <w:tcBorders>
              <w:top w:val="single" w:sz="4" w:space="0" w:color="auto"/>
              <w:left w:val="single" w:sz="4" w:space="0" w:color="auto"/>
              <w:bottom w:val="single" w:sz="4" w:space="0" w:color="auto"/>
              <w:right w:val="single" w:sz="4" w:space="0" w:color="auto"/>
            </w:tcBorders>
            <w:hideMark/>
          </w:tcPr>
          <w:p w14:paraId="287E8854" w14:textId="77777777" w:rsidR="000B019A" w:rsidRDefault="000B019A">
            <w:pPr>
              <w:jc w:val="both"/>
              <w:rPr>
                <w:rFonts w:ascii="Euphemia" w:hAnsi="Euphemia"/>
                <w:b/>
                <w:bCs/>
                <w:sz w:val="22"/>
                <w:szCs w:val="22"/>
              </w:rPr>
            </w:pPr>
            <w:r>
              <w:rPr>
                <w:rFonts w:ascii="Euphemia" w:hAnsi="Euphemia"/>
                <w:b/>
                <w:bCs/>
                <w:sz w:val="22"/>
                <w:szCs w:val="22"/>
                <w:lang w:val="iu-Cans-CA"/>
              </w:rPr>
              <w:t>ᓇᒦᓛᕐᓂᖏᑦ:</w:t>
            </w:r>
          </w:p>
        </w:tc>
        <w:tc>
          <w:tcPr>
            <w:tcW w:w="3516" w:type="pct"/>
            <w:gridSpan w:val="3"/>
            <w:tcBorders>
              <w:top w:val="single" w:sz="4" w:space="0" w:color="auto"/>
              <w:left w:val="single" w:sz="4" w:space="0" w:color="auto"/>
              <w:bottom w:val="single" w:sz="4" w:space="0" w:color="auto"/>
              <w:right w:val="single" w:sz="4" w:space="0" w:color="auto"/>
            </w:tcBorders>
            <w:hideMark/>
          </w:tcPr>
          <w:p w14:paraId="1940D343" w14:textId="3AA68011" w:rsidR="000B019A" w:rsidRPr="003513BB" w:rsidRDefault="003513BB">
            <w:pPr>
              <w:jc w:val="both"/>
              <w:rPr>
                <w:rFonts w:ascii="Euphemia" w:hAnsi="Euphemia"/>
                <w:sz w:val="22"/>
                <w:szCs w:val="22"/>
              </w:rPr>
            </w:pPr>
            <w:r w:rsidRPr="003513BB">
              <w:rPr>
                <w:rFonts w:ascii="Euphemia" w:hAnsi="Euphemia"/>
                <w:sz w:val="22"/>
                <w:szCs w:val="22"/>
                <w:lang w:val="iu-Cans-CA"/>
              </w:rPr>
              <w:t>ᐃᒡᓗᓕᒑᕐᔫᑉ ᐊᖅᓴᕐᓂᖓᒍᑦ</w:t>
            </w:r>
          </w:p>
        </w:tc>
      </w:tr>
      <w:tr w:rsidR="00D61A2D" w14:paraId="419F89AA" w14:textId="77777777" w:rsidTr="00D61A2D">
        <w:tc>
          <w:tcPr>
            <w:tcW w:w="1484" w:type="pct"/>
            <w:tcBorders>
              <w:top w:val="single" w:sz="4" w:space="0" w:color="auto"/>
              <w:left w:val="single" w:sz="4" w:space="0" w:color="auto"/>
              <w:bottom w:val="single" w:sz="4" w:space="0" w:color="auto"/>
              <w:right w:val="single" w:sz="4" w:space="0" w:color="auto"/>
            </w:tcBorders>
            <w:hideMark/>
          </w:tcPr>
          <w:p w14:paraId="71AA7AC1" w14:textId="77777777" w:rsidR="00D61A2D" w:rsidRDefault="00D61A2D">
            <w:pPr>
              <w:jc w:val="both"/>
              <w:rPr>
                <w:rFonts w:ascii="Euphemia" w:hAnsi="Euphemia"/>
                <w:b/>
                <w:bCs/>
                <w:sz w:val="22"/>
                <w:szCs w:val="22"/>
              </w:rPr>
            </w:pPr>
            <w:r>
              <w:rPr>
                <w:rFonts w:ascii="Euphemia" w:hAnsi="Euphemia"/>
                <w:b/>
                <w:bCs/>
                <w:sz w:val="22"/>
                <w:szCs w:val="22"/>
                <w:lang w:val="iu-Cans-CA"/>
              </w:rPr>
              <w:t>ᖃᓂᓛᖅ ᓄᓇᓕᒃ:</w:t>
            </w:r>
          </w:p>
        </w:tc>
        <w:tc>
          <w:tcPr>
            <w:tcW w:w="1348" w:type="pct"/>
            <w:tcBorders>
              <w:top w:val="single" w:sz="4" w:space="0" w:color="auto"/>
              <w:left w:val="single" w:sz="4" w:space="0" w:color="auto"/>
              <w:bottom w:val="single" w:sz="4" w:space="0" w:color="auto"/>
              <w:right w:val="single" w:sz="4" w:space="0" w:color="auto"/>
            </w:tcBorders>
            <w:hideMark/>
          </w:tcPr>
          <w:p w14:paraId="72820C90" w14:textId="77777777" w:rsidR="00D61A2D" w:rsidRDefault="00D61A2D">
            <w:pPr>
              <w:jc w:val="both"/>
              <w:rPr>
                <w:rFonts w:ascii="Gadugi" w:hAnsi="Gadugi" w:cs="Gadugi"/>
                <w:lang w:val="iu-Cans-CA"/>
              </w:rPr>
            </w:pPr>
            <w:bookmarkStart w:id="6" w:name="_Hlk69307628"/>
            <w:r w:rsidRPr="00470941">
              <w:rPr>
                <w:rFonts w:ascii="Gadugi" w:hAnsi="Gadugi" w:cs="Gadugi"/>
                <w:lang w:val="iu-Cans-CA"/>
              </w:rPr>
              <w:t>ᑲᖏᖅᖠᓂᖅ</w:t>
            </w:r>
            <w:bookmarkEnd w:id="6"/>
          </w:p>
          <w:p w14:paraId="0C2739AC" w14:textId="77777777" w:rsidR="00D61A2D" w:rsidRDefault="00D61A2D">
            <w:pPr>
              <w:jc w:val="both"/>
              <w:rPr>
                <w:rFonts w:ascii="Gadugi" w:hAnsi="Gadugi" w:cs="Gadugi"/>
                <w:lang w:val="iu-Cans-CA"/>
              </w:rPr>
            </w:pPr>
            <w:bookmarkStart w:id="7" w:name="_Hlk69308849"/>
            <w:r w:rsidRPr="00470941">
              <w:rPr>
                <w:rFonts w:ascii="Gadugi" w:hAnsi="Gadugi" w:cs="Gadugi"/>
                <w:lang w:val="iu-Cans-CA"/>
              </w:rPr>
              <w:t>ᐃᒡᓗᓕᒑᕐᔪᒃ</w:t>
            </w:r>
            <w:bookmarkEnd w:id="7"/>
          </w:p>
          <w:p w14:paraId="34343F97" w14:textId="57DC33D4" w:rsidR="00D61A2D" w:rsidRDefault="00D61A2D">
            <w:pPr>
              <w:jc w:val="both"/>
              <w:rPr>
                <w:rFonts w:ascii="Euphemia" w:hAnsi="Euphemia"/>
                <w:sz w:val="22"/>
                <w:szCs w:val="22"/>
              </w:rPr>
            </w:pPr>
            <w:bookmarkStart w:id="8" w:name="_Hlk69308016"/>
            <w:r w:rsidRPr="00470941">
              <w:rPr>
                <w:rFonts w:ascii="Gadugi" w:hAnsi="Gadugi" w:cs="Gadugi"/>
                <w:lang w:val="iu-Cans-CA"/>
              </w:rPr>
              <w:t>ᖃᒪᓂ</w:t>
            </w:r>
            <w:r w:rsidRPr="00470941">
              <w:rPr>
                <w:rFonts w:ascii="Calibri" w:hAnsi="Calibri"/>
                <w:lang w:val="iu-Cans-CA"/>
              </w:rPr>
              <w:t>’</w:t>
            </w:r>
            <w:r w:rsidRPr="00470941">
              <w:rPr>
                <w:rFonts w:ascii="Gadugi" w:hAnsi="Gadugi" w:cs="Gadugi"/>
                <w:lang w:val="iu-Cans-CA"/>
              </w:rPr>
              <w:t>ᑐᐊᖅ</w:t>
            </w:r>
            <w:bookmarkEnd w:id="8"/>
          </w:p>
        </w:tc>
        <w:tc>
          <w:tcPr>
            <w:tcW w:w="1046" w:type="pct"/>
            <w:tcBorders>
              <w:top w:val="single" w:sz="4" w:space="0" w:color="auto"/>
              <w:left w:val="single" w:sz="4" w:space="0" w:color="auto"/>
              <w:bottom w:val="single" w:sz="4" w:space="0" w:color="auto"/>
              <w:right w:val="single" w:sz="4" w:space="0" w:color="auto"/>
            </w:tcBorders>
            <w:hideMark/>
          </w:tcPr>
          <w:p w14:paraId="537858E6" w14:textId="77777777" w:rsidR="00D61A2D" w:rsidRDefault="00D61A2D">
            <w:pPr>
              <w:jc w:val="both"/>
              <w:rPr>
                <w:rFonts w:ascii="Euphemia" w:hAnsi="Euphemia"/>
                <w:sz w:val="22"/>
                <w:szCs w:val="22"/>
              </w:rPr>
            </w:pPr>
            <w:r>
              <w:rPr>
                <w:rFonts w:ascii="Euphemia" w:hAnsi="Euphemia"/>
                <w:b/>
                <w:bCs/>
                <w:sz w:val="22"/>
                <w:szCs w:val="22"/>
                <w:lang w:val="iu-Cans-CA"/>
              </w:rPr>
              <w:t>ᐅᖓᓯᖕᓂᖓ (ᐃᒪᓇᑎᒌᐸᓗᒃᑐᖅ)</w:t>
            </w:r>
          </w:p>
        </w:tc>
        <w:tc>
          <w:tcPr>
            <w:tcW w:w="1122" w:type="pct"/>
            <w:tcBorders>
              <w:top w:val="single" w:sz="4" w:space="0" w:color="auto"/>
              <w:left w:val="single" w:sz="4" w:space="0" w:color="auto"/>
              <w:bottom w:val="single" w:sz="4" w:space="0" w:color="auto"/>
              <w:right w:val="single" w:sz="4" w:space="0" w:color="auto"/>
            </w:tcBorders>
            <w:hideMark/>
          </w:tcPr>
          <w:p w14:paraId="6CCE4E52" w14:textId="118C503D" w:rsidR="00D61A2D" w:rsidRDefault="003513BB">
            <w:pPr>
              <w:jc w:val="both"/>
              <w:rPr>
                <w:rFonts w:ascii="Euphemia" w:hAnsi="Euphemia"/>
                <w:sz w:val="22"/>
                <w:szCs w:val="22"/>
                <w:lang w:val="en-CA"/>
              </w:rPr>
            </w:pPr>
            <w:proofErr w:type="spellStart"/>
            <w:r w:rsidRPr="003513BB">
              <w:rPr>
                <w:rFonts w:ascii="Gadugi" w:hAnsi="Gadugi" w:cs="Gadugi"/>
                <w:lang w:eastAsia="en-CA"/>
              </w:rPr>
              <w:t>ᐊᑯᓐᓂᖓᓂᑦ</w:t>
            </w:r>
            <w:proofErr w:type="spellEnd"/>
            <w:r w:rsidRPr="003513BB">
              <w:rPr>
                <w:lang w:eastAsia="en-CA"/>
              </w:rPr>
              <w:t xml:space="preserve"> </w:t>
            </w:r>
            <w:proofErr w:type="spellStart"/>
            <w:r w:rsidRPr="003513BB">
              <w:rPr>
                <w:rFonts w:ascii="Gadugi" w:hAnsi="Gadugi" w:cs="Gadugi"/>
                <w:lang w:eastAsia="en-CA"/>
              </w:rPr>
              <w:t>ᐃᒡᓗᓕᒑᕐᔫᑉ</w:t>
            </w:r>
            <w:proofErr w:type="spellEnd"/>
            <w:r w:rsidRPr="003513BB">
              <w:rPr>
                <w:lang w:eastAsia="en-CA"/>
              </w:rPr>
              <w:t xml:space="preserve"> </w:t>
            </w:r>
            <w:proofErr w:type="spellStart"/>
            <w:r w:rsidRPr="003513BB">
              <w:rPr>
                <w:rFonts w:ascii="Gadugi" w:hAnsi="Gadugi" w:cs="Gadugi"/>
                <w:lang w:eastAsia="en-CA"/>
              </w:rPr>
              <w:t>ᐊᒻᒪᓗ</w:t>
            </w:r>
            <w:proofErr w:type="spellEnd"/>
            <w:r w:rsidRPr="003513BB">
              <w:rPr>
                <w:lang w:eastAsia="en-CA"/>
              </w:rPr>
              <w:t xml:space="preserve"> </w:t>
            </w:r>
            <w:proofErr w:type="spellStart"/>
            <w:r w:rsidRPr="003513BB">
              <w:rPr>
                <w:rFonts w:ascii="Gadugi" w:hAnsi="Gadugi" w:cs="Gadugi"/>
                <w:lang w:eastAsia="en-CA"/>
              </w:rPr>
              <w:t>ᖃᒪᓂᑦᑐᐊᑉ</w:t>
            </w:r>
            <w:proofErr w:type="spellEnd"/>
          </w:p>
        </w:tc>
      </w:tr>
      <w:tr w:rsidR="000B019A" w14:paraId="3114D907" w14:textId="77777777" w:rsidTr="00D61A2D">
        <w:tc>
          <w:tcPr>
            <w:tcW w:w="1484" w:type="pct"/>
            <w:tcBorders>
              <w:top w:val="single" w:sz="4" w:space="0" w:color="auto"/>
              <w:left w:val="single" w:sz="4" w:space="0" w:color="auto"/>
              <w:bottom w:val="single" w:sz="4" w:space="0" w:color="auto"/>
              <w:right w:val="single" w:sz="4" w:space="0" w:color="auto"/>
            </w:tcBorders>
            <w:hideMark/>
          </w:tcPr>
          <w:p w14:paraId="20710B90" w14:textId="77777777" w:rsidR="000B019A" w:rsidRDefault="000B019A">
            <w:pPr>
              <w:jc w:val="both"/>
              <w:rPr>
                <w:rFonts w:ascii="Euphemia" w:hAnsi="Euphemia"/>
                <w:b/>
                <w:bCs/>
                <w:sz w:val="22"/>
                <w:szCs w:val="22"/>
              </w:rPr>
            </w:pPr>
            <w:r>
              <w:rPr>
                <w:rFonts w:ascii="Euphemia" w:hAnsi="Euphemia"/>
                <w:b/>
                <w:bCs/>
                <w:sz w:val="22"/>
                <w:szCs w:val="22"/>
                <w:lang w:val="iu-Cans-CA"/>
              </w:rPr>
              <w:t>ᓇᐃᓈᖅᓯᔾᔪᑎᖓ ᓴᓇᔭᒃᓴᐅᖅ ᓇᓗᓇᐃᖅᑕᐅᔪᓯᖓᑕ:</w:t>
            </w:r>
          </w:p>
        </w:tc>
        <w:tc>
          <w:tcPr>
            <w:tcW w:w="3516" w:type="pct"/>
            <w:gridSpan w:val="3"/>
            <w:tcBorders>
              <w:top w:val="single" w:sz="4" w:space="0" w:color="auto"/>
              <w:left w:val="single" w:sz="4" w:space="0" w:color="auto"/>
              <w:bottom w:val="single" w:sz="4" w:space="0" w:color="auto"/>
              <w:right w:val="single" w:sz="4" w:space="0" w:color="auto"/>
            </w:tcBorders>
            <w:hideMark/>
          </w:tcPr>
          <w:p w14:paraId="2BD54DC2" w14:textId="4FCB8084" w:rsidR="000B019A" w:rsidRDefault="003513BB">
            <w:pPr>
              <w:jc w:val="both"/>
              <w:rPr>
                <w:rFonts w:ascii="Euphemia" w:hAnsi="Euphemia"/>
                <w:sz w:val="22"/>
                <w:szCs w:val="22"/>
              </w:rPr>
            </w:pPr>
            <w:r>
              <w:rPr>
                <w:rFonts w:ascii="Euphemia" w:hAnsi="Euphemia"/>
                <w:lang w:val="iu-Cans-CA"/>
              </w:rPr>
              <w:t>ᐱᓕᕆᐊᓕᒃ ᓄᓇᓕᕆᓂᒃᑯᑦ ᖃᐅᔨᓴᐃᓂᖃᕈᒪᔪᖅ.</w:t>
            </w:r>
          </w:p>
        </w:tc>
      </w:tr>
      <w:tr w:rsidR="000B019A" w14:paraId="4F9C9CEE" w14:textId="77777777" w:rsidTr="00D61A2D">
        <w:tc>
          <w:tcPr>
            <w:tcW w:w="1484" w:type="pct"/>
            <w:tcBorders>
              <w:top w:val="single" w:sz="4" w:space="0" w:color="auto"/>
              <w:left w:val="single" w:sz="4" w:space="0" w:color="auto"/>
              <w:bottom w:val="single" w:sz="4" w:space="0" w:color="auto"/>
              <w:right w:val="single" w:sz="4" w:space="0" w:color="auto"/>
            </w:tcBorders>
            <w:hideMark/>
          </w:tcPr>
          <w:p w14:paraId="07D6BB50" w14:textId="77777777" w:rsidR="000B019A" w:rsidRDefault="000B019A">
            <w:pPr>
              <w:jc w:val="both"/>
              <w:rPr>
                <w:rFonts w:ascii="Euphemia" w:hAnsi="Euphemia"/>
                <w:b/>
                <w:bCs/>
                <w:sz w:val="22"/>
                <w:szCs w:val="22"/>
              </w:rPr>
            </w:pPr>
            <w:r>
              <w:rPr>
                <w:rFonts w:ascii="Euphemia" w:hAnsi="Euphemia"/>
                <w:b/>
                <w:bCs/>
                <w:sz w:val="22"/>
                <w:szCs w:val="22"/>
                <w:lang w:val="iu-Cans-CA"/>
              </w:rPr>
              <w:t>ᓴᓇᔭᒃᓴᐅᑦ ᑐᒃᓯᕌᒍᓂᖓᑕ ᐱᔭᕆᒃᑕᐅᓯᒪᕕᐅᖁᔭᐅᓂᖓ:</w:t>
            </w:r>
          </w:p>
        </w:tc>
        <w:tc>
          <w:tcPr>
            <w:tcW w:w="3516" w:type="pct"/>
            <w:gridSpan w:val="3"/>
            <w:tcBorders>
              <w:top w:val="single" w:sz="4" w:space="0" w:color="auto"/>
              <w:left w:val="single" w:sz="4" w:space="0" w:color="auto"/>
              <w:bottom w:val="single" w:sz="4" w:space="0" w:color="auto"/>
              <w:right w:val="single" w:sz="4" w:space="0" w:color="auto"/>
            </w:tcBorders>
            <w:hideMark/>
          </w:tcPr>
          <w:p w14:paraId="53DC9067" w14:textId="08DEC5B3" w:rsidR="000B019A" w:rsidRPr="00E3775A" w:rsidRDefault="00E3775A">
            <w:pPr>
              <w:jc w:val="both"/>
              <w:rPr>
                <w:rFonts w:ascii="Euphemia" w:hAnsi="Euphemia"/>
                <w:sz w:val="22"/>
                <w:szCs w:val="22"/>
                <w:lang w:val="en-CA"/>
              </w:rPr>
            </w:pPr>
            <w:bookmarkStart w:id="9" w:name="_Hlk116994207"/>
            <w:r w:rsidRPr="00C96F81">
              <w:rPr>
                <w:rFonts w:ascii="Euphemia" w:hAnsi="Euphemia"/>
                <w:lang w:val="iu-Cans-CA"/>
              </w:rPr>
              <w:t>ᐊᐅᒡᒍᓯ</w:t>
            </w:r>
            <w:bookmarkEnd w:id="9"/>
            <w:r>
              <w:rPr>
                <w:rFonts w:ascii="Euphemia" w:hAnsi="Euphemia"/>
                <w:lang w:val="en-CA"/>
              </w:rPr>
              <w:t>, 2023</w:t>
            </w:r>
          </w:p>
        </w:tc>
        <w:bookmarkEnd w:id="5"/>
      </w:tr>
    </w:tbl>
    <w:p w14:paraId="463D2450" w14:textId="77777777" w:rsidR="003E78A3" w:rsidRPr="008B3E95" w:rsidRDefault="003E78A3" w:rsidP="003E78A3">
      <w:pPr>
        <w:jc w:val="both"/>
        <w:rPr>
          <w:rFonts w:ascii="Euphemia" w:hAnsi="Euphemia"/>
          <w:sz w:val="22"/>
          <w:szCs w:val="22"/>
          <w:lang w:val="iu-Cans-CA"/>
        </w:rPr>
      </w:pPr>
    </w:p>
    <w:p w14:paraId="32A6E056" w14:textId="77777777" w:rsidR="00FB6D9B" w:rsidRDefault="007E6DE2" w:rsidP="00FB6D9B">
      <w:pPr>
        <w:jc w:val="both"/>
        <w:rPr>
          <w:rFonts w:ascii="Euphemia" w:hAnsi="Euphemia"/>
          <w:sz w:val="22"/>
          <w:szCs w:val="22"/>
          <w:lang w:val="iu-Cans-CA"/>
        </w:rPr>
      </w:pPr>
      <w:bookmarkStart w:id="10" w:name="_Hlk22563996"/>
      <w:r w:rsidRPr="008B3E95">
        <w:rPr>
          <w:rFonts w:ascii="Euphemia" w:hAnsi="Euphemia"/>
          <w:sz w:val="22"/>
          <w:szCs w:val="22"/>
          <w:lang w:val="iu-Cans-CA"/>
        </w:rPr>
        <w:t>ᒪᓕᓪᓗᒍ ᐱᓕᕆᐊᒃᓴᐅᔪᒧᑦ ᑐᒃᓯᕋᐅᑕᐅᔪᒥᒃ, ᐊᖏᓂᖓ ᐱᓕᕆᐊᒃᓴᒧᑦ ᐃᓚᖃᖅᐳᖅ ᐅᑯᓂᖓ ᐱᓕᕆᓂᐅᔪᓂᑦ, ᐱᓕᕆᓂᐅᔪᓂ ᐅᕝᕙᓘᓐᓃᑦ ᖃᓄᐃᓕᐅᕐᓂᐅᔪᓂᑦ:</w:t>
      </w:r>
    </w:p>
    <w:p w14:paraId="49D228DD" w14:textId="77777777" w:rsidR="00D61A2D" w:rsidRPr="008B3E95" w:rsidRDefault="00D61A2D" w:rsidP="00FB6D9B">
      <w:pPr>
        <w:jc w:val="both"/>
        <w:rPr>
          <w:rFonts w:ascii="Euphemia" w:hAnsi="Euphemia"/>
          <w:sz w:val="22"/>
          <w:szCs w:val="22"/>
        </w:rPr>
      </w:pPr>
    </w:p>
    <w:p w14:paraId="3857DDCA" w14:textId="682DE71F" w:rsidR="003513BB" w:rsidRDefault="003513BB" w:rsidP="003513BB">
      <w:pPr>
        <w:numPr>
          <w:ilvl w:val="0"/>
          <w:numId w:val="2"/>
        </w:numPr>
        <w:jc w:val="both"/>
      </w:pPr>
      <w:bookmarkStart w:id="11" w:name="_Hlk11678781"/>
      <w:proofErr w:type="spellStart"/>
      <w:r>
        <w:rPr>
          <w:rFonts w:ascii="Gadugi" w:hAnsi="Gadugi" w:cs="Gadugi"/>
        </w:rPr>
        <w:t>ᓄᓇᓕᕆᓗᑎᒃ</w:t>
      </w:r>
      <w:proofErr w:type="spellEnd"/>
      <w:r>
        <w:t xml:space="preserve"> </w:t>
      </w:r>
      <w:proofErr w:type="spellStart"/>
      <w:r>
        <w:rPr>
          <w:rFonts w:ascii="Gadugi" w:hAnsi="Gadugi" w:cs="Gadugi"/>
        </w:rPr>
        <w:t>ᐊᒡᒐᖏᑦ</w:t>
      </w:r>
      <w:proofErr w:type="spellEnd"/>
      <w:r>
        <w:t xml:space="preserve"> </w:t>
      </w:r>
      <w:proofErr w:type="spellStart"/>
      <w:r>
        <w:rPr>
          <w:rFonts w:ascii="Gadugi" w:hAnsi="Gadugi" w:cs="Gadugi"/>
        </w:rPr>
        <w:t>ᐊᑐᕐᓗᒋᑦ</w:t>
      </w:r>
      <w:proofErr w:type="spellEnd"/>
      <w:r>
        <w:t xml:space="preserve"> </w:t>
      </w:r>
      <w:proofErr w:type="spellStart"/>
      <w:r>
        <w:rPr>
          <w:rFonts w:ascii="Gadugi" w:hAnsi="Gadugi" w:cs="Gadugi"/>
        </w:rPr>
        <w:t>ᐆᒃᑐᕋᐃᔾᔪᑕᐅᓂᐊᖅᑐᓂᒃ</w:t>
      </w:r>
      <w:proofErr w:type="spellEnd"/>
      <w:r>
        <w:t xml:space="preserve"> </w:t>
      </w:r>
      <w:proofErr w:type="spellStart"/>
      <w:r>
        <w:rPr>
          <w:rFonts w:ascii="Gadugi" w:hAnsi="Gadugi" w:cs="Gadugi"/>
        </w:rPr>
        <w:t>ᐱᖃᑦᑕᕐᓗᑎᒃ</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ᐃᓂᖏᓐᓂᒃ</w:t>
      </w:r>
      <w:proofErr w:type="spellEnd"/>
      <w:r>
        <w:t xml:space="preserve"> </w:t>
      </w:r>
      <w:proofErr w:type="spellStart"/>
      <w:r>
        <w:rPr>
          <w:rFonts w:ascii="Gadugi" w:hAnsi="Gadugi" w:cs="Gadugi"/>
        </w:rPr>
        <w:t>ᓇᓗᓇᐃᔭᐃᓗᑎᒃ</w:t>
      </w:r>
      <w:proofErr w:type="spellEnd"/>
      <w:r>
        <w:t xml:space="preserve">, </w:t>
      </w:r>
      <w:proofErr w:type="spellStart"/>
      <w:r>
        <w:rPr>
          <w:rFonts w:ascii="Gadugi" w:hAnsi="Gadugi" w:cs="Gadugi"/>
        </w:rPr>
        <w:t>ᓲᕐᓗ</w:t>
      </w:r>
      <w:proofErr w:type="spellEnd"/>
      <w:r>
        <w:t xml:space="preserve"> </w:t>
      </w:r>
      <w:proofErr w:type="spellStart"/>
      <w:r>
        <w:rPr>
          <w:rFonts w:ascii="Gadugi" w:hAnsi="Gadugi" w:cs="Gadugi"/>
        </w:rPr>
        <w:t>ᓄᓇᙳᐊᓕᐅᕐᓗᑎᒃ</w:t>
      </w:r>
      <w:proofErr w:type="spellEnd"/>
      <w:r>
        <w:t xml:space="preserve">; </w:t>
      </w:r>
      <w:proofErr w:type="spellStart"/>
      <w:r>
        <w:rPr>
          <w:rFonts w:ascii="Gadugi" w:hAnsi="Gadugi" w:cs="Gadugi"/>
        </w:rPr>
        <w:t>ᐊᒻᒪᓗ</w:t>
      </w:r>
      <w:proofErr w:type="spellEnd"/>
    </w:p>
    <w:p w14:paraId="46F923D3" w14:textId="13A4448F" w:rsidR="00817C32" w:rsidRPr="003513BB" w:rsidRDefault="003513BB" w:rsidP="003513BB">
      <w:pPr>
        <w:numPr>
          <w:ilvl w:val="0"/>
          <w:numId w:val="2"/>
        </w:numPr>
        <w:jc w:val="both"/>
        <w:rPr>
          <w:rFonts w:ascii="Euphemia" w:hAnsi="Euphemia"/>
          <w:sz w:val="22"/>
          <w:szCs w:val="22"/>
        </w:rPr>
      </w:pPr>
      <w:proofErr w:type="spellStart"/>
      <w:r w:rsidRPr="003513BB">
        <w:rPr>
          <w:rFonts w:ascii="Gadugi" w:hAnsi="Gadugi" w:cs="Gadugi"/>
        </w:rPr>
        <w:t>ᖃᐅᑕᒫᑦ</w:t>
      </w:r>
      <w:proofErr w:type="spellEnd"/>
      <w:r w:rsidRPr="003513BB">
        <w:t xml:space="preserve"> </w:t>
      </w:r>
      <w:proofErr w:type="spellStart"/>
      <w:r w:rsidRPr="003513BB">
        <w:rPr>
          <w:rFonts w:ascii="Gadugi" w:hAnsi="Gadugi" w:cs="Gadugi"/>
        </w:rPr>
        <w:t>ᖁᓕᒥᒎᓕᒃᑯᑦ</w:t>
      </w:r>
      <w:proofErr w:type="spellEnd"/>
      <w:r w:rsidRPr="003513BB">
        <w:t xml:space="preserve"> </w:t>
      </w:r>
      <w:proofErr w:type="spellStart"/>
      <w:r w:rsidRPr="003513BB">
        <w:rPr>
          <w:rFonts w:ascii="Gadugi" w:hAnsi="Gadugi" w:cs="Gadugi"/>
        </w:rPr>
        <w:t>ᐆᒃᑐᕋᐃᔾᔪᑕᐅᓂᐊᖅᑐᑦ</w:t>
      </w:r>
      <w:proofErr w:type="spellEnd"/>
      <w:r w:rsidRPr="003513BB">
        <w:t xml:space="preserve"> </w:t>
      </w:r>
      <w:proofErr w:type="spellStart"/>
      <w:r w:rsidRPr="003513BB">
        <w:rPr>
          <w:rFonts w:ascii="Gadugi" w:hAnsi="Gadugi" w:cs="Gadugi"/>
        </w:rPr>
        <w:t>ᐃᓂᖏᓐᓄᙵᐅᖃᑦᑕᕐᓗᑎᒃ</w:t>
      </w:r>
      <w:proofErr w:type="spellEnd"/>
      <w:r w:rsidRPr="003513BB">
        <w:t xml:space="preserve"> </w:t>
      </w:r>
      <w:proofErr w:type="spellStart"/>
      <w:r w:rsidRPr="003513BB">
        <w:rPr>
          <w:rFonts w:ascii="Gadugi" w:hAnsi="Gadugi" w:cs="Gadugi"/>
        </w:rPr>
        <w:t>ᑲᖏᖅᖠᓂᕐᒥᙶᕐᓗᑎᒃ</w:t>
      </w:r>
      <w:proofErr w:type="spellEnd"/>
      <w:r w:rsidRPr="003513BB">
        <w:t xml:space="preserve"> </w:t>
      </w:r>
      <w:proofErr w:type="spellStart"/>
      <w:r w:rsidRPr="003513BB">
        <w:rPr>
          <w:rFonts w:ascii="Gadugi" w:hAnsi="Gadugi" w:cs="Gadugi"/>
        </w:rPr>
        <w:t>ᐅᕝᕙᓘᓐᓃᑦ</w:t>
      </w:r>
      <w:proofErr w:type="spellEnd"/>
      <w:r w:rsidRPr="003513BB">
        <w:t xml:space="preserve"> </w:t>
      </w:r>
      <w:proofErr w:type="spellStart"/>
      <w:r w:rsidRPr="003513BB">
        <w:rPr>
          <w:rFonts w:ascii="Gadugi" w:hAnsi="Gadugi" w:cs="Gadugi"/>
        </w:rPr>
        <w:t>ᖃᒪᓂᑦᑐᐊᕐᒥᙶᕐᓗᑎᒃ</w:t>
      </w:r>
      <w:proofErr w:type="spellEnd"/>
      <w:r w:rsidRPr="003513BB">
        <w:t>.</w:t>
      </w:r>
    </w:p>
    <w:bookmarkEnd w:id="10"/>
    <w:bookmarkEnd w:id="11"/>
    <w:p w14:paraId="5EE034A9" w14:textId="77777777" w:rsidR="00FB6D9B" w:rsidRPr="008B3E95" w:rsidRDefault="00FB6D9B" w:rsidP="00FB6D9B">
      <w:pPr>
        <w:ind w:left="720"/>
        <w:jc w:val="both"/>
        <w:rPr>
          <w:rFonts w:ascii="Euphemia" w:hAnsi="Euphemia"/>
          <w:sz w:val="22"/>
          <w:szCs w:val="22"/>
          <w:highlight w:val="yellow"/>
        </w:rPr>
      </w:pPr>
    </w:p>
    <w:p w14:paraId="5A511D85" w14:textId="77777777" w:rsidR="007E6DE2" w:rsidRDefault="007E6DE2" w:rsidP="004D1BC0">
      <w:pPr>
        <w:keepNext/>
        <w:jc w:val="both"/>
        <w:rPr>
          <w:rFonts w:ascii="Euphemia" w:hAnsi="Euphemia"/>
          <w:b/>
          <w:bCs/>
          <w:sz w:val="22"/>
          <w:szCs w:val="22"/>
          <w:lang w:val="iu-Cans-CA"/>
        </w:rPr>
      </w:pPr>
      <w:r w:rsidRPr="008B3E95">
        <w:rPr>
          <w:rFonts w:ascii="Euphemia" w:hAnsi="Euphemia"/>
          <w:b/>
          <w:bCs/>
          <w:sz w:val="22"/>
          <w:szCs w:val="22"/>
          <w:lang w:val="iu-Cans-CA"/>
        </w:rPr>
        <w:t>ᐃᓚᐅᓂᖓ ᐅᕙᓗᕙ ᐃᓚᐅᖏᓂᖓ ᑐᕋᒐᓕᐅᕐᓂᐅᑉ ᑲᑎᑕᐅᓂᖏᑕ</w:t>
      </w:r>
    </w:p>
    <w:p w14:paraId="4614370D" w14:textId="6746EA54" w:rsidR="008B3E95" w:rsidRPr="008B3E95" w:rsidRDefault="008B3E95" w:rsidP="004D1BC0">
      <w:pPr>
        <w:keepNext/>
        <w:jc w:val="both"/>
        <w:rPr>
          <w:rFonts w:ascii="Euphemia" w:hAnsi="Euphemia"/>
          <w:b/>
          <w:i/>
          <w:sz w:val="22"/>
          <w:szCs w:val="22"/>
        </w:rPr>
      </w:pPr>
      <w:bookmarkStart w:id="12" w:name="_Hlk23338715"/>
    </w:p>
    <w:p w14:paraId="28EACDCF" w14:textId="77777777" w:rsidR="00462EE7" w:rsidRPr="008B3E95" w:rsidRDefault="00462EE7" w:rsidP="00C04920">
      <w:pPr>
        <w:jc w:val="both"/>
        <w:rPr>
          <w:rFonts w:ascii="Euphemia" w:hAnsi="Euphemia"/>
          <w:sz w:val="22"/>
          <w:szCs w:val="22"/>
        </w:rPr>
      </w:pPr>
      <w:r w:rsidRPr="008B3E95">
        <w:rPr>
          <w:rFonts w:ascii="Euphemia" w:hAnsi="Euphemia"/>
          <w:sz w:val="22"/>
          <w:szCs w:val="22"/>
          <w:lang w:val="iu-Cans-CA"/>
        </w:rPr>
        <w:t>ᐊᕙᑎᓕᕆᔨᒃᑯᑦ ᓇᓗᓇᐃᖅᓯᓯᒪᕗᑦ ᐊᓯᒃᑲᓐᓂᖏᓐᓂᒃ ᐊᑐᖅᑕᐅᒐᔭᖅᑐᓂᒃ ᐱᓕᕆᐊᖑᔪᒃᓴᒥ. ᓴᖅᑭᓐᓇᔭᖅᑐᑦ, ᓄᓇᕗᒻᒥᑦ ᐊᕙᑎᓕᕆᔨᒃᑯᑦ ᑲᑎᒪᔨᖏᑦᑕ ᑲᔪᓯᒋᐊᕐᓂᖏᑦ ᕿᒥᕐᕈᓗᓂᔾᔪᒃ ᐱᓕᕆᐊᖅ ᑐᙵᕕᖃᕐᓗᑎᒃ ᐊᖏᓂᖓᓂᒃ ᓇᓗᓇᐃᔭᖅᓯᒪᔪᓂᒃ ᖁᓛᓂᑦ.</w:t>
      </w:r>
    </w:p>
    <w:bookmarkEnd w:id="12"/>
    <w:p w14:paraId="791D413C" w14:textId="77777777" w:rsidR="007E6DE2" w:rsidRPr="008B3E95" w:rsidRDefault="007E6DE2" w:rsidP="000F3143">
      <w:pPr>
        <w:jc w:val="both"/>
        <w:rPr>
          <w:rFonts w:ascii="Euphemia" w:hAnsi="Euphemia"/>
          <w:sz w:val="22"/>
          <w:szCs w:val="22"/>
        </w:rPr>
      </w:pPr>
    </w:p>
    <w:p w14:paraId="725CA556" w14:textId="77777777" w:rsidR="00FB6D9B" w:rsidRPr="008B3E95" w:rsidRDefault="005A42A9" w:rsidP="00012BAA">
      <w:pPr>
        <w:keepNext/>
        <w:shd w:val="clear" w:color="auto" w:fill="D9D9D9"/>
        <w:spacing w:after="240"/>
        <w:jc w:val="center"/>
        <w:rPr>
          <w:rFonts w:ascii="Euphemia" w:hAnsi="Euphemia"/>
          <w:smallCaps/>
          <w:sz w:val="22"/>
          <w:szCs w:val="22"/>
        </w:rPr>
      </w:pPr>
      <w:bookmarkStart w:id="13" w:name="_Hlk22564040"/>
      <w:r w:rsidRPr="008B3E95">
        <w:rPr>
          <w:rFonts w:ascii="Euphemia" w:hAnsi="Euphemia"/>
          <w:sz w:val="22"/>
          <w:szCs w:val="22"/>
          <w:lang w:val="iu-Cans-CA"/>
        </w:rPr>
        <w:t>ᑐᒃᓯᕋᕐᓂᖅ ᐅᖃᐅᓯᒃᓴᕆᔭᐅᔪᓂᒃ</w:t>
      </w:r>
    </w:p>
    <w:p w14:paraId="673FCEE6" w14:textId="6364C3DE" w:rsidR="00F73B67" w:rsidRPr="00F73B67" w:rsidRDefault="00F73B67" w:rsidP="00F73B67">
      <w:pPr>
        <w:jc w:val="both"/>
        <w:rPr>
          <w:rFonts w:ascii="Euphemia" w:hAnsi="Euphemia"/>
          <w:sz w:val="22"/>
          <w:szCs w:val="22"/>
          <w:lang w:val="iu-Cans-CA"/>
        </w:rPr>
      </w:pPr>
      <w:bookmarkStart w:id="14" w:name="_Hlk34402865"/>
      <w:r w:rsidRPr="00F73B67">
        <w:rPr>
          <w:rFonts w:ascii="Euphemia" w:hAnsi="Euphemia"/>
          <w:sz w:val="22"/>
          <w:szCs w:val="22"/>
          <w:lang w:val="iu-Cans-CA"/>
        </w:rPr>
        <w:t xml:space="preserve">ᑎᑎᕋᖅᑕᐅᓯᒪᔪᓕᒫᑦᓯᐊᕐ ᑎᑭᐅᑎᓯᒪᓕᖅᑐᑦ ᐅᖃᓕᒫᖅᑕᐅᔪᓐᓇᖅᑐᑦ ᓄᓇᕗᒥ ᐊᕙᑎᓕᕆᔨᒃᑯᑦ ᑲᑎᒪᖏᑦᑕ ᖃᕆᑕᐅᔭᖅᑎᒍᑦ ᐃᓄᖕᓄᑦ ᑕᑯᒋᐊᖅᑕᕐᕕᐅᖃᑦᑕᕈᓐᓇᖅᑐᒥ  ᐅᕙᓂ </w:t>
      </w:r>
      <w:hyperlink r:id="rId8" w:history="1">
        <w:r w:rsidR="00462EE7" w:rsidRPr="007722DD">
          <w:rPr>
            <w:rStyle w:val="Hyperlink"/>
          </w:rPr>
          <w:t>www.nirb.ca/project/125</w:t>
        </w:r>
        <w:r w:rsidR="00462EE7">
          <w:rPr>
            <w:rStyle w:val="Hyperlink"/>
          </w:rPr>
          <w:t>805</w:t>
        </w:r>
      </w:hyperlink>
      <w:r w:rsidRPr="00F73B67">
        <w:rPr>
          <w:rFonts w:ascii="Euphemia" w:hAnsi="Euphemia"/>
          <w:sz w:val="22"/>
          <w:szCs w:val="22"/>
        </w:rPr>
        <w:t xml:space="preserve"> </w:t>
      </w:r>
      <w:r w:rsidRPr="00F73B67">
        <w:rPr>
          <w:rFonts w:ascii="Euphemia" w:hAnsi="Euphemia"/>
          <w:sz w:val="22"/>
          <w:szCs w:val="22"/>
          <w:lang w:val="iu-Cans-CA"/>
        </w:rPr>
        <w:t xml:space="preserve">ᐃᓚᖃᓯᐅᑎᓗᒍ: </w:t>
      </w:r>
    </w:p>
    <w:bookmarkEnd w:id="14"/>
    <w:p w14:paraId="15F134BC" w14:textId="77777777" w:rsidR="00C96B05" w:rsidRPr="008B3E95" w:rsidRDefault="00C96B05" w:rsidP="00C96B05">
      <w:pPr>
        <w:jc w:val="both"/>
        <w:rPr>
          <w:rFonts w:ascii="Euphemia" w:hAnsi="Euphemia"/>
          <w:sz w:val="22"/>
          <w:szCs w:val="22"/>
        </w:rPr>
      </w:pPr>
    </w:p>
    <w:p w14:paraId="4E6956C6" w14:textId="77777777" w:rsidR="00462EE7" w:rsidRPr="00933E8F" w:rsidRDefault="00462EE7" w:rsidP="00462EE7">
      <w:pPr>
        <w:numPr>
          <w:ilvl w:val="0"/>
          <w:numId w:val="1"/>
        </w:numPr>
        <w:jc w:val="both"/>
        <w:rPr>
          <w:i/>
          <w:iCs/>
          <w:sz w:val="22"/>
          <w:szCs w:val="22"/>
        </w:rPr>
      </w:pPr>
      <w:bookmarkStart w:id="15" w:name="_Hlk132893045"/>
      <w:r w:rsidRPr="00933E8F">
        <w:rPr>
          <w:i/>
          <w:iCs/>
          <w:sz w:val="22"/>
          <w:szCs w:val="22"/>
        </w:rPr>
        <w:t>Commission Conformity Determination</w:t>
      </w:r>
    </w:p>
    <w:p w14:paraId="3A32D767" w14:textId="77777777" w:rsidR="00462EE7" w:rsidRPr="00D41734" w:rsidRDefault="00462EE7" w:rsidP="00462EE7">
      <w:pPr>
        <w:numPr>
          <w:ilvl w:val="0"/>
          <w:numId w:val="1"/>
        </w:numPr>
        <w:jc w:val="both"/>
        <w:rPr>
          <w:i/>
          <w:iCs/>
          <w:sz w:val="22"/>
          <w:szCs w:val="22"/>
        </w:rPr>
      </w:pPr>
      <w:r w:rsidRPr="00933E8F">
        <w:rPr>
          <w:i/>
          <w:iCs/>
          <w:sz w:val="22"/>
          <w:szCs w:val="22"/>
        </w:rPr>
        <w:t>NIRB Application</w:t>
      </w:r>
      <w:r w:rsidRPr="00D41734">
        <w:rPr>
          <w:i/>
          <w:iCs/>
          <w:highlight w:val="yellow"/>
        </w:rPr>
        <w:t xml:space="preserve"> </w:t>
      </w:r>
    </w:p>
    <w:bookmarkEnd w:id="15"/>
    <w:p w14:paraId="4B7E4C5B" w14:textId="77777777" w:rsidR="00462EE7" w:rsidRPr="00EC5E5C" w:rsidRDefault="00462EE7" w:rsidP="00462EE7">
      <w:pPr>
        <w:numPr>
          <w:ilvl w:val="0"/>
          <w:numId w:val="1"/>
        </w:numPr>
        <w:jc w:val="both"/>
        <w:rPr>
          <w:i/>
          <w:iCs/>
        </w:rPr>
      </w:pPr>
      <w:r w:rsidRPr="00EC5E5C">
        <w:rPr>
          <w:i/>
          <w:iCs/>
        </w:rPr>
        <w:t>Spills Contingency Plan</w:t>
      </w:r>
    </w:p>
    <w:p w14:paraId="474412E7" w14:textId="77777777" w:rsidR="00462EE7" w:rsidRPr="00EC5E5C" w:rsidRDefault="00462EE7" w:rsidP="00462EE7">
      <w:pPr>
        <w:numPr>
          <w:ilvl w:val="0"/>
          <w:numId w:val="1"/>
        </w:numPr>
        <w:jc w:val="both"/>
        <w:rPr>
          <w:i/>
          <w:iCs/>
        </w:rPr>
      </w:pPr>
      <w:r w:rsidRPr="00EC5E5C">
        <w:rPr>
          <w:i/>
          <w:iCs/>
        </w:rPr>
        <w:t>Wildlife Monitoring and Management Plan</w:t>
      </w:r>
    </w:p>
    <w:p w14:paraId="19960B93" w14:textId="77777777" w:rsidR="00462EE7" w:rsidRPr="00EC5E5C" w:rsidRDefault="00462EE7" w:rsidP="00462EE7">
      <w:pPr>
        <w:numPr>
          <w:ilvl w:val="0"/>
          <w:numId w:val="1"/>
        </w:numPr>
        <w:jc w:val="both"/>
        <w:rPr>
          <w:i/>
          <w:iCs/>
        </w:rPr>
      </w:pPr>
      <w:r w:rsidRPr="00EC5E5C">
        <w:rPr>
          <w:i/>
          <w:iCs/>
        </w:rPr>
        <w:t>Emergency Response Plan</w:t>
      </w:r>
    </w:p>
    <w:p w14:paraId="2C46D035" w14:textId="77777777" w:rsidR="00462EE7" w:rsidRPr="00EC5E5C" w:rsidRDefault="00462EE7" w:rsidP="00462EE7">
      <w:pPr>
        <w:numPr>
          <w:ilvl w:val="0"/>
          <w:numId w:val="1"/>
        </w:numPr>
        <w:jc w:val="both"/>
        <w:rPr>
          <w:i/>
          <w:iCs/>
        </w:rPr>
      </w:pPr>
      <w:r w:rsidRPr="00EC5E5C">
        <w:rPr>
          <w:i/>
          <w:iCs/>
        </w:rPr>
        <w:t xml:space="preserve">GEM </w:t>
      </w:r>
      <w:proofErr w:type="spellStart"/>
      <w:r w:rsidRPr="00EC5E5C">
        <w:rPr>
          <w:i/>
          <w:iCs/>
        </w:rPr>
        <w:t>GeoNorth</w:t>
      </w:r>
      <w:proofErr w:type="spellEnd"/>
      <w:r w:rsidRPr="00EC5E5C">
        <w:rPr>
          <w:i/>
          <w:iCs/>
        </w:rPr>
        <w:t xml:space="preserve"> Proposed Research Activities</w:t>
      </w:r>
    </w:p>
    <w:p w14:paraId="6180C857" w14:textId="63E388F2" w:rsidR="00FB6D9B" w:rsidRPr="00462EE7" w:rsidRDefault="00462EE7" w:rsidP="00462EE7">
      <w:pPr>
        <w:numPr>
          <w:ilvl w:val="0"/>
          <w:numId w:val="1"/>
        </w:numPr>
        <w:jc w:val="both"/>
        <w:rPr>
          <w:i/>
          <w:iCs/>
        </w:rPr>
      </w:pPr>
      <w:r w:rsidRPr="00EC5E5C">
        <w:rPr>
          <w:i/>
          <w:iCs/>
        </w:rPr>
        <w:t>Western Hudson Regional Bedrock Mapping</w:t>
      </w:r>
      <w:r w:rsidR="00FB6D9B" w:rsidRPr="00462EE7">
        <w:rPr>
          <w:rFonts w:ascii="Euphemia" w:hAnsi="Euphemia"/>
          <w:i/>
          <w:iCs/>
          <w:sz w:val="22"/>
          <w:szCs w:val="22"/>
        </w:rPr>
        <w:t xml:space="preserve"> </w:t>
      </w:r>
    </w:p>
    <w:p w14:paraId="2492ACB7" w14:textId="77777777" w:rsidR="00FB6D9B" w:rsidRPr="007B358F" w:rsidRDefault="00FB6D9B" w:rsidP="00FB6D9B">
      <w:pPr>
        <w:jc w:val="both"/>
        <w:rPr>
          <w:rFonts w:ascii="Euphemia" w:hAnsi="Euphemia"/>
          <w:i/>
          <w:iCs/>
          <w:sz w:val="22"/>
          <w:szCs w:val="22"/>
        </w:rPr>
      </w:pPr>
    </w:p>
    <w:p w14:paraId="29F8ACAB" w14:textId="77777777" w:rsidR="005A42A9" w:rsidRPr="008B3E95" w:rsidRDefault="005A42A9" w:rsidP="005A42A9">
      <w:pPr>
        <w:jc w:val="both"/>
        <w:rPr>
          <w:rFonts w:ascii="Euphemia" w:hAnsi="Euphemia"/>
          <w:sz w:val="22"/>
          <w:szCs w:val="22"/>
          <w:lang w:val="iu-Cans-CA"/>
        </w:rPr>
      </w:pPr>
      <w:r w:rsidRPr="007B358F">
        <w:rPr>
          <w:rFonts w:ascii="Euphemia" w:hAnsi="Euphemia"/>
          <w:sz w:val="22"/>
          <w:szCs w:val="22"/>
          <w:lang w:val="iu-Cans-CA"/>
        </w:rPr>
        <w:t>ᓄᓇᕗ</w:t>
      </w:r>
      <w:r w:rsidRPr="008B3E95">
        <w:rPr>
          <w:rFonts w:ascii="Euphemia" w:hAnsi="Euphemia"/>
          <w:sz w:val="22"/>
          <w:szCs w:val="22"/>
          <w:lang w:val="iu-Cans-CA"/>
        </w:rPr>
        <w:t xml:space="preserve">ᒻᒥᑦ ᐊᕙᑎᓕᕆᔨᒃᑯᑦ ᑲᑎᒪᔨᖏᑦ ᑐᓂᓯᓂᐊᖅᑐᑦ ᐅᑯᓂᖓ ᕿᒥᕐᕈᓂᕐᒧᑦ ᑲᔪᓯᓂᕐᓄᑦ ᐊᒃᑐᐊᔪᑦ ᑎᑎᕋᖃᑦᑕᐅᑎᓃᑦ ᐊᒻᒪᓗ ᖃᕆᑕᐅᔭᒧᐊᖅᑲᕐᓗᓂᔾᔪᒃ ᐊᒃᑐᐊᔪᑦ ᑎᑎᖅᑲᖁᑏᑦ ᑖᒃᑯᓄᖓ ᓄᓇᕗᒻᒥᑦ </w:t>
      </w:r>
      <w:r w:rsidRPr="008B3E95">
        <w:rPr>
          <w:rFonts w:ascii="Euphemia" w:hAnsi="Euphemia"/>
          <w:sz w:val="22"/>
          <w:szCs w:val="22"/>
          <w:lang w:val="iu-Cans-CA"/>
        </w:rPr>
        <w:lastRenderedPageBreak/>
        <w:t xml:space="preserve">ᐊᕙᑎᓕᕆᔨᒃᑯᑦ ᑲᑎᒪᔨᖏᑕ ᖃᕆᑕᐅᔭᒃᑯᑦ ᑎᑎᕋᖅᑕᐅᕝᕕᖓᓂᑦ ᑭᒃᑯᑐᐃᓐᓇᕐᓄᑦ ᑕᑯᔭᐅᔪᓐᓇᖁᓪᓗᒋᑦ. ᓄᓇᕗᒻᒥᑦ ᐊᕙᑎᓕᕆᔨᒃᑯᑦ ᑲᑎᒪᔨᖏᑦ ᑐᒃᓯᕋᒃᑲᓐᓂᑐᐃᓐᓇᕆᐊᓖᑦ ᖄᒃᑲᓐᓂᐊᒍᑦ ᑐᓴᐅᒪᔾᔪᑎᓂᒃ ᖃᖓᑐᐃᓐᓇᖅ ᑲᔪᓯᕙᓪᓕᐊᓂᖃᖅᑎᓪᓗᒋᑦ. </w:t>
      </w:r>
    </w:p>
    <w:p w14:paraId="4404DAD6" w14:textId="77777777" w:rsidR="00FB6D9B" w:rsidRPr="008B3E95" w:rsidRDefault="00FB6D9B" w:rsidP="00FB6D9B">
      <w:pPr>
        <w:jc w:val="both"/>
        <w:rPr>
          <w:rFonts w:ascii="Euphemia" w:hAnsi="Euphemia"/>
          <w:sz w:val="22"/>
          <w:szCs w:val="22"/>
        </w:rPr>
      </w:pPr>
    </w:p>
    <w:p w14:paraId="094C1EDC" w14:textId="2FBDE617" w:rsidR="00585682" w:rsidRPr="008B3E95" w:rsidRDefault="005A42A9" w:rsidP="00FB6D9B">
      <w:pPr>
        <w:jc w:val="both"/>
        <w:rPr>
          <w:rFonts w:ascii="Euphemia" w:hAnsi="Euphemia"/>
          <w:sz w:val="22"/>
          <w:szCs w:val="22"/>
          <w:lang w:val="en-CA"/>
        </w:rPr>
      </w:pPr>
      <w:bookmarkStart w:id="16" w:name="_Hlk7518591"/>
      <w:r w:rsidRPr="008B3E95">
        <w:rPr>
          <w:rFonts w:ascii="Euphemia" w:hAnsi="Euphemia"/>
          <w:sz w:val="22"/>
          <w:szCs w:val="22"/>
          <w:lang w:val="iu-Cans-CA"/>
        </w:rPr>
        <w:t xml:space="preserve">ᓄᓇᕗᒻᒥᑦ ᐊᕙᑎᓕᕆᔨᒃᑯᑦ ᑲᑎᒪᔨᖏᑦ ᑐᓂᓯᖃᓯᐅᔾᔨᔪᑦ ᐃᓚᒋᔭᐅᔪᓂᒃ ᐊᒻᒪᓗ ᕼᐋᒪᓚᐅᔪᓂᒃ ᐊᒃᑐᖅᑕᐅᑐᐃᓐᓇᕆᐊᓕᖕᓂᒃ ᐅᑯᓄᖓ </w:t>
      </w:r>
      <w:r w:rsidR="00462EE7">
        <w:rPr>
          <w:rFonts w:ascii="Euphemia" w:hAnsi="Euphemia"/>
          <w:sz w:val="22"/>
          <w:szCs w:val="22"/>
          <w:lang w:val="en-CA"/>
        </w:rPr>
        <w:t>GSC</w:t>
      </w:r>
      <w:r w:rsidRPr="008B3E95">
        <w:rPr>
          <w:rFonts w:ascii="Euphemia" w:hAnsi="Euphemia"/>
          <w:sz w:val="22"/>
          <w:szCs w:val="22"/>
          <w:lang w:val="iu-Cans-CA"/>
        </w:rPr>
        <w:t xml:space="preserve"> ᐱᓕᕆᐊᖅ ᑐᒃᓯᕋᖅᑕᐅᔪᖅ ᐆᒥᖓ ᑎᑎᖅᑲᒥᑦ ᐊᑕᔪᖅ, ᐊᒻᒪᓗ ᖃᐃᖁᔨᖃᑦᑕᖅᓯᒪᔪᒍᑦ ᐱᔪᒥᒍᓱᒃᑐᓂᒃ ᐃᓚᒋᔭᐅᔪᓂᒃ ᐅᖃᐅᓯᒃᓴᖃᕐᕕᖃᖁᔨᓪᓗᑕ ᑖᒃᑯᓄᖓᑦᑎᐊᒻᒪᕆᒃ ᓄᓇᕗᒻᒥᑦ ᐊᕙᑎᓕᕆᔨᒃᑯᑦ ᑲᑎᒪᔨᖏᓐᓄᑦ ᐅᓇᙳᓚᐅᖅᑳᖅᑎᓐᓇᒍ </w:t>
      </w:r>
      <w:r w:rsidR="00462EE7" w:rsidRPr="003513BB">
        <w:rPr>
          <w:rFonts w:ascii="Euphemia" w:hAnsi="Euphemia"/>
          <w:b/>
          <w:bCs/>
          <w:sz w:val="22"/>
          <w:szCs w:val="22"/>
          <w:u w:val="single"/>
          <w:lang w:val="iu-Cans-CA"/>
        </w:rPr>
        <w:t xml:space="preserve">ᒪᐃ </w:t>
      </w:r>
      <w:r w:rsidR="003513BB" w:rsidRPr="003513BB">
        <w:rPr>
          <w:rFonts w:ascii="Euphemia" w:hAnsi="Euphemia"/>
          <w:b/>
          <w:bCs/>
          <w:sz w:val="22"/>
          <w:szCs w:val="22"/>
          <w:u w:val="single"/>
          <w:lang w:val="en-CA"/>
        </w:rPr>
        <w:t>23</w:t>
      </w:r>
      <w:r w:rsidR="00462EE7" w:rsidRPr="003513BB">
        <w:rPr>
          <w:rFonts w:ascii="Euphemia" w:hAnsi="Euphemia"/>
          <w:b/>
          <w:bCs/>
          <w:sz w:val="22"/>
          <w:szCs w:val="22"/>
          <w:u w:val="single"/>
          <w:lang w:val="iu-Cans-CA"/>
        </w:rPr>
        <w:t>, 2023</w:t>
      </w:r>
      <w:r w:rsidRPr="008B3E95">
        <w:rPr>
          <w:rFonts w:ascii="Euphemia" w:hAnsi="Euphemia"/>
          <w:sz w:val="22"/>
          <w:szCs w:val="22"/>
          <w:lang w:val="iu-Cans-CA"/>
        </w:rPr>
        <w:t>.</w:t>
      </w:r>
      <w:r w:rsidR="001D0718" w:rsidRPr="008B3E95">
        <w:rPr>
          <w:rFonts w:ascii="Euphemia" w:hAnsi="Euphemia"/>
          <w:sz w:val="22"/>
          <w:szCs w:val="22"/>
          <w:lang w:val="en-CA"/>
        </w:rPr>
        <w:t xml:space="preserve"> </w:t>
      </w:r>
      <w:bookmarkEnd w:id="16"/>
    </w:p>
    <w:p w14:paraId="48488C9A" w14:textId="77777777" w:rsidR="00317DC8" w:rsidRPr="008B3E95" w:rsidRDefault="00317DC8" w:rsidP="00EA10F2">
      <w:pPr>
        <w:jc w:val="both"/>
        <w:rPr>
          <w:rFonts w:ascii="Euphemia" w:hAnsi="Euphemia"/>
          <w:sz w:val="22"/>
          <w:szCs w:val="22"/>
          <w:lang w:val="en-CA"/>
        </w:rPr>
      </w:pPr>
    </w:p>
    <w:p w14:paraId="2246D001" w14:textId="77777777" w:rsidR="005A42A9" w:rsidRPr="008B3E95" w:rsidRDefault="005A42A9" w:rsidP="005A42A9">
      <w:pPr>
        <w:jc w:val="both"/>
        <w:rPr>
          <w:rFonts w:ascii="Euphemia" w:hAnsi="Euphemia"/>
          <w:sz w:val="22"/>
          <w:szCs w:val="22"/>
          <w:lang w:val="iu-Cans-CA"/>
        </w:rPr>
      </w:pPr>
      <w:r w:rsidRPr="008B3E95">
        <w:rPr>
          <w:rFonts w:ascii="Euphemia" w:hAnsi="Euphemia"/>
          <w:sz w:val="22"/>
          <w:szCs w:val="22"/>
          <w:lang w:val="iu-Cans-CA"/>
        </w:rPr>
        <w:t>ᓄᓇᕗᒻᒥᑦ ᐊᕙᑎᓕᕆᔨᒃᑯᑦ ᑲᑎᒪᔨᖏᑦ ᐱᔪᒪᔫᒐᓗᐊᑦ ᐃᓚᒋᔭᐅᔪᓂᖔᖅᑐᓂᑦ ᐅᖃᐅᓯᒃᓴᓂᒃ ᐊᒃᑐᐊᔪᓂᒃ ᐅᑯᓄᖓ:</w:t>
      </w:r>
    </w:p>
    <w:p w14:paraId="11A68AF6" w14:textId="77777777" w:rsidR="005A42A9" w:rsidRPr="008B3E95" w:rsidRDefault="005A42A9" w:rsidP="005A42A9">
      <w:pPr>
        <w:numPr>
          <w:ilvl w:val="0"/>
          <w:numId w:val="3"/>
        </w:numPr>
        <w:jc w:val="both"/>
        <w:rPr>
          <w:rFonts w:ascii="Euphemia" w:hAnsi="Euphemia"/>
          <w:sz w:val="22"/>
          <w:szCs w:val="22"/>
          <w:lang w:val="iu-Cans-CA"/>
        </w:rPr>
      </w:pPr>
      <w:r w:rsidRPr="008B3E95">
        <w:rPr>
          <w:rFonts w:ascii="Euphemia" w:hAnsi="Euphemia"/>
          <w:sz w:val="22"/>
          <w:szCs w:val="22"/>
          <w:lang w:val="iu-Cans-CA"/>
        </w:rPr>
        <w:t>ᐱᓕᕆᐊᒃᓴᐅᔪᒧᑦ ᑐᒃᓯᕋᐅᑕᐅᔪᒥᒃᐃᓱᒫᓗᖕᓇᖅᑐᖃᕐᕕᐅᓇᔭᕐᒪᖔᑦ ᐃᓄᓕᒫᓄᑦ ᐃᓱᒫᓘᑎᓪᓗᐊᑕᐅᔪᓂᑦ; ᐊᒻᒪᓗ ᑕᐃᒪᐃᑉᐸᑦ, ᖃᓄᐃᒻᒪᑦ;</w:t>
      </w:r>
    </w:p>
    <w:p w14:paraId="3D2DB59E" w14:textId="77777777" w:rsidR="005A42A9" w:rsidRPr="008B3E95" w:rsidRDefault="005A42A9" w:rsidP="005A42A9">
      <w:pPr>
        <w:numPr>
          <w:ilvl w:val="0"/>
          <w:numId w:val="3"/>
        </w:numPr>
        <w:jc w:val="both"/>
        <w:rPr>
          <w:rFonts w:ascii="Euphemia" w:hAnsi="Euphemia"/>
          <w:sz w:val="22"/>
          <w:szCs w:val="22"/>
          <w:lang w:val="iu-Cans-CA"/>
        </w:rPr>
      </w:pPr>
      <w:r w:rsidRPr="008B3E95">
        <w:rPr>
          <w:rFonts w:ascii="Euphemia" w:hAnsi="Euphemia"/>
          <w:sz w:val="22"/>
          <w:szCs w:val="22"/>
          <w:lang w:val="iu-Cans-CA"/>
        </w:rPr>
        <w:t>ᐱᓕᕆᐊᒃᓴᐅᔪᒧᑦ ᑐᒃᓯᕋᐅᑕᐅᔪᒥᒃᐱᑎᑦᑎᓂᐊᕈᓂ ᐊᖏᐸᓗᒃᑐᒥ ᓄᓇᒧᑦ−ᐱᓕᕆᔾᔪᓯᖓᓐᓂ ᐅᕝᕙᓘᓐᓃᑦ ᐃᓅᖃᑎᒌᒃᑐᓂᑦ ᑮᓇᐅᔭᓕᐅᕈᑕᐅᓇᔭᖅᑐᓂ ᐊᒃᑐᐃᓂᐅᔪᓄᑦ; ᐊᒻᒪᓗ ᑕᐃᒪᐃᑉᐸᑦ, ᖃᓄᐃᒻᒪᑦ;</w:t>
      </w:r>
    </w:p>
    <w:p w14:paraId="1D9D355C" w14:textId="77777777" w:rsidR="005A42A9" w:rsidRPr="008B3E95" w:rsidRDefault="005A42A9" w:rsidP="005A42A9">
      <w:pPr>
        <w:numPr>
          <w:ilvl w:val="0"/>
          <w:numId w:val="3"/>
        </w:numPr>
        <w:jc w:val="both"/>
        <w:rPr>
          <w:rFonts w:ascii="Euphemia" w:hAnsi="Euphemia"/>
          <w:sz w:val="22"/>
          <w:szCs w:val="22"/>
          <w:lang w:val="iu-Cans-CA"/>
        </w:rPr>
      </w:pPr>
      <w:r w:rsidRPr="008B3E95">
        <w:rPr>
          <w:rFonts w:ascii="Euphemia" w:hAnsi="Euphemia"/>
          <w:sz w:val="22"/>
          <w:szCs w:val="22"/>
          <w:lang w:val="iu-Cans-CA"/>
        </w:rPr>
        <w:t>ᐱᓕᕆᐊᒃᓴᐅᔪᒧᑦ ᑐᒃᓯᕋᐅᑕᐅᔪᒥᒃᐱᑎᑦᑎᓂᐊᕈᓂ ᐊᖏᐸᓗᒃᑐᒥ ᐊᒃᑐᐃᓂᐅᔪᓄᑦ ᓇᔪᖅᑕᐅᔪᓂ ᐆᒪᔪᓄᑦ ᐅᕝᕙᓘᓐᓃᑦ ᐃᓄᖕᓄᑦ ᐊᖑᓇᓱᖕᓕᕐᒧᑦ ᖃᓄᐃᓕᐅᕈᑕᐅᔪᓄᑦ; ᐊᒻᒪᓗ ᑕᐃᒪᐃᑉᐸᑦ, ᖃᓄᐃᒻᒪᑦ;</w:t>
      </w:r>
    </w:p>
    <w:p w14:paraId="3314BE6C" w14:textId="77777777" w:rsidR="005A42A9" w:rsidRPr="008B3E95" w:rsidRDefault="005A42A9" w:rsidP="005A42A9">
      <w:pPr>
        <w:numPr>
          <w:ilvl w:val="0"/>
          <w:numId w:val="3"/>
        </w:numPr>
        <w:jc w:val="both"/>
        <w:rPr>
          <w:rFonts w:ascii="Euphemia" w:hAnsi="Euphemia"/>
          <w:sz w:val="22"/>
          <w:szCs w:val="22"/>
          <w:lang w:val="iu-Cans-CA"/>
        </w:rPr>
      </w:pPr>
      <w:r w:rsidRPr="008B3E95">
        <w:rPr>
          <w:rFonts w:ascii="Euphemia" w:hAnsi="Euphemia"/>
          <w:sz w:val="22"/>
          <w:szCs w:val="22"/>
          <w:lang w:val="iu-Cans-CA"/>
        </w:rPr>
        <w:t>ᐃᒪᐃᒃᑲᓗᐊᖅᐸᑦ ᐱᓕᕆᐊᒧᑦ ᑐᒃᓯᕋᖅᑕᐅᔪᖅ ᖃᓄᐃᑦᑑᓂᖓ ᐱᑕᖃᑐᐃᓐᓇᕆᐊᖃᖅᐸᑦ ᐊᒃᑐᐃᓂᕐᓗᖕᓂᐅᓇᔭᖅᑐᓂᒃ ᖁᕝᕙᓯᒃᐸᑕ ᓇᓚᐅᑦᑖᖅᑕᐅᓯᒪᓂᖏᑦ ᐊᒻᒪᓗ ᐊᒃᓱᐊᓘᖅᑎᑦᑎᑦᑕᐃᓕᒪᔪᓐᓇᖅᐸᑕ ᖃᐅᔨᒪᔭᐅᔪᓄᑦ ᓱᓇᒃᑯᑖᓄᑦ, (ᐊᒻᒪᓗ ᑐᓂᓯᓗᑎᒃ ᐃᒪᐃᑦᑑᔪᓐᓇᕐᓂᖏᑦ ᐊᒃᓱᐊᓘᖅᑎᑦᑎᑦᑕᐃᓕᒪᓂᕐᒧᑦ ᐊᑐᖅᑕᐅᔪᓐᓇᖅᑐᑦ); ᐊᒻᒪᓗ</w:t>
      </w:r>
    </w:p>
    <w:p w14:paraId="3DDA1152" w14:textId="77777777" w:rsidR="00BB7E30" w:rsidRPr="008B3E95" w:rsidRDefault="005A42A9" w:rsidP="005A42A9">
      <w:pPr>
        <w:numPr>
          <w:ilvl w:val="0"/>
          <w:numId w:val="3"/>
        </w:numPr>
        <w:jc w:val="both"/>
        <w:rPr>
          <w:rFonts w:ascii="Euphemia" w:hAnsi="Euphemia"/>
          <w:sz w:val="22"/>
          <w:szCs w:val="22"/>
        </w:rPr>
      </w:pPr>
      <w:r w:rsidRPr="008B3E95">
        <w:rPr>
          <w:rFonts w:ascii="Euphemia" w:hAnsi="Euphemia"/>
          <w:sz w:val="22"/>
          <w:szCs w:val="22"/>
          <w:lang w:val="iu-Cans-CA"/>
        </w:rPr>
        <w:t>ᑭᓱᑐᐃᓐᓇᑦᑎᐊᑦ ᐱᒻᒪᕆᐅᔪᑦ ᐃᓚᒋᔭᐅᔪᓄᑦ ᐱᔾᔪᑎᓕᖕᒥᑦ ᐱᓕᕆᐊᒃᓴᒧᑦ ᑐᒃᓯᕋᕐᓂᐅᔪᒥᑦ.</w:t>
      </w:r>
    </w:p>
    <w:p w14:paraId="71D759B1" w14:textId="77777777" w:rsidR="00317DC8" w:rsidRPr="008B3E95" w:rsidRDefault="00317DC8" w:rsidP="00BB7E30">
      <w:pPr>
        <w:jc w:val="both"/>
        <w:rPr>
          <w:rFonts w:ascii="Euphemia" w:hAnsi="Euphemia"/>
          <w:sz w:val="22"/>
          <w:szCs w:val="22"/>
          <w:lang w:val="en-CA"/>
        </w:rPr>
      </w:pPr>
    </w:p>
    <w:bookmarkEnd w:id="13"/>
    <w:p w14:paraId="6D98D282" w14:textId="1EAE9003" w:rsidR="005A42A9" w:rsidRDefault="005A42A9" w:rsidP="005A42A9">
      <w:pPr>
        <w:jc w:val="both"/>
        <w:rPr>
          <w:rFonts w:ascii="Euphemia" w:hAnsi="Euphemia"/>
          <w:sz w:val="22"/>
          <w:szCs w:val="22"/>
          <w:lang w:val="iu-Cans-CA"/>
        </w:rPr>
      </w:pPr>
      <w:r w:rsidRPr="008B3E95">
        <w:rPr>
          <w:rFonts w:ascii="Euphemia" w:hAnsi="Euphemia"/>
          <w:sz w:val="22"/>
          <w:szCs w:val="22"/>
          <w:lang w:val="iu-Cans-CA"/>
        </w:rPr>
        <w:t xml:space="preserve">ᐊᑏ ᖃᐅᔨᒪᒋᑦᑎ </w:t>
      </w:r>
      <w:r w:rsidRPr="008B3E95">
        <w:rPr>
          <w:rFonts w:ascii="Euphemia" w:hAnsi="Euphemia"/>
          <w:i/>
          <w:iCs/>
          <w:sz w:val="22"/>
          <w:szCs w:val="22"/>
          <w:lang w:val="iu-Cans-CA"/>
        </w:rPr>
        <w:t xml:space="preserve">ᑐᒃᓯᕋᖅᑕᐅᔪᖅ </w:t>
      </w:r>
      <w:r w:rsidRPr="008B3E95">
        <w:rPr>
          <w:rFonts w:ascii="Euphemia" w:hAnsi="Euphemia"/>
          <w:sz w:val="22"/>
          <w:szCs w:val="22"/>
          <w:lang w:val="iu-Cans-CA"/>
        </w:rPr>
        <w:t>ᐱᓕᕆᐊᒧᑦ−ᓇᓗᓇᐃᖅᑕᐅᓯᒪᓪᓚᕆᒃᑐᑦ ᑕᐃᒎᓯᑦ ᐊᒻᒪᓗ ᒪᓕᒋᐊᓖᑦ, ᐱᓕᕆᐊᖅ ᑲᔪᓯᓇᔭᖅᐊᑦ, ᐊᑦᑕᑕᖅᑎᑕᐅᓯᒪᔪᑦ ᐃᓱᒪᒃᓴᖅᓯᐅᕈᑕᐅᖁᔭᐅᓪᓗᑎᒃ ᐊᒻᒪᓗ ᐅᖃᐅᓯᒃᓴᖃᕐᕕᐅᔪᓐᓇᖅᖢᑎᒃ (</w:t>
      </w:r>
      <w:r w:rsidR="00A7131C" w:rsidRPr="00A7131C">
        <w:rPr>
          <w:rStyle w:val="ReferenceChar"/>
          <w:b/>
          <w:bCs/>
        </w:rPr>
        <w:fldChar w:fldCharType="begin"/>
      </w:r>
      <w:r w:rsidR="00A7131C" w:rsidRPr="00A7131C">
        <w:rPr>
          <w:rStyle w:val="ReferenceChar"/>
          <w:b/>
          <w:bCs/>
        </w:rPr>
        <w:instrText xml:space="preserve"> REF _Ref24032307 \h  \* MERGEFORMAT </w:instrText>
      </w:r>
      <w:r w:rsidR="00A7131C" w:rsidRPr="00A7131C">
        <w:rPr>
          <w:rStyle w:val="ReferenceChar"/>
          <w:b/>
          <w:bCs/>
        </w:rPr>
      </w:r>
      <w:r w:rsidR="00A7131C" w:rsidRPr="00A7131C">
        <w:rPr>
          <w:rStyle w:val="ReferenceChar"/>
          <w:b/>
          <w:bCs/>
        </w:rPr>
        <w:fldChar w:fldCharType="separate"/>
      </w:r>
      <w:proofErr w:type="spellStart"/>
      <w:r w:rsidR="000A6212" w:rsidRPr="000A6212">
        <w:rPr>
          <w:rStyle w:val="ReferenceChar"/>
          <w:b/>
          <w:bCs/>
        </w:rPr>
        <w:t>ᐃᓚᓕᐅᔾᔭᐅᓯᒪᔪᖅ</w:t>
      </w:r>
      <w:proofErr w:type="spellEnd"/>
      <w:r w:rsidR="000A6212" w:rsidRPr="000A6212">
        <w:rPr>
          <w:rStyle w:val="ReferenceChar"/>
          <w:b/>
          <w:bCs/>
        </w:rPr>
        <w:t xml:space="preserve"> A</w:t>
      </w:r>
      <w:r w:rsidR="00A7131C" w:rsidRPr="00A7131C">
        <w:rPr>
          <w:rStyle w:val="ReferenceChar"/>
          <w:b/>
          <w:bCs/>
        </w:rPr>
        <w:fldChar w:fldCharType="end"/>
      </w:r>
      <w:r w:rsidRPr="008B3E95">
        <w:rPr>
          <w:rFonts w:ascii="Euphemia" w:hAnsi="Euphemia"/>
          <w:sz w:val="22"/>
          <w:szCs w:val="22"/>
          <w:lang w:val="iu-Cans-CA"/>
        </w:rPr>
        <w:t>).</w:t>
      </w:r>
    </w:p>
    <w:p w14:paraId="1AD0C522" w14:textId="77777777" w:rsidR="00A7131C" w:rsidRDefault="00A7131C" w:rsidP="005A42A9">
      <w:pPr>
        <w:jc w:val="both"/>
        <w:rPr>
          <w:rFonts w:ascii="Euphemia" w:hAnsi="Euphemia"/>
          <w:sz w:val="22"/>
          <w:szCs w:val="22"/>
          <w:lang w:val="iu-Cans-CA"/>
        </w:rPr>
      </w:pPr>
    </w:p>
    <w:p w14:paraId="56275F39" w14:textId="77777777" w:rsidR="003A1848" w:rsidRPr="008B3E95" w:rsidRDefault="005A42A9" w:rsidP="00012BAA">
      <w:pPr>
        <w:keepNext/>
        <w:shd w:val="clear" w:color="auto" w:fill="D9D9D9"/>
        <w:spacing w:after="240"/>
        <w:jc w:val="center"/>
        <w:rPr>
          <w:rFonts w:ascii="Euphemia" w:hAnsi="Euphemia"/>
          <w:smallCaps/>
          <w:sz w:val="22"/>
          <w:szCs w:val="22"/>
        </w:rPr>
      </w:pPr>
      <w:bookmarkStart w:id="17" w:name="_Hlk22564094"/>
      <w:r w:rsidRPr="008B3E95">
        <w:rPr>
          <w:rFonts w:ascii="Euphemia" w:hAnsi="Euphemia"/>
          <w:smallCaps/>
          <w:sz w:val="22"/>
          <w:szCs w:val="22"/>
          <w:lang w:val="iu-Cans-CA"/>
        </w:rPr>
        <w:t>ᐅᖃᕐᕕᐅᔪᒃᓴᐅᑉ ᓇᓗᓇᐃᒃᑯᑎᖓ</w:t>
      </w:r>
    </w:p>
    <w:p w14:paraId="3F7CFE8D" w14:textId="0AA0CEB8" w:rsidR="005A42A9" w:rsidRPr="008B3E95" w:rsidRDefault="005A42A9" w:rsidP="005A42A9">
      <w:pPr>
        <w:jc w:val="both"/>
        <w:rPr>
          <w:rFonts w:ascii="Euphemia" w:hAnsi="Euphemia"/>
          <w:sz w:val="22"/>
          <w:szCs w:val="22"/>
          <w:lang w:val="iu-Cans-CA"/>
        </w:rPr>
      </w:pPr>
      <w:bookmarkStart w:id="18" w:name="_Hlk17989945"/>
      <w:r w:rsidRPr="008B3E95">
        <w:rPr>
          <w:rFonts w:ascii="Euphemia" w:hAnsi="Euphemia"/>
          <w:sz w:val="22"/>
          <w:szCs w:val="22"/>
          <w:lang w:val="iu-Cans-CA"/>
        </w:rPr>
        <w:t xml:space="preserve">ᐊᑎ ᓇᒃᓯᐅᑎᒃᑭᑦ ᐅᖃᐅᓯᒃᓴᑎᑦ ᑖᒃᑯᓄᖓ ᓄᓇᕗᒻᒥᑦ ᐊᕙᑎᓕᕆᔨᒃᑯᑦ ᑲᑎᒪᔨᖏᓐᓄᑦ ᐃᕐᖐᓐᓈᕈᓐᓇᐅᑎᖓᒍᑦ ᐅᕘᖓ </w:t>
      </w:r>
      <w:hyperlink r:id="rId9" w:history="1">
        <w:r w:rsidRPr="008B3E95">
          <w:rPr>
            <w:rStyle w:val="Hyperlink"/>
            <w:rFonts w:ascii="Euphemia" w:hAnsi="Euphemia"/>
            <w:sz w:val="22"/>
            <w:szCs w:val="22"/>
            <w:lang w:val="iu-Cans-CA"/>
          </w:rPr>
          <w:t>info@nirb.ca</w:t>
        </w:r>
      </w:hyperlink>
      <w:r w:rsidRPr="008B3E95">
        <w:rPr>
          <w:rFonts w:ascii="Euphemia" w:hAnsi="Euphemia"/>
          <w:sz w:val="22"/>
          <w:szCs w:val="22"/>
          <w:lang w:val="iu-Cans-CA"/>
        </w:rPr>
        <w:t xml:space="preserve">, ᓱᒃᑲᔪᒃᑯᑦ ᐅᕗᖓ (867) 983-2594 ᐅᕝᕙᓘᓐᓃᑦ ᐊᓛᒃᑰᖅᑐᑦ ᐱᓕᕆᐊᒧᑦ ᑎᑎᕋᖅᓯᕝᕕᖏᓐᓄᑦ ᑖᔅᓱᒧᖓ ᖃᐅᔨᓴᕐᓂᕐᒧᑦ ᑕᐃᑲᓂ ᓄᓇᕗᒻᒥᑦ ᐊᕙᑎᓕᕆᔨᒃᑯᑦ ᑲᑎᒪᔨᖏᑦᑕ ᖃᕆᑕᐅᔭᒃᑯᑦ ᑎᑎᕋᖅᑕᐅᕝᕕᖓᓂᑦ ᐅᕗᖓ </w:t>
      </w:r>
      <w:hyperlink r:id="rId10" w:history="1">
        <w:r w:rsidR="00462EE7" w:rsidRPr="00A56854">
          <w:rPr>
            <w:rStyle w:val="Hyperlink"/>
          </w:rPr>
          <w:t>www.nirb.ca/project/125805</w:t>
        </w:r>
      </w:hyperlink>
    </w:p>
    <w:p w14:paraId="393E2FD4" w14:textId="77777777" w:rsidR="005A42A9" w:rsidRPr="008B3E95" w:rsidRDefault="005A42A9" w:rsidP="005A42A9">
      <w:pPr>
        <w:jc w:val="both"/>
        <w:rPr>
          <w:rFonts w:ascii="Euphemia" w:hAnsi="Euphemia"/>
          <w:sz w:val="22"/>
          <w:szCs w:val="22"/>
        </w:rPr>
      </w:pPr>
    </w:p>
    <w:p w14:paraId="21BDB23B" w14:textId="4C2006C2" w:rsidR="005A42A9" w:rsidRPr="008B3E95" w:rsidRDefault="005A42A9" w:rsidP="005A42A9">
      <w:pPr>
        <w:jc w:val="both"/>
        <w:rPr>
          <w:rFonts w:ascii="Euphemia" w:hAnsi="Euphemia"/>
          <w:sz w:val="22"/>
          <w:szCs w:val="22"/>
          <w:lang w:val="iu-Cans-CA"/>
        </w:rPr>
      </w:pPr>
      <w:r w:rsidRPr="008B3E95">
        <w:rPr>
          <w:rFonts w:ascii="Euphemia" w:hAnsi="Euphemia"/>
          <w:sz w:val="22"/>
          <w:szCs w:val="22"/>
          <w:lang w:val="iu-Cans-CA"/>
        </w:rPr>
        <w:t xml:space="preserve">ᐊᐱᖅᑯᑎᒃᓴᖃᕈᕕᑦ ᐅᕝᕙᓘᓐᓃᑦ ᑐᑭᓯᒃᑲᓐᓂᕈᒪᒍᕕᑦ, ᐅᖃᖅᑕᐃᓕᒋᑦᑎᐊᖅᑐᑎᑦ ᐊᑎᓕᐅᖅᓯᒪᔪᒧᑦ ᐅᕗᖓ </w:t>
      </w:r>
      <w:r w:rsidR="00462EE7">
        <w:t>867-983-4617</w:t>
      </w:r>
      <w:r w:rsidRPr="008B3E95">
        <w:rPr>
          <w:rFonts w:ascii="Euphemia" w:hAnsi="Euphemia"/>
          <w:sz w:val="22"/>
          <w:szCs w:val="22"/>
          <w:lang w:val="iu-Cans-CA"/>
        </w:rPr>
        <w:t xml:space="preserve"> ᐅᕝᕙᓘᓐᓃᑦ </w:t>
      </w:r>
      <w:r w:rsidR="00462EE7">
        <w:t>kmorrison@nirb.ca</w:t>
      </w:r>
      <w:r w:rsidRPr="008B3E95">
        <w:rPr>
          <w:rFonts w:ascii="Euphemia" w:hAnsi="Euphemia"/>
          <w:sz w:val="22"/>
          <w:szCs w:val="22"/>
          <w:lang w:val="iu-Cans-CA"/>
        </w:rPr>
        <w:t>.</w:t>
      </w:r>
    </w:p>
    <w:p w14:paraId="056B4F96" w14:textId="77777777" w:rsidR="00EF0CFB" w:rsidRPr="008B3E95" w:rsidRDefault="00EF0CFB" w:rsidP="00CD6D74">
      <w:pPr>
        <w:jc w:val="both"/>
        <w:rPr>
          <w:rFonts w:ascii="Euphemia" w:hAnsi="Euphemia"/>
          <w:sz w:val="22"/>
          <w:szCs w:val="22"/>
          <w:lang w:val="en-CA"/>
        </w:rPr>
      </w:pPr>
    </w:p>
    <w:p w14:paraId="00D8F248" w14:textId="77777777" w:rsidR="008B3E95" w:rsidRPr="008B3E95" w:rsidRDefault="008B3E95" w:rsidP="008B3E95">
      <w:pPr>
        <w:keepNext/>
        <w:jc w:val="both"/>
        <w:rPr>
          <w:rFonts w:ascii="Euphemia" w:hAnsi="Euphemia"/>
          <w:sz w:val="22"/>
          <w:szCs w:val="22"/>
          <w:lang w:val="iu-Cans-CA"/>
        </w:rPr>
      </w:pPr>
      <w:r w:rsidRPr="008B3E95">
        <w:rPr>
          <w:rFonts w:ascii="Euphemia" w:hAnsi="Euphemia"/>
          <w:sz w:val="22"/>
          <w:szCs w:val="22"/>
          <w:lang w:val="iu-Cans-CA"/>
        </w:rPr>
        <w:lastRenderedPageBreak/>
        <w:t>ᓱᓕᓪᓗᖓ,</w:t>
      </w:r>
    </w:p>
    <w:p w14:paraId="1DD35DE5" w14:textId="77777777" w:rsidR="007A2CFB" w:rsidRPr="008B3E95" w:rsidRDefault="007A2CFB" w:rsidP="00F56133">
      <w:pPr>
        <w:keepNext/>
        <w:jc w:val="both"/>
        <w:rPr>
          <w:rFonts w:ascii="Euphemia" w:hAnsi="Euphemia"/>
          <w:sz w:val="22"/>
          <w:szCs w:val="22"/>
          <w:lang w:val="en-CA"/>
        </w:rPr>
      </w:pPr>
    </w:p>
    <w:p w14:paraId="50C5D456" w14:textId="77777777" w:rsidR="00F56133" w:rsidRPr="00C04920" w:rsidRDefault="00F56133" w:rsidP="00F56133">
      <w:pPr>
        <w:keepNext/>
        <w:jc w:val="both"/>
        <w:rPr>
          <w:rFonts w:ascii="Euphemia" w:hAnsi="Euphemia"/>
          <w:sz w:val="22"/>
          <w:szCs w:val="22"/>
          <w:lang w:val="en-CA"/>
        </w:rPr>
      </w:pPr>
    </w:p>
    <w:p w14:paraId="506FCAC9" w14:textId="77777777" w:rsidR="00F32076" w:rsidRPr="008B3E95" w:rsidRDefault="005A42A9" w:rsidP="00F56133">
      <w:pPr>
        <w:keepNext/>
        <w:jc w:val="both"/>
        <w:rPr>
          <w:rFonts w:ascii="Euphemia" w:hAnsi="Euphemia"/>
          <w:i/>
          <w:iCs/>
          <w:sz w:val="22"/>
          <w:szCs w:val="22"/>
          <w:lang w:val="en-CA"/>
        </w:rPr>
      </w:pPr>
      <w:r w:rsidRPr="008B3E95">
        <w:rPr>
          <w:rFonts w:ascii="Euphemia" w:hAnsi="Euphemia"/>
          <w:i/>
          <w:iCs/>
          <w:sz w:val="22"/>
          <w:szCs w:val="22"/>
          <w:lang w:val="iu-Cans-CA"/>
        </w:rPr>
        <w:t>(ᑎᑎᕋᖅᑕᐅᒋᐊᓐᖓᖅᓯᒪᔪᑦ ᐊᑎᓕᐅᖅᑕᐅᔪᑦ ᐆᒧᖓ:)</w:t>
      </w:r>
    </w:p>
    <w:p w14:paraId="6BC35397" w14:textId="77777777" w:rsidR="00AC193E" w:rsidRPr="008B3E95" w:rsidRDefault="00AC193E" w:rsidP="00F56133">
      <w:pPr>
        <w:keepNext/>
        <w:jc w:val="both"/>
        <w:rPr>
          <w:rFonts w:ascii="Euphemia" w:hAnsi="Euphemia"/>
          <w:sz w:val="22"/>
          <w:szCs w:val="22"/>
          <w:lang w:val="en-CA"/>
        </w:rPr>
      </w:pPr>
    </w:p>
    <w:p w14:paraId="3F6AA824" w14:textId="21253E63" w:rsidR="00340DC6" w:rsidRPr="008B3E95" w:rsidRDefault="00BA1E06" w:rsidP="00340DC6">
      <w:pPr>
        <w:keepNext/>
        <w:jc w:val="both"/>
        <w:rPr>
          <w:rFonts w:ascii="Euphemia" w:hAnsi="Euphemia"/>
          <w:sz w:val="22"/>
          <w:szCs w:val="22"/>
        </w:rPr>
      </w:pPr>
      <w:r>
        <w:rPr>
          <w:rFonts w:ascii="Euphemia" w:hAnsi="Euphemia"/>
          <w:sz w:val="22"/>
          <w:szCs w:val="22"/>
        </w:rPr>
        <w:t>Keith Morrison</w:t>
      </w:r>
      <w:r>
        <w:rPr>
          <w:rFonts w:ascii="Euphemia" w:hAnsi="Euphemia"/>
          <w:sz w:val="22"/>
          <w:szCs w:val="22"/>
        </w:rPr>
        <w:tab/>
      </w:r>
    </w:p>
    <w:p w14:paraId="79C13049" w14:textId="524D2169" w:rsidR="00340DC6" w:rsidRPr="008B3E95" w:rsidRDefault="00BA1E06" w:rsidP="00340DC6">
      <w:pPr>
        <w:keepNext/>
        <w:jc w:val="both"/>
        <w:rPr>
          <w:rFonts w:ascii="Euphemia" w:hAnsi="Euphemia"/>
          <w:sz w:val="22"/>
          <w:szCs w:val="22"/>
        </w:rPr>
      </w:pPr>
      <w:r>
        <w:rPr>
          <w:rFonts w:ascii="Euphemia" w:hAnsi="Euphemia"/>
          <w:sz w:val="22"/>
          <w:szCs w:val="22"/>
        </w:rPr>
        <w:t>Manager Impact Assessment</w:t>
      </w:r>
    </w:p>
    <w:p w14:paraId="03665E1A" w14:textId="77777777" w:rsidR="008D4E93" w:rsidRPr="008B3E95" w:rsidRDefault="005A42A9" w:rsidP="00F56133">
      <w:pPr>
        <w:keepNext/>
        <w:jc w:val="both"/>
        <w:rPr>
          <w:rFonts w:ascii="Euphemia" w:hAnsi="Euphemia"/>
          <w:sz w:val="22"/>
          <w:szCs w:val="22"/>
          <w:lang w:val="en-CA"/>
        </w:rPr>
      </w:pPr>
      <w:r w:rsidRPr="008B3E95">
        <w:rPr>
          <w:rFonts w:ascii="Euphemia" w:hAnsi="Euphemia"/>
          <w:sz w:val="22"/>
          <w:szCs w:val="22"/>
          <w:lang w:val="iu-Cans-CA"/>
        </w:rPr>
        <w:t>ᓄᓇᕗᒻᒥ ᐊᕙᑎᓕᕆᔨᒃᑯᑦ ᑲᑎᒪᔨᖏᑦ</w:t>
      </w:r>
    </w:p>
    <w:bookmarkEnd w:id="18"/>
    <w:p w14:paraId="0934CF69" w14:textId="77777777" w:rsidR="00715D02" w:rsidRPr="008B3E95" w:rsidRDefault="00715D02" w:rsidP="00F56133">
      <w:pPr>
        <w:keepNext/>
        <w:jc w:val="both"/>
        <w:rPr>
          <w:rFonts w:ascii="Euphemia" w:hAnsi="Euphemia"/>
          <w:sz w:val="22"/>
          <w:szCs w:val="22"/>
          <w:lang w:val="en-CA"/>
        </w:rPr>
      </w:pPr>
    </w:p>
    <w:p w14:paraId="4A0598F4" w14:textId="77777777" w:rsidR="00564B36" w:rsidRPr="005762E1" w:rsidRDefault="005A42A9" w:rsidP="005762E1">
      <w:pPr>
        <w:keepNext/>
        <w:tabs>
          <w:tab w:val="left" w:pos="1530"/>
        </w:tabs>
        <w:jc w:val="both"/>
        <w:rPr>
          <w:rFonts w:ascii="Euphemia" w:hAnsi="Euphemia"/>
          <w:sz w:val="18"/>
          <w:szCs w:val="18"/>
        </w:rPr>
      </w:pPr>
      <w:bookmarkStart w:id="19" w:name="_Hlk23338135"/>
      <w:bookmarkEnd w:id="17"/>
      <w:r w:rsidRPr="005762E1">
        <w:rPr>
          <w:rFonts w:ascii="Euphemia" w:hAnsi="Euphemia"/>
          <w:sz w:val="18"/>
          <w:szCs w:val="18"/>
          <w:lang w:val="iu-Cans-CA"/>
        </w:rPr>
        <w:t>ᑐᓂᔭᐅᖃᓯᐅᑎᔪᑦ:</w:t>
      </w:r>
      <w:r w:rsidRPr="005762E1">
        <w:rPr>
          <w:rFonts w:ascii="Euphemia" w:hAnsi="Euphemia"/>
          <w:sz w:val="18"/>
          <w:szCs w:val="18"/>
          <w:lang w:val="iu-Cans-CA"/>
        </w:rPr>
        <w:tab/>
      </w:r>
      <w:r w:rsidRPr="005762E1">
        <w:rPr>
          <w:rFonts w:ascii="Euphemia" w:hAnsi="Euphemia"/>
          <w:sz w:val="18"/>
          <w:szCs w:val="18"/>
          <w:lang w:val="iu-Cans-CA"/>
        </w:rPr>
        <w:tab/>
        <w:t xml:space="preserve">ᐃᓚᓕᐅᔾᔭᐅᓯᒪᔪᖅ A: </w:t>
      </w:r>
      <w:r w:rsidRPr="005762E1">
        <w:rPr>
          <w:rFonts w:ascii="Euphemia" w:hAnsi="Euphemia"/>
          <w:i/>
          <w:iCs/>
          <w:sz w:val="18"/>
          <w:szCs w:val="18"/>
          <w:lang w:val="iu-Cans-CA"/>
        </w:rPr>
        <w:t xml:space="preserve">ᑐᒃᓯᕋᖅᑕᐅᔪᖅ </w:t>
      </w:r>
      <w:r w:rsidRPr="005762E1">
        <w:rPr>
          <w:rFonts w:ascii="Euphemia" w:hAnsi="Euphemia"/>
          <w:sz w:val="18"/>
          <w:szCs w:val="18"/>
          <w:lang w:val="iu-Cans-CA"/>
        </w:rPr>
        <w:t>ᐱᓕᕆᐊᒧᑦ−ᓇᓗᓇᐃᖅᑕᐅᓯᒪᓪᓚᕆᒃᑐᑦ ᑕᐃᒎᓯᑦ ᐊᒻᒪᓗ ᒪᓕᒋᐊᓖᑦ</w:t>
      </w:r>
    </w:p>
    <w:p w14:paraId="53C9B01E" w14:textId="77777777" w:rsidR="00564B36" w:rsidRPr="005762E1" w:rsidRDefault="00564B36" w:rsidP="005762E1">
      <w:pPr>
        <w:keepNext/>
        <w:tabs>
          <w:tab w:val="left" w:pos="1080"/>
          <w:tab w:val="left" w:pos="1530"/>
        </w:tabs>
        <w:jc w:val="both"/>
        <w:rPr>
          <w:rFonts w:ascii="Euphemia" w:hAnsi="Euphemia"/>
          <w:sz w:val="18"/>
          <w:szCs w:val="18"/>
        </w:rPr>
      </w:pPr>
    </w:p>
    <w:p w14:paraId="7B7642D1" w14:textId="57C9A749" w:rsidR="001A7994" w:rsidRPr="005762E1" w:rsidRDefault="005A42A9" w:rsidP="005762E1">
      <w:pPr>
        <w:keepNext/>
        <w:tabs>
          <w:tab w:val="left" w:pos="1080"/>
          <w:tab w:val="left" w:pos="1530"/>
        </w:tabs>
        <w:jc w:val="both"/>
        <w:rPr>
          <w:rFonts w:ascii="Euphemia" w:hAnsi="Euphemia"/>
          <w:sz w:val="18"/>
          <w:szCs w:val="18"/>
        </w:rPr>
      </w:pPr>
      <w:bookmarkStart w:id="20" w:name="_Hlk23336484"/>
      <w:bookmarkStart w:id="21" w:name="_Hlk22564115"/>
      <w:r w:rsidRPr="005762E1">
        <w:rPr>
          <w:rFonts w:ascii="Euphemia" w:hAnsi="Euphemia"/>
          <w:sz w:val="18"/>
          <w:szCs w:val="18"/>
          <w:lang w:val="iu-Cans-CA"/>
        </w:rPr>
        <w:t xml:space="preserve">ᐃᓚᓕᐅᑎᓯᒪᔪᑦ </w:t>
      </w:r>
      <w:r w:rsidR="00BA1E06">
        <w:rPr>
          <w:rFonts w:ascii="Euphemia" w:hAnsi="Euphemia"/>
          <w:sz w:val="18"/>
          <w:szCs w:val="18"/>
        </w:rPr>
        <w:t>4</w:t>
      </w:r>
      <w:r w:rsidRPr="005762E1">
        <w:rPr>
          <w:rFonts w:ascii="Euphemia" w:hAnsi="Euphemia"/>
          <w:sz w:val="18"/>
          <w:szCs w:val="18"/>
          <w:lang w:val="iu-Cans-CA"/>
        </w:rPr>
        <w:tab/>
        <w:t>ᑭᒃᑯᓕᒫᓄᑦ ᖃᐅᔨᒃᑲᐃᔾᔪᑎ ᕿᒥᕐᕈᔭᐅᓂᖓᓄᑦ (</w:t>
      </w:r>
      <w:proofErr w:type="spellStart"/>
      <w:r w:rsidR="00BA1E06">
        <w:rPr>
          <w:rFonts w:ascii="Euphemia" w:hAnsi="Euphemia"/>
          <w:sz w:val="18"/>
          <w:szCs w:val="18"/>
        </w:rPr>
        <w:t>ᖃᓪᓗᓈᑐᑦ</w:t>
      </w:r>
      <w:proofErr w:type="spellEnd"/>
      <w:r w:rsidR="00BA1E06">
        <w:rPr>
          <w:rFonts w:ascii="Euphemia" w:hAnsi="Euphemia"/>
          <w:sz w:val="18"/>
          <w:szCs w:val="18"/>
        </w:rPr>
        <w:t xml:space="preserve"> </w:t>
      </w:r>
      <w:proofErr w:type="spellStart"/>
      <w:r w:rsidR="00BA1E06">
        <w:rPr>
          <w:rFonts w:ascii="Euphemia" w:hAnsi="Euphemia"/>
          <w:sz w:val="18"/>
          <w:szCs w:val="18"/>
        </w:rPr>
        <w:t>ᐊᒻᒪᓗ</w:t>
      </w:r>
      <w:proofErr w:type="spellEnd"/>
      <w:r w:rsidR="00BA1E06">
        <w:rPr>
          <w:rFonts w:ascii="Euphemia" w:hAnsi="Euphemia"/>
          <w:sz w:val="18"/>
          <w:szCs w:val="18"/>
        </w:rPr>
        <w:t xml:space="preserve"> </w:t>
      </w:r>
      <w:proofErr w:type="spellStart"/>
      <w:r w:rsidR="00BA1E06">
        <w:rPr>
          <w:rFonts w:ascii="Euphemia" w:hAnsi="Euphemia"/>
          <w:sz w:val="18"/>
          <w:szCs w:val="18"/>
        </w:rPr>
        <w:t>ᐃᓄᒃᑎᑐᑦ</w:t>
      </w:r>
      <w:proofErr w:type="spellEnd"/>
      <w:r w:rsidR="001A7994" w:rsidRPr="005762E1">
        <w:rPr>
          <w:rFonts w:ascii="Euphemia" w:hAnsi="Euphemia"/>
          <w:sz w:val="18"/>
          <w:szCs w:val="18"/>
        </w:rPr>
        <w:t>)</w:t>
      </w:r>
    </w:p>
    <w:p w14:paraId="02EE368E" w14:textId="6F36333B" w:rsidR="005A42A9" w:rsidRPr="005762E1" w:rsidRDefault="005A42A9" w:rsidP="005762E1">
      <w:pPr>
        <w:keepNext/>
        <w:tabs>
          <w:tab w:val="left" w:pos="1080"/>
          <w:tab w:val="left" w:pos="1530"/>
        </w:tabs>
        <w:jc w:val="both"/>
        <w:rPr>
          <w:rFonts w:ascii="Euphemia" w:hAnsi="Euphemia"/>
          <w:sz w:val="18"/>
          <w:szCs w:val="18"/>
          <w:lang w:val="iu-Cans-CA"/>
        </w:rPr>
      </w:pPr>
      <w:r w:rsidRPr="005762E1">
        <w:rPr>
          <w:rFonts w:ascii="Euphemia" w:hAnsi="Euphemia"/>
          <w:sz w:val="18"/>
          <w:szCs w:val="18"/>
          <w:lang w:val="iu-Cans-CA"/>
        </w:rPr>
        <w:tab/>
      </w:r>
      <w:r w:rsidRPr="005762E1">
        <w:rPr>
          <w:rFonts w:ascii="Euphemia" w:hAnsi="Euphemia"/>
          <w:sz w:val="18"/>
          <w:szCs w:val="18"/>
          <w:lang w:val="iu-Cans-CA"/>
        </w:rPr>
        <w:tab/>
        <w:t xml:space="preserve">ᐅᖃᐅᓯᒃᓴᓄᑦ ᑕᑕᑎᕆᐊᓖᑦ </w:t>
      </w:r>
      <w:r w:rsidR="00BA1E06" w:rsidRPr="005762E1">
        <w:rPr>
          <w:rFonts w:ascii="Euphemia" w:hAnsi="Euphemia"/>
          <w:sz w:val="18"/>
          <w:szCs w:val="18"/>
          <w:lang w:val="iu-Cans-CA"/>
        </w:rPr>
        <w:t>(</w:t>
      </w:r>
      <w:proofErr w:type="spellStart"/>
      <w:r w:rsidR="00BA1E06">
        <w:rPr>
          <w:rFonts w:ascii="Euphemia" w:hAnsi="Euphemia"/>
          <w:sz w:val="18"/>
          <w:szCs w:val="18"/>
        </w:rPr>
        <w:t>ᖃᓪᓗᓈᑐᑦ</w:t>
      </w:r>
      <w:proofErr w:type="spellEnd"/>
      <w:r w:rsidR="00BA1E06">
        <w:rPr>
          <w:rFonts w:ascii="Euphemia" w:hAnsi="Euphemia"/>
          <w:sz w:val="18"/>
          <w:szCs w:val="18"/>
        </w:rPr>
        <w:t xml:space="preserve"> </w:t>
      </w:r>
      <w:proofErr w:type="spellStart"/>
      <w:r w:rsidR="00BA1E06">
        <w:rPr>
          <w:rFonts w:ascii="Euphemia" w:hAnsi="Euphemia"/>
          <w:sz w:val="18"/>
          <w:szCs w:val="18"/>
        </w:rPr>
        <w:t>ᐊᒻᒪᓗ</w:t>
      </w:r>
      <w:proofErr w:type="spellEnd"/>
      <w:r w:rsidR="00BA1E06">
        <w:rPr>
          <w:rFonts w:ascii="Euphemia" w:hAnsi="Euphemia"/>
          <w:sz w:val="18"/>
          <w:szCs w:val="18"/>
        </w:rPr>
        <w:t xml:space="preserve"> </w:t>
      </w:r>
      <w:proofErr w:type="spellStart"/>
      <w:r w:rsidR="00BA1E06">
        <w:rPr>
          <w:rFonts w:ascii="Euphemia" w:hAnsi="Euphemia"/>
          <w:sz w:val="18"/>
          <w:szCs w:val="18"/>
        </w:rPr>
        <w:t>ᐃᓄᒃᑎᑐᑦ</w:t>
      </w:r>
      <w:proofErr w:type="spellEnd"/>
      <w:r w:rsidR="00BA1E06" w:rsidRPr="005762E1">
        <w:rPr>
          <w:rFonts w:ascii="Euphemia" w:hAnsi="Euphemia"/>
          <w:sz w:val="18"/>
          <w:szCs w:val="18"/>
        </w:rPr>
        <w:t>)</w:t>
      </w:r>
    </w:p>
    <w:bookmarkEnd w:id="20"/>
    <w:p w14:paraId="07AF84FC" w14:textId="77777777" w:rsidR="006B76F0" w:rsidRPr="005762E1" w:rsidRDefault="006B76F0" w:rsidP="005762E1">
      <w:pPr>
        <w:keepNext/>
        <w:tabs>
          <w:tab w:val="left" w:pos="1530"/>
        </w:tabs>
        <w:jc w:val="both"/>
        <w:rPr>
          <w:rFonts w:ascii="Euphemia" w:hAnsi="Euphemia"/>
          <w:sz w:val="18"/>
          <w:szCs w:val="18"/>
        </w:rPr>
      </w:pPr>
    </w:p>
    <w:p w14:paraId="738D6F25" w14:textId="77777777" w:rsidR="001A7994" w:rsidRPr="005762E1" w:rsidRDefault="001A7994" w:rsidP="005762E1">
      <w:pPr>
        <w:keepNext/>
        <w:tabs>
          <w:tab w:val="left" w:pos="1530"/>
        </w:tabs>
        <w:jc w:val="both"/>
        <w:rPr>
          <w:rFonts w:ascii="Euphemia" w:hAnsi="Euphemia"/>
          <w:sz w:val="18"/>
          <w:szCs w:val="18"/>
          <w:lang w:val="iu-Cans-CA"/>
        </w:rPr>
      </w:pPr>
      <w:r w:rsidRPr="005762E1">
        <w:rPr>
          <w:rFonts w:ascii="Euphemia" w:hAnsi="Euphemia"/>
          <w:sz w:val="18"/>
          <w:szCs w:val="18"/>
          <w:lang w:val="iu-Cans-CA"/>
        </w:rPr>
        <w:t>ᐊᔾᔨᖓᓂ ᐅᕗᖓ:</w:t>
      </w:r>
      <w:r w:rsidRPr="005762E1">
        <w:rPr>
          <w:rFonts w:ascii="Euphemia" w:hAnsi="Euphemia"/>
          <w:sz w:val="18"/>
          <w:szCs w:val="18"/>
          <w:lang w:val="iu-Cans-CA"/>
        </w:rPr>
        <w:tab/>
        <w:t>ᑐᓂᐅᖃᐃᕕᐅᒐᔭᖅᑐᓂᑦ ᑎᑎᖅᓯᕕᒃ</w:t>
      </w:r>
    </w:p>
    <w:p w14:paraId="5C6968C2" w14:textId="77777777" w:rsidR="00BA1E06" w:rsidRDefault="006B76F0" w:rsidP="00BA1E06">
      <w:pPr>
        <w:keepNext/>
        <w:tabs>
          <w:tab w:val="left" w:pos="1418"/>
        </w:tabs>
        <w:ind w:firstLine="720"/>
        <w:jc w:val="both"/>
        <w:rPr>
          <w:sz w:val="20"/>
          <w:szCs w:val="20"/>
        </w:rPr>
      </w:pPr>
      <w:r w:rsidRPr="005762E1">
        <w:rPr>
          <w:rFonts w:ascii="Euphemia" w:hAnsi="Euphemia"/>
          <w:sz w:val="18"/>
          <w:szCs w:val="18"/>
        </w:rPr>
        <w:tab/>
      </w:r>
      <w:bookmarkEnd w:id="19"/>
      <w:r w:rsidR="00BA1E06">
        <w:rPr>
          <w:sz w:val="20"/>
          <w:szCs w:val="20"/>
        </w:rPr>
        <w:tab/>
        <w:t>Mosha Cote, Nunavut Research Institute</w:t>
      </w:r>
    </w:p>
    <w:p w14:paraId="52E4B6B6" w14:textId="77777777" w:rsidR="00BA1E06" w:rsidRDefault="00BA1E06" w:rsidP="00BA1E06">
      <w:pPr>
        <w:keepNext/>
        <w:tabs>
          <w:tab w:val="left" w:pos="1418"/>
        </w:tabs>
        <w:ind w:firstLine="720"/>
        <w:jc w:val="both"/>
        <w:rPr>
          <w:sz w:val="20"/>
          <w:szCs w:val="20"/>
        </w:rPr>
      </w:pPr>
      <w:r>
        <w:rPr>
          <w:sz w:val="20"/>
          <w:szCs w:val="20"/>
        </w:rPr>
        <w:tab/>
        <w:t xml:space="preserve">Tracey McCaie, Crown-Indigenous </w:t>
      </w:r>
      <w:proofErr w:type="gramStart"/>
      <w:r>
        <w:rPr>
          <w:sz w:val="20"/>
          <w:szCs w:val="20"/>
        </w:rPr>
        <w:t>Relations</w:t>
      </w:r>
      <w:proofErr w:type="gramEnd"/>
      <w:r>
        <w:rPr>
          <w:sz w:val="20"/>
          <w:szCs w:val="20"/>
        </w:rPr>
        <w:t xml:space="preserve"> and Northern Affairs Canada</w:t>
      </w:r>
    </w:p>
    <w:p w14:paraId="2B4254F6" w14:textId="77777777" w:rsidR="00BA1E06" w:rsidRDefault="00BA1E06" w:rsidP="00BA1E06">
      <w:pPr>
        <w:keepNext/>
        <w:tabs>
          <w:tab w:val="left" w:pos="1418"/>
        </w:tabs>
        <w:ind w:firstLine="720"/>
        <w:jc w:val="both"/>
        <w:rPr>
          <w:sz w:val="20"/>
          <w:szCs w:val="20"/>
        </w:rPr>
      </w:pPr>
      <w:r>
        <w:rPr>
          <w:sz w:val="20"/>
          <w:szCs w:val="20"/>
        </w:rPr>
        <w:tab/>
        <w:t>Adrian Paradis, Canadian Northern Economic Development Agency</w:t>
      </w:r>
    </w:p>
    <w:p w14:paraId="2AC229F9" w14:textId="77777777" w:rsidR="00BA1E06" w:rsidRDefault="00BA1E06" w:rsidP="00BA1E06">
      <w:pPr>
        <w:keepNext/>
        <w:tabs>
          <w:tab w:val="left" w:pos="1418"/>
        </w:tabs>
        <w:ind w:firstLine="720"/>
        <w:jc w:val="both"/>
        <w:rPr>
          <w:sz w:val="20"/>
          <w:szCs w:val="20"/>
        </w:rPr>
      </w:pPr>
      <w:r>
        <w:rPr>
          <w:sz w:val="20"/>
          <w:szCs w:val="20"/>
        </w:rPr>
        <w:tab/>
        <w:t>Natalie O’Grady, Canadian Northern Economic Development Agency</w:t>
      </w:r>
    </w:p>
    <w:p w14:paraId="75D10FAB" w14:textId="77777777" w:rsidR="00BA1E06" w:rsidRDefault="00BA1E06" w:rsidP="00BA1E06">
      <w:pPr>
        <w:keepNext/>
        <w:tabs>
          <w:tab w:val="left" w:pos="1418"/>
        </w:tabs>
        <w:ind w:firstLine="720"/>
        <w:jc w:val="both"/>
        <w:rPr>
          <w:sz w:val="20"/>
          <w:szCs w:val="20"/>
        </w:rPr>
      </w:pPr>
      <w:r>
        <w:rPr>
          <w:sz w:val="20"/>
          <w:szCs w:val="20"/>
        </w:rPr>
        <w:tab/>
        <w:t>Luis Manzo, Kivalliq Inuit Association</w:t>
      </w:r>
    </w:p>
    <w:p w14:paraId="705307A2" w14:textId="77777777" w:rsidR="00BA1E06" w:rsidRDefault="00BA1E06" w:rsidP="00BA1E06">
      <w:pPr>
        <w:keepNext/>
        <w:tabs>
          <w:tab w:val="left" w:pos="1418"/>
        </w:tabs>
        <w:ind w:firstLine="720"/>
        <w:jc w:val="both"/>
        <w:rPr>
          <w:sz w:val="20"/>
          <w:szCs w:val="20"/>
        </w:rPr>
      </w:pPr>
      <w:r>
        <w:rPr>
          <w:sz w:val="20"/>
          <w:szCs w:val="20"/>
        </w:rPr>
        <w:tab/>
        <w:t>Maria Serra, Kivalliq Inuit Association</w:t>
      </w:r>
    </w:p>
    <w:p w14:paraId="3C58BD13" w14:textId="77777777" w:rsidR="00BA1E06" w:rsidRDefault="00BA1E06" w:rsidP="00BA1E06">
      <w:pPr>
        <w:keepNext/>
        <w:tabs>
          <w:tab w:val="left" w:pos="1418"/>
        </w:tabs>
        <w:ind w:firstLine="720"/>
        <w:jc w:val="both"/>
        <w:rPr>
          <w:sz w:val="20"/>
          <w:szCs w:val="20"/>
        </w:rPr>
      </w:pPr>
      <w:r>
        <w:rPr>
          <w:sz w:val="20"/>
          <w:szCs w:val="20"/>
        </w:rPr>
        <w:tab/>
        <w:t xml:space="preserve">Brenda </w:t>
      </w:r>
      <w:proofErr w:type="spellStart"/>
      <w:r>
        <w:rPr>
          <w:sz w:val="20"/>
          <w:szCs w:val="20"/>
        </w:rPr>
        <w:t>Pilakapsi</w:t>
      </w:r>
      <w:proofErr w:type="spellEnd"/>
      <w:r>
        <w:rPr>
          <w:sz w:val="20"/>
          <w:szCs w:val="20"/>
        </w:rPr>
        <w:t>, Kivalliq Inuit Association</w:t>
      </w:r>
    </w:p>
    <w:p w14:paraId="335A590C" w14:textId="77777777" w:rsidR="00BA1E06" w:rsidRDefault="00BA1E06" w:rsidP="00BA1E06">
      <w:pPr>
        <w:keepNext/>
        <w:tabs>
          <w:tab w:val="left" w:pos="1418"/>
        </w:tabs>
        <w:ind w:firstLine="720"/>
        <w:jc w:val="both"/>
        <w:rPr>
          <w:sz w:val="20"/>
          <w:szCs w:val="20"/>
          <w:lang w:val="en-CA"/>
        </w:rPr>
      </w:pPr>
      <w:r>
        <w:rPr>
          <w:sz w:val="20"/>
          <w:szCs w:val="20"/>
        </w:rPr>
        <w:tab/>
        <w:t>Craig Beardsall, Kivalliq Inuit Association</w:t>
      </w:r>
    </w:p>
    <w:p w14:paraId="13EDC6BC" w14:textId="2C16DE5A" w:rsidR="008D1DA4" w:rsidRPr="005762E1" w:rsidRDefault="008D1DA4" w:rsidP="005762E1">
      <w:pPr>
        <w:keepNext/>
        <w:tabs>
          <w:tab w:val="left" w:pos="1530"/>
        </w:tabs>
        <w:ind w:firstLine="720"/>
        <w:jc w:val="both"/>
        <w:rPr>
          <w:rFonts w:ascii="Euphemia" w:hAnsi="Euphemia"/>
          <w:sz w:val="18"/>
          <w:szCs w:val="18"/>
          <w:lang w:val="en-CA"/>
        </w:rPr>
      </w:pPr>
    </w:p>
    <w:p w14:paraId="23EDDF02" w14:textId="77777777" w:rsidR="005762E1" w:rsidRPr="005762E1" w:rsidRDefault="005762E1" w:rsidP="005762E1">
      <w:pPr>
        <w:keepNext/>
        <w:tabs>
          <w:tab w:val="left" w:pos="1530"/>
        </w:tabs>
        <w:ind w:firstLine="720"/>
        <w:jc w:val="both"/>
        <w:rPr>
          <w:rFonts w:ascii="Euphemia" w:hAnsi="Euphemia"/>
          <w:sz w:val="18"/>
          <w:szCs w:val="18"/>
          <w:lang w:val="en-CA"/>
        </w:rPr>
      </w:pPr>
    </w:p>
    <w:bookmarkEnd w:id="21"/>
    <w:p w14:paraId="779118DA" w14:textId="77777777" w:rsidR="003D45C4" w:rsidRPr="008B3E95" w:rsidRDefault="003D45C4" w:rsidP="007D539A">
      <w:pPr>
        <w:rPr>
          <w:rFonts w:ascii="Euphemia" w:hAnsi="Euphemia"/>
          <w:sz w:val="22"/>
          <w:szCs w:val="22"/>
          <w:lang w:val="en-CA"/>
        </w:rPr>
      </w:pPr>
    </w:p>
    <w:p w14:paraId="14736E31" w14:textId="77777777" w:rsidR="003D45C4" w:rsidRPr="008B3E95" w:rsidRDefault="003D45C4" w:rsidP="008D1DA4">
      <w:pPr>
        <w:jc w:val="both"/>
        <w:rPr>
          <w:rFonts w:ascii="Euphemia" w:hAnsi="Euphemia"/>
          <w:sz w:val="22"/>
          <w:szCs w:val="22"/>
          <w:lang w:val="en-CA"/>
        </w:rPr>
        <w:sectPr w:rsidR="003D45C4" w:rsidRPr="008B3E95" w:rsidSect="001A799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pPr>
    </w:p>
    <w:p w14:paraId="2B56FF2E" w14:textId="76DEBBE8" w:rsidR="008B3E95" w:rsidRPr="008B3E95" w:rsidRDefault="00A7131C" w:rsidP="00A7131C">
      <w:pPr>
        <w:pStyle w:val="Caption"/>
        <w:rPr>
          <w:lang w:val="en-CA"/>
        </w:rPr>
      </w:pPr>
      <w:bookmarkStart w:id="22" w:name="_Ref24032307"/>
      <w:bookmarkStart w:id="23" w:name="_Hlk22564213"/>
      <w:proofErr w:type="spellStart"/>
      <w:r w:rsidRPr="00A7131C">
        <w:lastRenderedPageBreak/>
        <w:t>ᐃᓚᓕᐅᔾᔭᐅᓯᒪᔪᖅ</w:t>
      </w:r>
      <w:proofErr w:type="spellEnd"/>
      <w:r w:rsidRPr="00A7131C">
        <w:t xml:space="preserve"> </w:t>
      </w:r>
      <w:r w:rsidR="00E94716">
        <w:fldChar w:fldCharType="begin"/>
      </w:r>
      <w:r w:rsidR="00E94716">
        <w:instrText xml:space="preserve"> SEQ ᐃᓚᓕᐅᔾᔭᐅᓯᒪᔪᖅ \* ALPHABETIC </w:instrText>
      </w:r>
      <w:r w:rsidR="00E94716">
        <w:fldChar w:fldCharType="separate"/>
      </w:r>
      <w:r w:rsidR="000A6212">
        <w:rPr>
          <w:noProof/>
        </w:rPr>
        <w:t>A</w:t>
      </w:r>
      <w:r w:rsidR="00E94716">
        <w:rPr>
          <w:noProof/>
        </w:rPr>
        <w:fldChar w:fldCharType="end"/>
      </w:r>
      <w:bookmarkEnd w:id="22"/>
      <w:r>
        <w:t xml:space="preserve">: </w:t>
      </w:r>
      <w:r w:rsidR="008B3E95" w:rsidRPr="008B3E95">
        <w:rPr>
          <w:lang w:val="iu-Cans-CA"/>
        </w:rPr>
        <w:t>ᑐᒃᓯᕋᖅᑕᐅᔪᖅ ᐱᓕᕆᐊᒧᑦ−ᓇᓗᓇᐃᖅᑕᐅᓯᒪᓪᓚᕆᒃᑐᑦ ᑕᐃᒎᓯᑦ ᐊᒻᒪᓗ ᒪᓕᒋᐊᓖᑦ</w:t>
      </w:r>
    </w:p>
    <w:p w14:paraId="43885616" w14:textId="77777777" w:rsidR="008D1DA4" w:rsidRPr="008B3E95" w:rsidRDefault="008D1DA4" w:rsidP="008D1DA4">
      <w:pPr>
        <w:jc w:val="both"/>
        <w:rPr>
          <w:rFonts w:ascii="Euphemia" w:hAnsi="Euphemia"/>
          <w:bCs/>
          <w:sz w:val="22"/>
          <w:szCs w:val="22"/>
          <w:lang w:val="en-CA"/>
        </w:rPr>
      </w:pPr>
    </w:p>
    <w:bookmarkEnd w:id="23"/>
    <w:p w14:paraId="605B63AE" w14:textId="77777777" w:rsidR="008B3E95" w:rsidRPr="008B3E95" w:rsidRDefault="008B3E95" w:rsidP="008B3E95">
      <w:pPr>
        <w:jc w:val="both"/>
        <w:rPr>
          <w:rFonts w:ascii="Euphemia" w:hAnsi="Euphemia"/>
          <w:sz w:val="22"/>
          <w:szCs w:val="22"/>
          <w:lang w:val="iu-Cans-CA"/>
        </w:rPr>
      </w:pPr>
      <w:r w:rsidRPr="008B3E95">
        <w:rPr>
          <w:rFonts w:ascii="Euphemia" w:hAnsi="Euphemia"/>
          <w:sz w:val="22"/>
          <w:szCs w:val="22"/>
          <w:lang w:val="iu-Cans-CA"/>
        </w:rPr>
        <w:t>ᒪᓕᒡᓗᒋᑦ ᑎᑎᖅᕋᖅᓯᒪᔪᑦ ᐱᓕᕆᐊᒧᑦ−ᓇᓗᓇᐃᖅᑕᐅᓯᒪᓪᓚᕆᒃᑐᑦ ᑕᐃᒎᓯᑦ ᐊᒻᒪᓗ ᒪᓕᒋᐊᓖᑦ ᐃᒪᐃᑦᑐᑦ, ᑲᔪᓯᓇᔭᕐᓂᖅᐸᑦ ᐱᓕᕆᐊᖅ, ᐃᒪᐃᖁᔭᐅᑐᐃᓐᓇᕆᐊᓖᑦ ᐃᓚᓕᐅᔾᔭᐅᓗᑎᒃ ᓇᓕᐊᖕᓄᑐᐃᓐᓇᖅ ᐊᖏᖅᑕᐅᓇᔭᕐᓂᖅᐸᑦ.</w:t>
      </w:r>
    </w:p>
    <w:p w14:paraId="2D0BF450" w14:textId="77777777" w:rsidR="002334B2" w:rsidRPr="008B3E95" w:rsidRDefault="002334B2" w:rsidP="008D1DA4">
      <w:pPr>
        <w:jc w:val="both"/>
        <w:rPr>
          <w:rFonts w:ascii="Euphemia" w:hAnsi="Euphemia"/>
          <w:bCs/>
          <w:sz w:val="22"/>
          <w:szCs w:val="22"/>
          <w:lang w:val="en-CA"/>
        </w:rPr>
      </w:pPr>
    </w:p>
    <w:p w14:paraId="0667E96B" w14:textId="77777777" w:rsidR="00561EFC" w:rsidRPr="00E42C7E" w:rsidRDefault="00561EFC" w:rsidP="00561EFC">
      <w:pPr>
        <w:keepNext/>
        <w:spacing w:after="120"/>
        <w:jc w:val="both"/>
        <w:rPr>
          <w:rFonts w:asciiTheme="minorHAnsi" w:hAnsiTheme="minorHAnsi" w:cstheme="minorHAnsi"/>
          <w:lang w:val="en-CA"/>
        </w:rPr>
      </w:pPr>
      <w:r w:rsidRPr="002E2A59">
        <w:rPr>
          <w:rFonts w:ascii="Euphemia" w:hAnsi="Euphemia"/>
          <w:b/>
          <w:bCs/>
          <w:sz w:val="22"/>
          <w:szCs w:val="22"/>
          <w:lang w:val="iu-Cans-CA"/>
        </w:rPr>
        <w:t>ᑕᒪᐃᑎᒍᑦ</w:t>
      </w:r>
      <w:r w:rsidRPr="002E2A59">
        <w:rPr>
          <w:rFonts w:ascii="Euphemia" w:hAnsi="Euphemia"/>
          <w:sz w:val="22"/>
          <w:szCs w:val="22"/>
          <w:lang w:val="iu-Cans-CA"/>
        </w:rPr>
        <w:tab/>
      </w:r>
    </w:p>
    <w:p w14:paraId="5B725090" w14:textId="77777777" w:rsidR="00561EFC" w:rsidRPr="0013758F" w:rsidRDefault="00561EFC" w:rsidP="00561EFC">
      <w:pPr>
        <w:pStyle w:val="ListParagraph"/>
        <w:numPr>
          <w:ilvl w:val="0"/>
          <w:numId w:val="7"/>
        </w:numPr>
        <w:spacing w:after="120"/>
        <w:jc w:val="both"/>
        <w:rPr>
          <w:rFonts w:asciiTheme="minorHAnsi" w:hAnsiTheme="minorHAnsi" w:cstheme="minorHAnsi"/>
          <w:lang w:val="en-CA"/>
        </w:rPr>
      </w:pPr>
      <w:r>
        <w:rPr>
          <w:lang w:val="en-CA"/>
        </w:rPr>
        <w:t>Geological Survey of Canada</w:t>
      </w:r>
      <w:r w:rsidRPr="0013758F">
        <w:rPr>
          <w:rFonts w:ascii="Euphemia" w:hAnsi="Euphemia"/>
          <w:sz w:val="22"/>
          <w:szCs w:val="22"/>
          <w:lang w:val="iu-Cans-CA"/>
        </w:rPr>
        <w:t xml:space="preserve"> (</w:t>
      </w:r>
      <w:r w:rsidRPr="0013758F">
        <w:rPr>
          <w:rFonts w:ascii="Euphemia" w:hAnsi="Euphemia" w:cs="Gadugi"/>
          <w:sz w:val="22"/>
          <w:szCs w:val="22"/>
          <w:lang w:val="iu-Cans-CA"/>
        </w:rPr>
        <w:t>ᑐᔅᓯᕋᐅᑎᓕᐅᖅᑐᖅ</w:t>
      </w:r>
      <w:r w:rsidRPr="0013758F">
        <w:rPr>
          <w:rFonts w:ascii="Euphemia" w:hAnsi="Euphemia"/>
          <w:sz w:val="22"/>
          <w:szCs w:val="22"/>
          <w:lang w:val="iu-Cans-CA"/>
        </w:rPr>
        <w:t xml:space="preserve">) </w:t>
      </w:r>
      <w:r w:rsidRPr="0013758F">
        <w:rPr>
          <w:rFonts w:ascii="Euphemia" w:hAnsi="Euphemia" w:cs="Gadugi"/>
          <w:sz w:val="22"/>
          <w:szCs w:val="22"/>
          <w:lang w:val="iu-Cans-CA"/>
        </w:rPr>
        <w:t>ᐱᓯᒪᑦᑏᓐᓇᕆᐊᓕ</w:t>
      </w:r>
      <w:r w:rsidRPr="0013758F">
        <w:rPr>
          <w:rFonts w:ascii="Euphemia" w:hAnsi="Euphemia"/>
          <w:sz w:val="22"/>
          <w:szCs w:val="22"/>
          <w:lang w:val="iu-Cans-CA"/>
        </w:rPr>
        <w:t>ᒃ ᐊᔾᔨᖓᓂ ᐱᓕᕆᐊᒧᑦ ᐅᖃᖅᓯᒪᓂᖏᑦ ᐊᒻᒪ ᖃᓄᐃᓐᓂᕆᒋᐊᓕᖏᑦ ᐊᐅᓚᓂᖓᓄᑦ ᖃᖓᒃᑯᓕᒫᖅ ᐊᒻᒪ ᐱᔭᔅᓴᐅᑎᓪᓗᒍ ᐊᔭᐅᕆᐊᖅᑐᓕᕆᔨᓄᑦ ᑐᔅᓯᕌᖑᑎᓪᓗᒍ.</w:t>
      </w:r>
    </w:p>
    <w:p w14:paraId="4B8981F9" w14:textId="7114D6DF"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ᐱᓇᔪᒃᑐᑦ ᐊᐅᓚᓂᖃᓪᓗᐊᖅᑐᑦ ᒪᓕᒡᓗᑎᒃ ᐊᑕᖏᖅᓗᖏᑦ ᐊᖏᖅᓯᒪᓂᖏᑦ ᓇᓗᓇᐃᖅᑕᐅᓯᒪᔪᑦ ᑎᑎᖃᖁᑎᓂᑦ ᑐᓂᔭᐅᔪᑦ ᓄᓇᕗᑦᒥ ᐸᕐᓇᐃᔨᒃᑯᓐᓄᑦ (ᓄᓇᕗᑦᒥ ᐸᕐᓇᐃᔩᑦ ᑎᑎᕋᒃᑕᐅᓯᒪᔪᑦ ᓈᓴᐅᑖ: </w:t>
      </w:r>
      <w:r>
        <w:rPr>
          <w:rFonts w:ascii="Euphemia" w:hAnsi="Euphemia"/>
          <w:sz w:val="22"/>
          <w:szCs w:val="22"/>
          <w:lang w:val="en-CA"/>
        </w:rPr>
        <w:t>150</w:t>
      </w:r>
      <w:r w:rsidR="006A2B75">
        <w:rPr>
          <w:rFonts w:ascii="Euphemia" w:hAnsi="Euphemia"/>
          <w:sz w:val="22"/>
          <w:szCs w:val="22"/>
          <w:lang w:val="en-CA"/>
        </w:rPr>
        <w:t>0</w:t>
      </w:r>
      <w:r>
        <w:rPr>
          <w:rFonts w:ascii="Euphemia" w:hAnsi="Euphemia"/>
          <w:sz w:val="22"/>
          <w:szCs w:val="22"/>
          <w:lang w:val="en-CA"/>
        </w:rPr>
        <w:t>08</w:t>
      </w:r>
      <w:r w:rsidRPr="002E2A59">
        <w:rPr>
          <w:rFonts w:ascii="Euphemia" w:hAnsi="Euphemia"/>
          <w:sz w:val="22"/>
          <w:szCs w:val="22"/>
          <w:lang w:val="iu-Cans-CA"/>
        </w:rPr>
        <w:t xml:space="preserve">) ᐊᒻᒪᓗ ᓄᓇᕗᒻᒥ ᐊᕙᑎᓕᕆᔨᒃᑯᑦ ᑲᑎᒪᔨᖏᓐᓄᑦ (ᖃᕆᑕᐅᔭᒃᑯᑦ ᑕᑕᑎᕆᐊᓕᒃ, </w:t>
      </w:r>
      <w:r w:rsidR="002A6927" w:rsidRPr="00C96F81">
        <w:rPr>
          <w:rFonts w:ascii="Euphemia" w:hAnsi="Euphemia"/>
          <w:lang w:val="iu-Cans-CA"/>
        </w:rPr>
        <w:t>ᐊᐃᕆᓕ</w:t>
      </w:r>
      <w:r w:rsidR="002A6927">
        <w:rPr>
          <w:rFonts w:ascii="Euphemia" w:hAnsi="Euphemia"/>
          <w:lang w:val="en-CA"/>
        </w:rPr>
        <w:t xml:space="preserve"> </w:t>
      </w:r>
      <w:r w:rsidR="002A6927" w:rsidRPr="002A6927">
        <w:rPr>
          <w:rFonts w:ascii="Euphemia" w:hAnsi="Euphemia"/>
          <w:sz w:val="22"/>
          <w:szCs w:val="22"/>
          <w:lang w:val="en-CA"/>
        </w:rPr>
        <w:t>26</w:t>
      </w:r>
      <w:r w:rsidR="002A6927" w:rsidRPr="006A250B">
        <w:rPr>
          <w:rFonts w:ascii="Euphemia" w:hAnsi="Euphemia"/>
          <w:sz w:val="22"/>
          <w:szCs w:val="22"/>
        </w:rPr>
        <w:t>, 2023</w:t>
      </w:r>
      <w:r w:rsidRPr="002E2A59">
        <w:rPr>
          <w:rFonts w:ascii="Euphemia" w:hAnsi="Euphemia"/>
          <w:sz w:val="22"/>
          <w:szCs w:val="22"/>
          <w:lang w:val="iu-Cans-CA"/>
        </w:rPr>
        <w:t>. ᐅᑯᐊ ᑐᑭᓯᒋᐊᕈᑏᑦ ᐱᔭᔅᓴᐅᔭᕆᐊᓖᑦ ᐊᔭᐅᕆᐊᖅᑐᓕᕆᔨᓄᑦ ᑐᔅᓯᕌᖑᑎᓪᓗᒍ.</w:t>
      </w:r>
    </w:p>
    <w:p w14:paraId="754C093E"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ᑐᒃᓯᕋᖅᑐᑦ ᐊᐅᓚᑦᑎᓂᐊᖅᐳᑦ ᐃᓂᐅᔪᒥᑦ ᒪᓕᒡᓗᑎᒃ ᑕᒪᒃᑭᓄᑦ ᐊᑐᖅᑐᓄᑦ ᒪᓕᒐᕐᓂ, ᒪᓕᒋᐊᓂᖕᒥᑦ ᐊᒻᒪ ᐊᔪᕆᖅᓯᐅᓯᒪᔪᓂᑦ. </w:t>
      </w:r>
    </w:p>
    <w:p w14:paraId="010B7CEC"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ᑐᔅᓯᕋᐅᑎᓕᐅᖅᑐᖅ ᓇᓗᓇᐃᖅᓯᔭᕆᐊᓕᒃ ᑎᑭᑦᑎᓂᖓᓄᑦ ᐊᑐᐊᒐᕐᓂᑦ ᐊᒻᒪ/ᐅᕝᕙᓘᓐᓃᑦ ᑭᓪᓕᖏᓐᓂᑦ ᐋᖅᑭᑦᑕᐅᓯᒪᔪᓂᑦ ᐅᕙᓂ ᐱᔪᓐᓇᐅᑎᖃᖅᑎᑦᑎᔪᑦ ᑎᒥᐅᔪᑦ ᐱᔪᓐᓇᐅᑏᑦ ᐅᕝᕙᓘᓐᓃᑦ ᓚᐃᓴᓐᓰᑦ ᐱᑕᖃᕆᐊᖃᖅᑎᑕᐅᔪᑦ ᐱᓕᕆᐊᒧᑦ. </w:t>
      </w:r>
    </w:p>
    <w:p w14:paraId="30C424B4" w14:textId="77777777" w:rsidR="00561EFC" w:rsidRPr="0045195C" w:rsidRDefault="00561EFC" w:rsidP="00561EFC">
      <w:pPr>
        <w:pStyle w:val="ListParagraph"/>
        <w:numPr>
          <w:ilvl w:val="0"/>
          <w:numId w:val="7"/>
        </w:numPr>
        <w:spacing w:after="120"/>
        <w:jc w:val="both"/>
        <w:rPr>
          <w:rFonts w:ascii="Euphemia" w:hAnsi="Euphemia" w:cstheme="minorHAnsi"/>
          <w:sz w:val="22"/>
          <w:szCs w:val="22"/>
          <w:lang w:val="en-CA"/>
        </w:rPr>
      </w:pPr>
      <w:r w:rsidRPr="0045195C">
        <w:rPr>
          <w:rFonts w:ascii="Euphemia" w:hAnsi="Euphemia"/>
          <w:sz w:val="22"/>
          <w:szCs w:val="22"/>
          <w:lang w:val="iu-Cans-CA"/>
        </w:rPr>
        <w:t>ᑐᔅᓯᕋᐅᑎᓕᐅᖅᑐᖅ ᓇᓗᓇᐃᖅᓯᔭᕆᐊᓕᒃ ᐃᖅᑲᓇᐃᔭᖅᑎᓕᒫᑦ, ᐃᖅᑲᓇᐃᔭᖅᑏᑦ ᐊᒻᒪ ᑳᓐᑐᕌᖅᑏᑦ ᐃᓕᓐᓂᐊᖅᑎᑕᐅᓯᒪᑦᑎᐊᕐᓗᑎ ᐱᒋᐊᓚᐅᖅᑎᓐᓇᒋᑦ ᐱᓕᕆᐊᒧᑦ ᐱᓕᕆᔭᓕᒫᖑᔪᑦ, ᐊᒻᒪ ᖃᐅᔨᒪᑎᑕᐅᔭᕆᐊᓖᑦ ᐊᑕᖏᕐᓗᒋᑦ ᐊᐅᓚᓂᖏᓐᓄᑦ ᐸᕐᓇᑏᑦ, ᐊᐅᓚᑦᑎᓂᕐᒧᑦ ᐸᕐᓇᐅᑏᑦ, ᐊᑐᐊᒐᐃᑦ ᐊᒻᒪ ᑐᔅᓯᕋᐅᑎᓕᐅᖅᑐᖅ ᑲᔪᖏᖅᓯᒪᔭᖏᑦ ᐊᑦᑐᐊᓂᓖᑦ ᐱᓕᕆᐊᒧᑦ.</w:t>
      </w:r>
    </w:p>
    <w:p w14:paraId="6FC0E55B" w14:textId="77777777" w:rsidR="00561EFC" w:rsidRPr="00E42C7E" w:rsidRDefault="00561EFC" w:rsidP="00561EFC">
      <w:pPr>
        <w:keepNext/>
        <w:spacing w:after="120"/>
        <w:jc w:val="both"/>
        <w:rPr>
          <w:rFonts w:asciiTheme="minorHAnsi" w:hAnsiTheme="minorHAnsi" w:cstheme="minorHAnsi"/>
          <w:lang w:val="en-CA"/>
        </w:rPr>
      </w:pPr>
      <w:r w:rsidRPr="002E2A59">
        <w:rPr>
          <w:rFonts w:ascii="Euphemia" w:hAnsi="Euphemia"/>
          <w:b/>
          <w:bCs/>
          <w:sz w:val="22"/>
          <w:szCs w:val="22"/>
          <w:lang w:val="iu-Cans-CA"/>
        </w:rPr>
        <w:t xml:space="preserve">ᐃᒋᑕᒃᓴᑦ ᑲᒪᒋᔭᐅᓂᖏᑦ </w:t>
      </w:r>
    </w:p>
    <w:p w14:paraId="562BC2D7"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ᑐᔅᓯᕋᐅᑎᓕᐅᖅᑐᖅ ᐊᐅᓚᒋᐊᖃᖅᑕᖏᑦ ᐊᑕᖏᖅᑐᒋᑦ ᐊᑦᑕᓇᖅᑐᑦ ᐊᒻᒪ ᐊᑦᑕᓇᖏᑦᑐᑦ ᐊᑦᑕᑯᓂᑦ ᐱᖃᓯᐅᑎᓪᓗᑎ ᓂᖀᑦ, ᐊᑦᑕᑯᐃᑦ, ᓴᓃᑦ ᐅᓱᐊᓗᒻᒦᖔᖅᓯᒪᔪᑦ ᐃᓚᐅᕈᑏᑦ (ᓲᕐᓗ, ᐅᖅᓱᖅᑎᕈᑏᑦ, ᒑᓰᑦ, ᒐᓚᐃᑳ ᑯᐊᕈᓐᓇᖏᑦᑐᖅ) ᐊᑐᕐᓂᖃᕐᓗᓂ ᐊᕙᑎᒨᖅᑎᑦᑕᐃᓕᑎᑦᑎᓂᕐᒧᑦ ᐊᒻᒪ ᐱᔭᔅᓴᐅᓂᖏᓐᓄᑦ ᐆᒪᔪᓄᑦ ᖃᖓᒃᑯᓕᒫᖅ ᑭᓯᐊᓂ ᓈᒻᒪᑦᑐᒥᑦ ᐃᒋᑕᐅᓗᓂ ᐅᕝᕙᓘᓐᓃᑦ ᐊᖏᖅᑕᐅᓯᒪᔪᒧᑦ ᐱᓕᕆᕕᒻᒧᑦ. </w:t>
      </w:r>
    </w:p>
    <w:p w14:paraId="67DE8E31" w14:textId="77777777" w:rsidR="00561EFC" w:rsidRPr="00E42C7E" w:rsidRDefault="00561EFC" w:rsidP="00561EFC">
      <w:pPr>
        <w:keepNext/>
        <w:spacing w:after="120"/>
        <w:jc w:val="both"/>
        <w:rPr>
          <w:rFonts w:asciiTheme="minorHAnsi" w:hAnsiTheme="minorHAnsi" w:cstheme="minorHAnsi"/>
          <w:lang w:val="en-CA"/>
        </w:rPr>
      </w:pPr>
      <w:r w:rsidRPr="002E2A59">
        <w:rPr>
          <w:rFonts w:ascii="Euphemia" w:hAnsi="Euphemia" w:cs="Gadugi"/>
          <w:b/>
          <w:bCs/>
          <w:sz w:val="22"/>
          <w:szCs w:val="22"/>
          <w:lang w:val="iu-Cans-CA"/>
        </w:rPr>
        <w:t>ᓂᕐᔪᑎᑦ</w:t>
      </w:r>
      <w:r w:rsidRPr="002E2A59">
        <w:rPr>
          <w:rFonts w:ascii="Euphemia" w:hAnsi="Euphemia"/>
          <w:b/>
          <w:bCs/>
          <w:sz w:val="22"/>
          <w:szCs w:val="22"/>
          <w:lang w:val="iu-Cans-CA"/>
        </w:rPr>
        <w:t xml:space="preserve"> − </w:t>
      </w:r>
      <w:r w:rsidRPr="002E2A59">
        <w:rPr>
          <w:rFonts w:ascii="Euphemia" w:hAnsi="Euphemia" w:cs="Gadugi"/>
          <w:b/>
          <w:bCs/>
          <w:sz w:val="22"/>
          <w:szCs w:val="22"/>
          <w:lang w:val="iu-Cans-CA"/>
        </w:rPr>
        <w:t>ᑕᒪᐃᑎᒍᑦ</w:t>
      </w:r>
      <w:r w:rsidRPr="002E2A59">
        <w:rPr>
          <w:rFonts w:ascii="Euphemia" w:hAnsi="Euphemia"/>
          <w:b/>
          <w:bCs/>
          <w:sz w:val="22"/>
          <w:szCs w:val="22"/>
          <w:lang w:val="iu-Cans-CA"/>
        </w:rPr>
        <w:t xml:space="preserve"> </w:t>
      </w:r>
    </w:p>
    <w:p w14:paraId="6001D0B4"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ᑐᔅᓯᕋᐅᑎᓕᐅᖅᑐᖅ ᐊᖏᔫᒥᑦ ᐊᓯᔾᔩᔭᕆᐊᖃᖏᑦᑐᖅ ᐅᕝᕙᓘᓐᓃᑦ ᓱᕋᑦᑎᓗᓂ ᐅᕝᕙᓘᓐᓃᑦ ᓱᕋᑦᑎᕆᓗᓂ ᐆᒪᔪᓄᑦ ᓇᔪᖅᑕᐅᕙᑦᑐᓄᑦ ᐱᓕᕆᓂᖃᖅᑎᓪᓗᒋᑦ ᑖᔅᓱᒥᖓ ᐊᐅᓚᓂᖓᓂᑦ ᑭᓯᐊᓂ ᐱᔪᓐᓇᖅᑎᑕᐅᒍᓂ ᓈᒻᒪᑦᑐᒧᑦ ᐱᔪᓐᓇᑎᑦᑎᔪᓂᑦ ᑎᒥᐅᔪᓄᑦ. </w:t>
      </w:r>
    </w:p>
    <w:p w14:paraId="40B0809A"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ᑐᔅᓯᕋᐅᑎᓕᐅᖅᑐᖅ ᐃᒪᐃᑦᑕᕆᐊᖃᖏᑦᑐᖅ ᒪᓕᔅᓴᕐᓗᓂ, ᑕᖃᑎᑦᑎᓗᓂ, ᐸᕕᓴᐅᓗᓂ ᐅᕝᕙᓘᓐᓃᑦ ᖃᓄᐃᓘᕐᓗᓂᒋᑦ ᐆᒪᔪᐃᑦ. ᑕᒪᓐᓇ ᐃᓚᖃᖅᐳᖅ ᐅᐃᔾᔮᕐᓂᕐᒧᑦ, ᒪᓕᒃᓴᕐᓂᕐᒧᑦ, ᖁᓛᒍᑦ ᖃᖓᑕᓂᕐᒧᑦ ᒪᓕᒃᑐᒥᑦ ᐅᕝᕙᓘᓐᓃᑦ ᖃᓄᑐᐃᓐᓇᒥᑦ ᐸᒡᕕᓵᕆᓂᕐᒥᑦ ᓂᕐᔪᑎᓂᒃ ᐅᕝᕙᓘᓐᓃᑦ ᐸᕖᓵᕆᓂᕐᒥᑦ ᐊᒥᓱᓂ ᑲᑎᙵᓂᐅᔪᓂᑦ ᓂᕐᔪᑎᓂᑦ. </w:t>
      </w:r>
    </w:p>
    <w:p w14:paraId="4E426D69"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lastRenderedPageBreak/>
        <w:t xml:space="preserve">ᑐᒃᓯᕋᖅᑐᑦ ᐊᖑᓇᓱᒋᐊᖃᙱᓚᑦ ᐃᖃᓗᒐᓱᒡᓗᑎᓘᓐᓃᑦ ᑭᓯᐊᓂ ᓈᒻᒪᒃᑐᓂ ᓄᓇᕗᒻᒥ ᐱᔪᓐᓇᕐᓂᖃᕈᑎᖃᕐᓗᑎᒃ. </w:t>
      </w:r>
    </w:p>
    <w:p w14:paraId="656C2A56" w14:textId="77777777" w:rsidR="00561EFC" w:rsidRPr="00E42C7E" w:rsidRDefault="00561EFC" w:rsidP="00561EFC">
      <w:pPr>
        <w:keepNext/>
        <w:spacing w:after="120"/>
        <w:jc w:val="both"/>
        <w:rPr>
          <w:rFonts w:asciiTheme="minorHAnsi" w:hAnsiTheme="minorHAnsi" w:cstheme="minorHAnsi"/>
          <w:lang w:val="en-CA"/>
        </w:rPr>
      </w:pPr>
      <w:r w:rsidRPr="002E2A59">
        <w:rPr>
          <w:rFonts w:ascii="Euphemia" w:hAnsi="Euphemia" w:cs="Gadugi"/>
          <w:b/>
          <w:bCs/>
          <w:sz w:val="22"/>
          <w:szCs w:val="22"/>
          <w:lang w:val="iu-Cans-CA"/>
        </w:rPr>
        <w:t>ᑎᖕᒥᐊᑦ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ᐅᑎᖅᑕᖅᐸᒃᑐᑦ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ᐊᒻᒪᓗ</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ᑎᖕᒥᐊᑦᐸᒡᕕᓵᕆᔭᐅᓂᖏᑦ</w:t>
      </w:r>
      <w:r w:rsidRPr="002E2A59">
        <w:rPr>
          <w:rFonts w:ascii="Euphemia" w:hAnsi="Euphemia"/>
          <w:b/>
          <w:bCs/>
          <w:sz w:val="22"/>
          <w:szCs w:val="22"/>
          <w:lang w:val="iu-Cans-CA"/>
        </w:rPr>
        <w:t xml:space="preserve"> </w:t>
      </w:r>
    </w:p>
    <w:p w14:paraId="01A1133E" w14:textId="77777777" w:rsidR="00561EFC" w:rsidRDefault="00561EFC" w:rsidP="00561EFC">
      <w:pPr>
        <w:pStyle w:val="ListParagraph"/>
        <w:numPr>
          <w:ilvl w:val="0"/>
          <w:numId w:val="7"/>
        </w:numPr>
        <w:spacing w:after="120"/>
        <w:jc w:val="both"/>
        <w:rPr>
          <w:rFonts w:asciiTheme="minorHAnsi" w:hAnsiTheme="minorHAnsi" w:cstheme="minorHAnsi"/>
          <w:color w:val="000000"/>
          <w:lang w:val="en-CA" w:eastAsia="en-CA"/>
        </w:rPr>
      </w:pPr>
      <w:r w:rsidRPr="002E2A59">
        <w:rPr>
          <w:rFonts w:ascii="Euphemia" w:hAnsi="Euphemia"/>
          <w:sz w:val="22"/>
          <w:szCs w:val="22"/>
          <w:lang w:val="iu-Cans-CA"/>
        </w:rPr>
        <w:t xml:space="preserve">ᑐᔅᓯᕋᐅᑎᓕᐅᖅᑐᖅ ᐱᓕᕿᐊᖑᓕᕐᓂᖏᓐᓄᑦ ᐱᓕᕆᐊᕆᒋᐊᓕᓕᒫᖏᑦ ᐱᓕᕆᐊᒥᑦ ᓴᐳᒻᒥᑦᑎᔪᓂᑦ ᐅᑎᖅᑕᖃᑦᑕᖅᑐᓂᑦ ᑎᒻᒥᐊᓂᑦ ᐊᒻᒪ ᐊᑦᑕᓇᖅᑐᒦᑎᑦᑎᑦᑕᐃᓕᓗᓂ, ᑐᖁᑦᑎᑦᑕᐃᓕᓗᓂ ᐅᕝᕙᓘᓐᓃᑦ ᐸᕕᓴᐃᓗᓂ ᐅᑎᖅᑕᖃᑦᑕᖅᑐᓂᑦ ᑎᒻᒥᐊᓂᑦ ᐅᕝᕙᓘᓐᓃᑦ ᓱᕋᑦᑎᕆᑦᑕᐃᓕᓗᓂ, ᐸᕕᓴᐃᖏᓪᓗᓂ ᐅᕝᕙᓘᓐᓃᑦ ᐱᑭᐅᖏᑦ ᐱᔭᐅᓗᑎ.  ᑖᔅᓱᒧᖓ ᐱᔾᔪᑕᐅᔪᒧᑦ, ᑐᔅᓯᕋᐅᑎᓕᐅᖅᑐᖅᐱᖃᓯᐅᔾᔨᔭᕆᐊᓕᒃ ᐊᕙᑎᓕᕆᓂᕐᒥᑦ ᐊᒻᒪ ᓯᓚᒥᒃ ᐊᓯᔾᔨᖅᐸᓪᓕᐊᓂᕐᒧᑦ ᖃᓇᑕᒥ ᖃᓂᒋᔭᖃᓗᐊᖅᑕᐃᓕᓂᕐᒧᑦ ᐊᑐᐊᒐᐃᑦ. ᑐᔅᓯᖃᐅᑎᓕᐅᖅᑐᒧᑦ ᖃᓄᐃᓕᒋᐊᖅᑕᖏᑦ ᐊᑐᖅᑕᐅᓂᖏᓐᓄᑦ ᖃᓂᒋᔭᖃᓗᐊᖅᑕᐃᓕᓂᕐᒧᑦ ᐊᑐᐊᒐᐃᑦ ᒪᓕᓐᓂᖃᕿᐊᓕ ᐅᑎᖅᑕᖃᑦᑕᖅᑐᓄᑦ ᑎᒻᒥᐊᓄᑦ ᑲᑎᒪᓂᖓ ᐱᖁᔭᖅ, 1994 ᐊᒻᒪ ᐆᒪᔪᓂᑦ ᐊᑦᑕᓇᖅᑐᒦᑦᑐᓂᑦ ᐱᖁᔭᖅ. </w:t>
      </w:r>
    </w:p>
    <w:p w14:paraId="1B6BD784"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ᑐᒃᓯᕋᖅᑐᑦ ᐸᒡᕕᓵᕆᔭᕆᐊᖃᙱᓚᑦ ᓱᕋᑦᑎᕆᓗᑎᒡᓗ ᐃᕙᕕᓂᑦ ᒪᓐᓂᖏᓐᓂᓪᓗ ᑎᖕᒥᐊᓄᑦ ᓇᓕᐊᑐᐃᓐᓇᓂᑦ. ᑕᐃᒪᓕ ᐊᑐᖅᑕᐅᓗᓂ ᐃᕝᕙᕕᒃ ᖃᓄᐃᑦᑐᑐᐃᓐᓇᕐᒧᑦ ᑎᖕᒥᐊᒧᑦ ᖃᐅᔨᔭᐅᒃᐸᑕ ᐅᕝᕙᓗᓂᑦ ᓇᓂᔭᐅᒃᐸᑕ (ᑐᑭᓕᐅᑎᓗᒍ, ᒪᓐᓂᖃᕐᓗᑎᒃ ᐅᕝᕙᓗᓂᑦ ᐱᐊᕋᒃᑕᖃᕐᓗᑎᒃ) ᑐᒃᓯᕋᐅᓕᐅᖅᓯᒪᔪᖅ ᐅᐸᒃᑕᐅᓕᒪᔭᕆᐊᖃᕐᓂᐊᖅᑕᖏᑦ ᑕᒪᒃᑯᐊ ᓄᓇᐃᑦ ᐃᕙᓂᖏᑦ ᐊᓂᒍᕋᓱᐊᕐᓂᖏᓐᓂ ᐊᒻᒪᓗ ᐱᐊᕋᖏᑦ ᑎᒡᔭᐅᕐᓗᑎᒃ ᐊᐅᓚᕐᓂᖅᐸᑕ ᑕᒫᖓᑦ ᐃᕝᕙᕕᖕᓂᑦ ᐋᖅᑭᒃᑕᐅᓯᒪᔪᑦ ᐅᐸᒃᑕᐅᔭᐃᖅᓯᒪᔪᓂᑦ</w:t>
      </w:r>
      <w:r w:rsidRPr="002E2A59">
        <w:rPr>
          <w:rFonts w:ascii="Euphemia" w:hAnsi="Euphemia"/>
          <w:sz w:val="22"/>
          <w:szCs w:val="22"/>
        </w:rPr>
        <w:footnoteReference w:id="1"/>
      </w:r>
      <w:r w:rsidRPr="002E2A59">
        <w:rPr>
          <w:rFonts w:ascii="Euphemia" w:hAnsi="Euphemia"/>
          <w:sz w:val="22"/>
          <w:szCs w:val="22"/>
          <w:lang w:val="iu-Cans-CA"/>
        </w:rPr>
        <w:t xml:space="preserve"> ᓈᔪᖅᑕᐅᓱᓂᑦ ᐃᖕᒥᐊᓂᑦ ᐊᒻᒪᓗ ᖃᓂᒋᔭᖏᓐᓃᑦᑐᓂᑦ ᓇᔪᖅᑕᐅᓱᓂᑦ. </w:t>
      </w:r>
    </w:p>
    <w:p w14:paraId="133799F4" w14:textId="77777777" w:rsidR="00561EFC" w:rsidRPr="00E42C7E" w:rsidRDefault="00561EFC" w:rsidP="00561EFC">
      <w:pPr>
        <w:keepNext/>
        <w:spacing w:after="120"/>
        <w:jc w:val="both"/>
        <w:rPr>
          <w:rFonts w:asciiTheme="minorHAnsi" w:hAnsiTheme="minorHAnsi" w:cstheme="minorHAnsi"/>
          <w:lang w:val="en-CA"/>
        </w:rPr>
      </w:pPr>
      <w:bookmarkStart w:id="24" w:name="_Hlk6307123"/>
      <w:bookmarkStart w:id="25" w:name="_Hlk532897607"/>
      <w:r w:rsidRPr="002E2A59">
        <w:rPr>
          <w:rFonts w:ascii="Euphemia" w:hAnsi="Euphemia" w:cs="Gadugi"/>
          <w:b/>
          <w:bCs/>
          <w:sz w:val="22"/>
          <w:szCs w:val="22"/>
          <w:lang w:val="iu-Cans-CA"/>
        </w:rPr>
        <w:t>ᖃᖓᑕᓲᓄᑦ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ᖃᖓᑕᓂᖏᓐᓄᑦ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ᑭᒡᓕᐅᔪᑦ</w:t>
      </w:r>
      <w:r w:rsidRPr="002E2A59">
        <w:rPr>
          <w:rFonts w:ascii="Euphemia" w:hAnsi="Euphemia"/>
          <w:b/>
          <w:bCs/>
          <w:sz w:val="22"/>
          <w:szCs w:val="22"/>
          <w:lang w:val="iu-Cans-CA"/>
        </w:rPr>
        <w:t xml:space="preserve"> </w:t>
      </w:r>
      <w:bookmarkEnd w:id="24"/>
    </w:p>
    <w:p w14:paraId="5719F10E"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ᑲᒪᓂᐊᖅᑐᑦ ᐊᓯᔾᔩᔭᕆᐊᖃᙱᓚᑦ ᖃᖓᑕᓂᕐᒧᑦ ᐊᖅᑯᑎᖓᓐᓂ ᐅᐸᒃᑐᐃᓂᕐᒧᑦ ᐆᒪᔪᓂᑦ, ᐊᒻᒪᓗ ᖃᖓᑕᑦᑕᐃᓕᒪᕙᒡᓗᑎᒃ ᐆᒪᔪᐃᑦ ᖁᓕᑦᑎᐊᖓᒍᑦ. </w:t>
      </w:r>
    </w:p>
    <w:p w14:paraId="19418C41"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ᑐᔅᓯᕋᐅᑎᓕᐅᖅᑐᖅ ᐸᕐᓇᐃᔭᕆᐊᓕᒃ ᖃᖓᑕᕕᒋᓂᐊᖅᑕᖓᓂ ᐊᖅᑯᑎᖓᓂ ᖃᖓᑕᑯᑖᑎᑎᖏᑦᑐᑦ ᖃᐅᔨᒪᔭᐅᔪᓂᑦ ᓇᔪᖅᑕᐅᕙᑦᑐᓂᑦ ᑎᒻᒥᐊᓄᑦ ᐅᕝᕙᓘᓐᓃᑦ ᐆᒪᔪᖅᑕᖃᕐᓂᖏᓐᓄᑦ. ᖃᖓᑕᓲᑦ ᐅᐸᒃᑕᐃᓕᔭᕆᐊᖃᖅᐳᑦ ᐱᒻᒪᕆᐅᔪᓂ ᐊᒻᒪᓗ ᐊᒃᑐᖅᑕᐅᓴᕋᐃᑦᑐᓂ ᐆᒪᔪᓂᑦ ᐃᓂᐅᔪᓂᑦ ᖃᖓᓕᒫᑦᑎᐊᖅ ᓂᕈᐊᖅᓯᕙᒡᓗᑎᒃ ᐊᓯᐊᒍᑦ ᖃᖓᑕᓂᐅᕙᒃᑐᓂ. </w:t>
      </w:r>
    </w:p>
    <w:bookmarkEnd w:id="25"/>
    <w:p w14:paraId="02AE5376"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ᑐᔅᓯᕋᐅᑎᓕᐅᖅᑐᖅ ᑭᓪᓕᖃᖅᑎᑦᑎᒋᐊᓕᒃ ᖃᖓᑕᓲᓂᑦ/ᖁᓛᒎᓕᓐᓂᑦ ᐱᓕᕆᔭᐅᔪᓂᑦ ᐊᑦᑐᐊᓂᓕᓐᓄᑦ ᐱᓕᕆᐊᒧᑦ ᖃᖓᑕᓗᓂ ᐊᑦᑎᓛᕆᔪᓐᓇᖅᑕᖓᓂ 610 ᒦᑕᐃᑦ (2,100 ᐃᓯᒐᐃᑦ) ᓄᓇᐅᑉ ᖁᓛᒍᑦ ᑭᓯᐊᓂ ᒥᑦᑎᓪᓗᒋᑦ, ᖃᖓᑦᑕᑎᓪᓗᒋᑦ ᐅᕝᕙᓘᓐᓃᑦ ᓇᓗᓇᐃᖅᓯᒪᔪᒥᑦ ᐱᑕᖃᕆᐊᖃᖅᑎᑕᐅᔪᒥᑦ ᐊᑦᑎᓈᓂᕐᒧᑦ ᖃᖓᑕᓗᓂ, ᐸᕕᓴᐃᓂᖃᖏᑦᑐᖅ ᐆᒪᔪᓂᑦ ᐅᕝᕙᓗᓐᓃᑦ ᐅᑎᖅᑕᖃᑦᑕᖅᑐᓂᑦ ᑎᒻᒥᐊᓂᑦ. </w:t>
      </w:r>
      <w:bookmarkStart w:id="26" w:name="_Hlk6307136"/>
    </w:p>
    <w:p w14:paraId="74C49208"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ᑐᔅᓯᕋᐅᑎᓕᐅᖅᑐᖅ ᖃᓂᓪᓕᓯᒋᐊᖃᖏᑦᑐᖅ ᖃᐅᔨᒪᔭᐅᔪᓂᑦ ᑎᒻᒥᐊᖃᖅᑐᓂᑦ (ᓲᕐᓗ, ᑎᒻᒥᐊᑦ ᐊᒥᓱᑦ ᑲᑎᓐᖓᔪᑦ, ᓱᓗᐃᔭᕐᕕᖏᑦ) ᐅᖓᓕᓐᓂᖃᕐᓗᓂ 1.5 ᑭᓚᒦᑕᐃᑦ. ᖃᓂᓪᓕᔭᐅᖏᓐᓂᖏᑦ ᐊᑐᕋᔅᓴᐅᖏᑉᐸᑦ ᖃᖓᑕᓂᖃᕐᓗᓂ ᖁᕝᕙᓯᓐᓂᓕᒻᒥ 1,100 ᒦᑕᐃᑦ (3,500 ᐃᓯᒐᐃᑦ) ᑖᒃᑯᑎᒎᓇ ᓇᔪᖅᑕᐅᔪᓂᑦ. </w:t>
      </w:r>
    </w:p>
    <w:p w14:paraId="342337A4"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ᑐᒃᓯᕋᖅᑐᑦ ᓇᓗᓇᐃᖅᓯᕆᐊᖃᖅᐳᖅ ᖃᖓᑕᓲᑦ/ᖁᓕᒥᒎᓖᑦ ᐃᒪᐃᑉᐸᙱᓐᓂᖓᓐᓂ, ᑭᓯᐊᓂ ᑐᐊᕕᕐᓇᖅᑎᓪᓗᒍ, ᒥᑉᐸᙱᓪᓗᑎᒃ ᐃᓂᐅᔪᓂ ᐆᒪᔪᖅᑕᖃᖅᑐᓂᑦ.</w:t>
      </w:r>
    </w:p>
    <w:p w14:paraId="461A6D5D"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lastRenderedPageBreak/>
        <w:t>ᑐᒃᓯᕋᖅᑐᑦ ᐅᖃᐅᔾᔨᔭᕆᐊᖃᖅᐳᑦ ᖃᖓᑕᓲᖅᑎᓂᑦ ᐊᑐᕐᓂᓕᖕᓂ ᖃᖓᑕᓂᕐᒧᑦ ᑭᒡᓕᐅᔪᓂᑦ ᐊᒻᒪᓗ ᒪᓕᒃᑎᓪᓗᒋᑦ ᒪᓕᒋᐊᓕᖏᓐᓂᑦ ᐱᓕᕆᐊᒃᓴᐅᑉ ᐃᓂᖓᓂ ᐃᓚᖃᕐᓗᓂ ᖃᖓᑕᓂᕐᒧᑦ ᐊᖅᑯᑎᖓᓐᓂ ᑕᐃᑯᖓ/ᑕᐃᑲᙵᑦ ᐱᓕᕆᐊᒃᓴᐅᔫᑉ ᐃᓂᖓᓂ.</w:t>
      </w:r>
    </w:p>
    <w:p w14:paraId="7EE25A01" w14:textId="77777777" w:rsidR="00561EFC" w:rsidRPr="00E42C7E" w:rsidRDefault="00561EFC" w:rsidP="00561EFC">
      <w:pPr>
        <w:keepNext/>
        <w:spacing w:after="120"/>
        <w:jc w:val="both"/>
        <w:rPr>
          <w:rFonts w:asciiTheme="minorHAnsi" w:hAnsiTheme="minorHAnsi" w:cstheme="minorHAnsi"/>
          <w:lang w:val="en-CA"/>
        </w:rPr>
      </w:pPr>
      <w:bookmarkStart w:id="27" w:name="_Hlk6307218"/>
      <w:bookmarkEnd w:id="26"/>
      <w:r w:rsidRPr="002E2A59">
        <w:rPr>
          <w:rFonts w:ascii="Euphemia" w:hAnsi="Euphemia" w:cs="Gadugi"/>
          <w:b/>
          <w:bCs/>
          <w:sz w:val="22"/>
          <w:szCs w:val="22"/>
          <w:lang w:val="iu-Cans-CA"/>
        </w:rPr>
        <w:t>ᑐᒃᑐᓄᑦ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ᐊᒻᒪᓗ</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ᐅᒥᖕᒪᖕᓄᑦ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ᐸᕖᓵᕆᓂᐅᔪᑦ</w:t>
      </w:r>
      <w:r w:rsidRPr="002E2A59">
        <w:rPr>
          <w:rFonts w:ascii="Euphemia" w:hAnsi="Euphemia"/>
          <w:b/>
          <w:bCs/>
          <w:sz w:val="22"/>
          <w:szCs w:val="22"/>
          <w:lang w:val="iu-Cans-CA"/>
        </w:rPr>
        <w:t xml:space="preserve"> </w:t>
      </w:r>
      <w:bookmarkEnd w:id="27"/>
    </w:p>
    <w:p w14:paraId="4CA3D4AB"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ᑐᔅᓯᕋᐅᑎᓕᐅᖅᑐᖅ ᐸᕕᓴᐃᓂᖃᕋᓱᐊᕆᐊᖃᖏᑦᑐᖅ ᖃᓄᐃᑦᑐᑐᐃᓐᓇᕐᓂ ᐊᖅᑯᑎᐅᔪᓂᑦ ᐅᕝᕙᓗᓐᓃᑦ ᐃᑲᕐᕕᐅᔪᓂᑦ ᖃᐅᔨᒪᔭᐅᔪᓂᑦ ᐊᑐᖅᑕᐅᖃᑦᑕᖅᑐᑦ ᑐᑦᑐᓄᑦ ᐅᑎᖅᑕᑎᓪᓗᒋᑦ ᓇᓗᓇᐃᖅᑕᐅᓯᒪᔪᑦ ᒫᓐᓇᐅᔪᒥ ᓄᓇᐃᑦ ᐊᑐᖅᑕᐅᓂᖏᓐᓄᑦ ᐸᕐᓇᐅᑎᓂᑦ ᐃᓂᖓᓃᑦᑐᑦ ᐊᒻᒪ/ᐅᕝᕙᓘᓐᓃᑦ ᐃᓄᐃᑦ ᖃᐅᔨᒪᔭᑐᖃᖏᑎᒍᑦ.</w:t>
      </w:r>
    </w:p>
    <w:p w14:paraId="44228B26" w14:textId="77777777" w:rsidR="00561EFC" w:rsidRDefault="00561EFC" w:rsidP="00561EFC">
      <w:pPr>
        <w:pStyle w:val="ListParagraph"/>
        <w:numPr>
          <w:ilvl w:val="0"/>
          <w:numId w:val="7"/>
        </w:numPr>
        <w:spacing w:after="120"/>
        <w:jc w:val="both"/>
        <w:rPr>
          <w:rFonts w:asciiTheme="minorHAnsi" w:hAnsiTheme="minorHAnsi" w:cstheme="minorHAnsi"/>
          <w:color w:val="000000"/>
          <w:lang w:val="en-CA"/>
        </w:rPr>
      </w:pPr>
      <w:r w:rsidRPr="002E2A59">
        <w:rPr>
          <w:rFonts w:ascii="Euphemia" w:hAnsi="Euphemia"/>
          <w:sz w:val="22"/>
          <w:szCs w:val="22"/>
          <w:lang w:val="iu-Cans-CA"/>
        </w:rPr>
        <w:t>ᑐᔅᓯᕋᐅᑎᓕᐅᖅᑐᖅ ᐃᓂᖃᕆᐊᖃᖏᑦᑐᖅ ᖃᓄᐃᑦᑐᑐᐃᓐᓇᕐᒥ ᐊᐅᓚᓂᐅᔪᒧᑦ ᐅᕝᕙᓘᓐᓃᑦ ᐱᓕᕆᓂᖃᕐᓗᓂ ᓯᒥᑦᑎᓂᐊᖅᑐᓂ ᐅᕝᕙᓘᓐᓃᑦ ᓴᑯᑎᑦᑎᓂᐊᖅᑐᓂᑦ ᐅᑎᖅᑕᕐᓂᖏᓐᓄᑦ ᑐᑦᑐᐃᑦ ᐅᕝᕙᓘᓐᓃᑦ ᐅᒥᖕᒪᐃᑦ.</w:t>
      </w:r>
    </w:p>
    <w:p w14:paraId="7C410146" w14:textId="77777777" w:rsidR="00561EFC" w:rsidRDefault="00561EFC" w:rsidP="00561EFC">
      <w:pPr>
        <w:pStyle w:val="ListParagraph"/>
        <w:numPr>
          <w:ilvl w:val="0"/>
          <w:numId w:val="7"/>
        </w:numPr>
        <w:spacing w:after="120"/>
        <w:jc w:val="both"/>
        <w:rPr>
          <w:rFonts w:asciiTheme="minorHAnsi" w:hAnsiTheme="minorHAnsi" w:cstheme="minorHAnsi"/>
          <w:color w:val="000000"/>
          <w:highlight w:val="cyan"/>
          <w:lang w:val="en-CA"/>
        </w:rPr>
      </w:pPr>
      <w:r w:rsidRPr="002E2A59">
        <w:rPr>
          <w:rFonts w:ascii="Euphemia" w:hAnsi="Euphemia"/>
          <w:sz w:val="22"/>
          <w:szCs w:val="22"/>
          <w:lang w:val="iu-Cans-CA"/>
        </w:rPr>
        <w:t>ᑐᔅᓯᕋᐅᑎᓕᐅᖅᑐᖅ ᓄᖅᑲᑎᑦᑎᑦᑕᐅᑎᒋᒋᐊᓕ ᐱᓕᕆᔭᐅᔪᓂᑦ ᐸᕕᓴᐃᓂᖃᓂᐊᖅᑐᔮᖅᑐᓂᑦ ᐅᑎᖅᑕᕐᓂᖏᓐᓄᑦ ᐅᕝᕙᓘᓐᓃᑦ ᓄᕐᕋᓕᐅᕐᓂᖏᓐᓄᑦ ᑐᑦᑐᐃᑦ ᐅᕝᕙᓘᓐᓃᑦ ᐅᒥᖕᒪᐃᑦ ᑭᓯᐊᓂ ᑐᑦᑐᐃᑦ ᐅᕝᕙᓘᓐᓃᑦ ᐅᒥᖕᒪᐃᑦ ᐃᑲᕇᖅᓯᒪᓕᕈᑎ.</w:t>
      </w:r>
    </w:p>
    <w:p w14:paraId="64DADDC7" w14:textId="77777777" w:rsidR="00561EFC" w:rsidRPr="00E42C7E" w:rsidRDefault="00561EFC" w:rsidP="00561EFC">
      <w:pPr>
        <w:keepNext/>
        <w:spacing w:after="120"/>
        <w:jc w:val="both"/>
        <w:rPr>
          <w:rFonts w:asciiTheme="minorHAnsi" w:hAnsiTheme="minorHAnsi" w:cstheme="minorHAnsi"/>
          <w:lang w:val="en-CA"/>
        </w:rPr>
      </w:pPr>
      <w:r w:rsidRPr="002E2A59">
        <w:rPr>
          <w:rFonts w:ascii="Euphemia" w:hAnsi="Euphemia" w:cs="Gadugi"/>
          <w:b/>
          <w:bCs/>
          <w:sz w:val="22"/>
          <w:szCs w:val="22"/>
          <w:lang w:val="iu-Cans-CA"/>
        </w:rPr>
        <w:t>ᓄᓇᒥᒃ</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ᐊᑐᕐᓂᕐᒧᑦ</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ᐊᒻᒪᓗ</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ᐅᑎᖅᑎᕆᓂᖅ</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ᐸᒡᕕᓵᕆᓂᑯᓂ</w:t>
      </w:r>
      <w:r w:rsidRPr="002E2A59">
        <w:rPr>
          <w:rFonts w:ascii="Euphemia" w:hAnsi="Euphemia"/>
          <w:b/>
          <w:bCs/>
          <w:sz w:val="22"/>
          <w:szCs w:val="22"/>
          <w:lang w:val="iu-Cans-CA"/>
        </w:rPr>
        <w:t xml:space="preserve"> </w:t>
      </w:r>
      <w:r w:rsidRPr="002E2A59">
        <w:rPr>
          <w:rFonts w:ascii="Euphemia" w:hAnsi="Euphemia" w:cs="Gadugi"/>
          <w:b/>
          <w:bCs/>
          <w:sz w:val="22"/>
          <w:szCs w:val="22"/>
          <w:lang w:val="iu-Cans-CA"/>
        </w:rPr>
        <w:t>ᐃᓂᐅᔪᓂᑦ</w:t>
      </w:r>
    </w:p>
    <w:p w14:paraId="3B7B052B"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ᑲᒪᓂᐊᖅᑐᑦ ᓇᓗᓇᐃᕆᓂᐊᖅᐳᑦ ᓄᓇᐅᑉ ᐊᑐᖅᑕᐅᓂᖓ ᐃᓂᖓ ᓴᓕᒪᐃᓐᓇᕐᓂᐊᕐᓂᖓᓂ ᖃᖓᓕᒫᑦᑎᐊᒃᑯᑦ. </w:t>
      </w:r>
    </w:p>
    <w:p w14:paraId="79820F58" w14:textId="77777777" w:rsidR="00561EFC" w:rsidRDefault="00561EFC" w:rsidP="00561EFC">
      <w:pPr>
        <w:pStyle w:val="ListParagraph"/>
        <w:numPr>
          <w:ilvl w:val="0"/>
          <w:numId w:val="7"/>
        </w:numPr>
        <w:spacing w:after="120"/>
        <w:jc w:val="both"/>
        <w:rPr>
          <w:rFonts w:asciiTheme="minorHAnsi" w:hAnsiTheme="minorHAnsi" w:cstheme="minorHAnsi"/>
          <w:lang w:val="en-CA" w:eastAsia="en-CA"/>
        </w:rPr>
      </w:pPr>
      <w:r w:rsidRPr="002E2A59">
        <w:rPr>
          <w:rFonts w:ascii="Euphemia" w:hAnsi="Euphemia"/>
          <w:sz w:val="22"/>
          <w:szCs w:val="22"/>
          <w:lang w:val="iu-Cans-CA"/>
        </w:rPr>
        <w:t>ᑐᔅᓯᕋᐅᑎᓕᐅᖅᑐᖅ ᐸᕕᓴᐃᑦᑕᐃᓕᒪᒋᐊᓕᒃ ᓯᕕᖓᔪᓂᑦ ᐃᒻᒥᓂᒃ ᓄᖑᑎᖃᑦᑕᖅᑐᓂᑦ, ᐊᒻᒪ ᐊᓯᐊᒍᕈᑎᔅᓴᐃᑦ ᐊᑐᖅᑕᐅᔭᕆᐊᓖᑦ.</w:t>
      </w:r>
    </w:p>
    <w:p w14:paraId="0D93A32D" w14:textId="77777777" w:rsidR="00561EFC" w:rsidRDefault="00561EFC" w:rsidP="00561EFC">
      <w:pPr>
        <w:pStyle w:val="ListParagraph"/>
        <w:numPr>
          <w:ilvl w:val="0"/>
          <w:numId w:val="7"/>
        </w:numPr>
        <w:spacing w:after="120"/>
        <w:jc w:val="both"/>
        <w:rPr>
          <w:rFonts w:asciiTheme="minorHAnsi" w:hAnsiTheme="minorHAnsi" w:cstheme="minorHAnsi"/>
          <w:lang w:val="en-CA" w:eastAsia="en-CA"/>
        </w:rPr>
      </w:pPr>
      <w:r w:rsidRPr="002E2A59">
        <w:rPr>
          <w:rFonts w:ascii="Euphemia" w:hAnsi="Euphemia"/>
          <w:sz w:val="22"/>
          <w:szCs w:val="22"/>
          <w:lang w:val="iu-Cans-CA"/>
        </w:rPr>
        <w:t>ᑐᔅᓯᕋᐅᑎᓕᐅᖅᑐᖅ ᐲᕆᐊᓕᖏᑦ ᐊᑦᑕᑯᓕᒫᑦ, ᐅᖅᓱᐊᓗᐃᑦ ᐊᒻᒪ ᓱᓇᒃᑯᑖᑦ ᐊᑐᓂ ᖃᐅᔨᓴᕐᓇᐅᑎᓪᓗᒍ ᐊᕐᕌᒍᒥ ᐊᒻᒪ/ᐅᕝᕙᓘᓐᓃᑦ ᐱᔭᕇᖅᑕᐅᑎᓪᓗᒍ ᐃᖅᑲᓇᐃᔮᖑᔪᖅ ᐊᒻᒪ/ᐅᕝᕙᓘᓐᓃᑦ ᕿᒪᑦᑕᐅᑎᓪᓗᒍ.</w:t>
      </w:r>
    </w:p>
    <w:p w14:paraId="73E7A0BA" w14:textId="77777777" w:rsidR="00561EFC" w:rsidRDefault="00561EFC" w:rsidP="00561EFC">
      <w:pPr>
        <w:pStyle w:val="ListParagraph"/>
        <w:numPr>
          <w:ilvl w:val="0"/>
          <w:numId w:val="7"/>
        </w:numPr>
        <w:spacing w:after="120"/>
        <w:jc w:val="both"/>
        <w:rPr>
          <w:rFonts w:asciiTheme="minorHAnsi" w:hAnsiTheme="minorHAnsi" w:cstheme="minorHAnsi"/>
          <w:lang w:val="en-CA" w:eastAsia="en-CA"/>
        </w:rPr>
      </w:pPr>
      <w:r w:rsidRPr="002E2A59">
        <w:rPr>
          <w:rFonts w:ascii="Euphemia" w:hAnsi="Euphemia"/>
          <w:sz w:val="22"/>
          <w:szCs w:val="22"/>
          <w:lang w:val="iu-Cans-CA"/>
        </w:rPr>
        <w:t xml:space="preserve">ᑐᔅᓯᕋᐅᑎᓕᐅᖅᑐᖅ ᓇᓗᓇᐃᖅᓯᔭᕆᐊᓕᒃ ᐸᑯᓴᖅᑕᐅᓯᒪᔪᓕᒫᑦ ᓄᓇᐃᑦ ᐅᑎᖅᑎᑕᐅᓗᑎ ᖃᓄᐃᖏᑦᑐᒧᑦ ᐅᕝᕙᓗᓐᓃᑦ ᐸᕕᓴᑦᑕᐅᓚᐅᖅᑎᓐᓇᒍ ᖃᓄᐃᓕᖓᓂᖓᓄᑦ ᐊᑐᕐᓗᑎ ᐱᐅᓛᓂᑦ ᐊᑐᐃᓐᓇᐅᔪᓂᑦ ᐃᖅᑲᓇᐃᔭᐅᑎᓂ ᑮᓇᐅᔭᖅᑐᓗᐊᖏᑦᑐᓂ ᑎᑭᑕᔅᓴᐅᔪᓂᑦ (BATEA) ᐱᔭᕇᖅᑕᐅᑎᓪᓗᒍ ᐃᖅᑲᓇᐃᔮᖑᔪᖅ ᐊᒻᒪ/ᐅᕝᕙᓘᓐᓃᑦ ᕿᒪᑦᑕᐅᑎᓪᓗᒍ. </w:t>
      </w:r>
    </w:p>
    <w:p w14:paraId="180E064B" w14:textId="77777777" w:rsidR="00561EFC" w:rsidRPr="00E42C7E" w:rsidRDefault="00561EFC" w:rsidP="00561EFC">
      <w:pPr>
        <w:tabs>
          <w:tab w:val="left" w:pos="1553"/>
        </w:tabs>
        <w:spacing w:after="120"/>
        <w:jc w:val="both"/>
        <w:rPr>
          <w:rFonts w:asciiTheme="minorHAnsi" w:hAnsiTheme="minorHAnsi" w:cstheme="minorHAnsi"/>
          <w:lang w:val="en-CA"/>
        </w:rPr>
      </w:pPr>
      <w:r w:rsidRPr="002E2A59">
        <w:rPr>
          <w:rFonts w:ascii="Euphemia" w:hAnsi="Euphemia" w:cs="Gadugi"/>
          <w:b/>
          <w:bCs/>
          <w:sz w:val="22"/>
          <w:szCs w:val="22"/>
          <w:lang w:val="iu-Cans-CA"/>
        </w:rPr>
        <w:t>ᐃᑦᑕᕐᓂᓴᒥᓂᖅᑕᓖᑦ</w:t>
      </w:r>
    </w:p>
    <w:p w14:paraId="6D14357F"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ᑐᔅᓯᕋᐅᑎᓕᐅᖅᑐᖅ ᓇᓗᓇᐃᖅᓯᔭᕆᐊᓕᒃ ᐃᑦᑕᕐᓂᓴᖃᕐᕖᑦ ᐊᒻᒪ ᓴᐅᓂᑐᖃᑐᖃᕐᕕᒃ ᐱᔮᖅᑯᒻᒥᑦ ᐅᕝᕙᓘᓐᓃᑦ ᐱᔮᖅᑯᑎᐅᖏᑦᑐᒥᑦ ᐸᕕᓴᑦᑕᐅᓗᑎ ᐱᔨᑦᑎᖅᑕᓄᑦ ᐅᕝᕙᓘᓐᓃᑦ ᐃᖅᑲᓇᐃᔭᖅᑎᓄᑦ ᐱᓕᕿᐊᒥᑦ ᐱᓕᕆᔭᐅᓂᖓᓄᑦ. </w:t>
      </w:r>
    </w:p>
    <w:p w14:paraId="3B554990"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ᑐᒃᓯᕋᖅᑐᑦ ᓇᓗᓇᐃᖅᓯᔭᕆᐊᖃᖅᐳᑦ ᑕᒪᕐᒥᒃ ᐱᓕᕆᔾᔪᔾᔭᐅᕙᒃᑐᑦ ᐊᒻᒪᓗ ᐃᖅᑲᓇᐃᔭᖅᑎᖏᑦ ᐅᔾᔨᕈᓱᑦᑎᐊᕐᓂᖏᓐᓂ ᑲᒪᓂᐊᖅᑐᓄᑦ ᑲᒪᒋᔭᕆᐊᖃᖅᑕᖏᓐᓂ ᐊᒻᒪᓗ ᐱᔭᕆᐊᓕᖏᓐᓂ ᐱᔾᔪᑎᖃᖅᑐᒥ ᐃᑦᑕᕐᓂᓴᓕᕆᓂᕐᒧᑦ ᐅᕝᕙᓘᓐᓃᑦ ᓄᓇᖃᕐᕕᐅᖃᑦᑕᖅᑐᕕᓂᕐᓂ ᐃᓂᐅᔪᑦ ᐹᖅᑕᐅᔪᓂ ᓄᓇᒥᒃ−ᑐᙵᕕᓕᖕᓂ ᖃᓄᐃᓕᐅᕐᓂᖃᖅᑎᓪᓗᒋᑦ. ᐃᓚᖃᓪᓗᐊᖅᐳᖅ ᐅᖃᐅᔾᔨᖅᑐᖅᑕᐅᓂᕐᒥᑦ ᐅᓂᒃᑳᕆᔪᓂᒃ ᐱᔭᕆᐊᖃᙱᓐᓂᐅᔪᓂ ᐃᑦᑕᕐᓂᓴᕐᓂᑦ ᐲᖅᓯᓂᐅᔪᓄᑦ, ᐊᒻᒪᓗ ᓱᕋᑦᑎᕆᓂᕐᓄᑦ ᐅᕝᕙᓘᓐᓃᑦ ᑎᑎᕋᕐᓂᕐᓄᑦ ᐅᔭᖅᑲᓄᑦ ᐊᒻᒪᓗ ᓄᓇᓖᑦ ᐊᑐᖅᐸᒃᑕᖏᓐᓂᑦ ᐊᐅᓚᔪᓐᓇᖁᓪᓗᒋᑦ.</w:t>
      </w:r>
    </w:p>
    <w:p w14:paraId="51F4000A" w14:textId="77777777" w:rsidR="00561EFC" w:rsidRPr="00E42C7E" w:rsidRDefault="00561EFC" w:rsidP="00561EFC">
      <w:pPr>
        <w:spacing w:after="120"/>
        <w:jc w:val="both"/>
        <w:rPr>
          <w:rFonts w:asciiTheme="minorHAnsi" w:hAnsiTheme="minorHAnsi" w:cstheme="minorHAnsi"/>
          <w:lang w:val="en-CA"/>
        </w:rPr>
      </w:pPr>
      <w:bookmarkStart w:id="28" w:name="_Hlk6307323"/>
      <w:bookmarkStart w:id="29" w:name="_Hlk532897706"/>
      <w:r w:rsidRPr="002E2A59">
        <w:rPr>
          <w:rFonts w:ascii="Euphemia" w:hAnsi="Euphemia" w:cs="Gadugi"/>
          <w:b/>
          <w:bCs/>
          <w:sz w:val="22"/>
          <w:szCs w:val="22"/>
          <w:lang w:val="iu-Cans-CA"/>
        </w:rPr>
        <w:t>ᐊᓯᖏᑦ</w:t>
      </w:r>
      <w:r w:rsidRPr="002E2A59">
        <w:rPr>
          <w:rFonts w:ascii="Euphemia" w:hAnsi="Euphemia"/>
          <w:b/>
          <w:bCs/>
          <w:sz w:val="22"/>
          <w:szCs w:val="22"/>
          <w:lang w:val="iu-Cans-CA"/>
        </w:rPr>
        <w:t xml:space="preserve"> </w:t>
      </w:r>
      <w:bookmarkEnd w:id="28"/>
    </w:p>
    <w:bookmarkEnd w:id="29"/>
    <w:p w14:paraId="18B25A99"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lastRenderedPageBreak/>
        <w:t xml:space="preserve">ᑐᒃᓯᕋᖅᑐᑦ ᐅᖃᖃᑎᖃᓪᓗᐊᖅᐳᑦ ᓄᓇᓕᖕᒥᐅᑕᓂᑦ ᐱᔾᔪᑎᖃᖅᑐᒥ ᖃᓄᐃᓕᐅᕐᓂᕆᓂᐊᖅᑕᒥᓂᑦ ᐃᓂᐅᔪᒥᑦ ᐊᒻᒪᓗ ᐱᓇᓱᐊᕐᓗᑎᒃ ᐱᒻᒪᕆᐅᔪᒥᑦ ᐃᓄᐃᑦ ᖃᐅᔨᒪᔭᑐᖃᖏᓐᓂ ᐊᒻᒪᓗ ᑐᓴᒐᒃᓴᓂ ᐅᖃᐅᔾᔨᔪᓐᓇᖅᑐᓂ ᐱᓕᕆᐊᒃᓴᒧᑦ ᖃᓄᐃᓕᐅᕈᑕᐅᓂᐊᖅᑐᓄᑦ. </w:t>
      </w:r>
    </w:p>
    <w:p w14:paraId="0D4A66B1" w14:textId="77777777" w:rsidR="00561EFC" w:rsidRDefault="00561EFC" w:rsidP="00561EFC">
      <w:pPr>
        <w:pStyle w:val="ListParagraph"/>
        <w:numPr>
          <w:ilvl w:val="0"/>
          <w:numId w:val="7"/>
        </w:numPr>
        <w:spacing w:after="120"/>
        <w:jc w:val="both"/>
        <w:rPr>
          <w:rFonts w:asciiTheme="minorHAnsi" w:hAnsiTheme="minorHAnsi" w:cstheme="minorHAnsi"/>
          <w:lang w:val="en-CA"/>
        </w:rPr>
      </w:pPr>
      <w:r w:rsidRPr="002E2A59">
        <w:rPr>
          <w:rFonts w:ascii="Euphemia" w:hAnsi="Euphemia"/>
          <w:sz w:val="22"/>
          <w:szCs w:val="22"/>
          <w:lang w:val="iu-Cans-CA"/>
        </w:rPr>
        <w:t xml:space="preserve">ᐱᓕᕆᔪᒪᔪᖅ ᐱᓕᕆᓂᖃᕐᓂᐊᖅᐳᖅ ᓇᖑᓗᑕᐅᓐᖏᓪᓗᑎᒃ ᐃᓄᐃᑦ ᐆᒪᔪᕋᓱᓐᓂᖏᓐᓂᒃ ᓄᓇᒥᓪᓗ ᐊᑐᖃᑦᑕᖅᑐᑐᖃᐅᓂᖏᓐᓂᓪᓘᓐᓃᑦ. </w:t>
      </w:r>
      <w:bookmarkStart w:id="30" w:name="_Hlk6307363"/>
    </w:p>
    <w:p w14:paraId="7A52563C" w14:textId="77777777" w:rsidR="00561EFC" w:rsidRDefault="00561EFC" w:rsidP="00561EFC">
      <w:pPr>
        <w:pStyle w:val="ListParagraph"/>
        <w:numPr>
          <w:ilvl w:val="0"/>
          <w:numId w:val="7"/>
        </w:numPr>
        <w:spacing w:after="120"/>
        <w:jc w:val="both"/>
        <w:rPr>
          <w:rFonts w:asciiTheme="minorHAnsi" w:hAnsiTheme="minorHAnsi" w:cstheme="minorHAnsi"/>
          <w:lang w:val="en-CA" w:eastAsia="en-CA"/>
        </w:rPr>
      </w:pPr>
      <w:r w:rsidRPr="002E2A59">
        <w:rPr>
          <w:rFonts w:ascii="Euphemia" w:hAnsi="Euphemia"/>
          <w:sz w:val="22"/>
          <w:szCs w:val="22"/>
          <w:lang w:val="iu-Cans-CA"/>
        </w:rPr>
        <w:t xml:space="preserve">ᑐᔅᓯᕋᐅᑎᓕᐅᖅᑐᖅ ᐃᒪᐃᑦᑕᕆᐊᓕᒃ, ᐊᖏᓛᕆᔪᓐᓇᖅᑕᖓᓄᑦ, ᐃᖅᑲᓇᐃᔭᖅᑎᑦᑎᓗᓂ ᓄᓇᓕᒻᒥᑦ ᐃᓄᓐᓂᑦ ᐊᒻᒪ ᐱᔭᔅᓴᐅᓂᖏᓐᓄᑦ ᓄᓇᓕᒻᒥ ᐱᔨᑦᑎᖅᑕᐅᔪᑦ ᑕᐃᒪᐃᒍᓐᓇᕋᐃᒍᓂ. </w:t>
      </w:r>
      <w:bookmarkEnd w:id="30"/>
    </w:p>
    <w:p w14:paraId="43C33601" w14:textId="77777777" w:rsidR="00561EFC" w:rsidRPr="00E42C7E" w:rsidRDefault="00561EFC" w:rsidP="00561EFC">
      <w:pPr>
        <w:spacing w:after="240"/>
        <w:ind w:left="360"/>
        <w:jc w:val="both"/>
        <w:rPr>
          <w:lang w:val="en-CA"/>
        </w:rPr>
      </w:pPr>
    </w:p>
    <w:p w14:paraId="3EA85C55" w14:textId="67F39354" w:rsidR="00DA058C" w:rsidRPr="008B3E95" w:rsidRDefault="00DA058C" w:rsidP="00DA058C">
      <w:pPr>
        <w:jc w:val="both"/>
        <w:rPr>
          <w:rFonts w:ascii="Euphemia" w:hAnsi="Euphemia"/>
          <w:bCs/>
          <w:sz w:val="22"/>
          <w:szCs w:val="22"/>
          <w:lang w:val="en-CA"/>
        </w:rPr>
      </w:pPr>
    </w:p>
    <w:p w14:paraId="5BEAF65A" w14:textId="77777777" w:rsidR="00056B7B" w:rsidRPr="008B3E95" w:rsidRDefault="00056B7B" w:rsidP="00012BAA">
      <w:pPr>
        <w:spacing w:after="120"/>
        <w:jc w:val="both"/>
        <w:rPr>
          <w:rFonts w:ascii="Euphemia" w:hAnsi="Euphemia"/>
          <w:sz w:val="22"/>
          <w:szCs w:val="22"/>
        </w:rPr>
      </w:pPr>
    </w:p>
    <w:sectPr w:rsidR="00056B7B" w:rsidRPr="008B3E95" w:rsidSect="002C414B">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6E5A4" w14:textId="77777777" w:rsidR="000A6212" w:rsidRPr="00322628" w:rsidRDefault="000A6212">
      <w:pPr>
        <w:rPr>
          <w:sz w:val="23"/>
          <w:szCs w:val="23"/>
        </w:rPr>
      </w:pPr>
      <w:r w:rsidRPr="00322628">
        <w:rPr>
          <w:sz w:val="23"/>
          <w:szCs w:val="23"/>
        </w:rPr>
        <w:separator/>
      </w:r>
    </w:p>
  </w:endnote>
  <w:endnote w:type="continuationSeparator" w:id="0">
    <w:p w14:paraId="1577C85D" w14:textId="77777777" w:rsidR="000A6212" w:rsidRPr="00322628" w:rsidRDefault="000A6212">
      <w:pPr>
        <w:rPr>
          <w:sz w:val="23"/>
          <w:szCs w:val="23"/>
        </w:rPr>
      </w:pPr>
      <w:r w:rsidRPr="00322628">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Euphemia">
    <w:altName w:val="Euphemia"/>
    <w:panose1 w:val="020B0503040102020104"/>
    <w:charset w:val="00"/>
    <w:family w:val="swiss"/>
    <w:pitch w:val="variable"/>
    <w:sig w:usb0="8000006F" w:usb1="0000004A" w:usb2="00002000" w:usb3="00000000" w:csb0="00000001"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781CD" w14:textId="77777777" w:rsidR="00ED43FF" w:rsidRDefault="00ED43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693D3" w14:textId="77777777" w:rsidR="00044641" w:rsidRDefault="00044641" w:rsidP="00044641">
    <w:pPr>
      <w:pBdr>
        <w:top w:val="single" w:sz="8" w:space="1" w:color="auto"/>
      </w:pBdr>
      <w:tabs>
        <w:tab w:val="left" w:pos="1800"/>
        <w:tab w:val="left" w:pos="3780"/>
        <w:tab w:val="left" w:pos="5580"/>
        <w:tab w:val="right" w:pos="9360"/>
      </w:tabs>
      <w:spacing w:before="120" w:after="60"/>
      <w:rPr>
        <w:rFonts w:ascii="Euphemia" w:hAnsi="Euphemia"/>
        <w:sz w:val="14"/>
        <w:szCs w:val="14"/>
      </w:rPr>
    </w:pPr>
    <w:r>
      <w:rPr>
        <w:rFonts w:ascii="Euphemia" w:hAnsi="Euphemia"/>
        <w:b/>
        <w:noProof/>
        <w:sz w:val="14"/>
        <w:szCs w:val="14"/>
      </w:rPr>
      <w:drawing>
        <wp:inline distT="0" distB="0" distL="0" distR="0" wp14:anchorId="7A16D95F" wp14:editId="599E0F9D">
          <wp:extent cx="141605" cy="135890"/>
          <wp:effectExtent l="0" t="0" r="0" b="0"/>
          <wp:docPr id="6" name="Graphic 6" descr="Telephone"/>
          <wp:cNvGraphicFramePr/>
          <a:graphic xmlns:a="http://schemas.openxmlformats.org/drawingml/2006/main">
            <a:graphicData uri="http://schemas.openxmlformats.org/drawingml/2006/picture">
              <pic:pic xmlns:pic="http://schemas.openxmlformats.org/drawingml/2006/picture">
                <pic:nvPicPr>
                  <pic:cNvPr id="2" name="Graphic 2"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w:t>
    </w:r>
    <w:r w:rsidR="00ED43FF">
      <w:rPr>
        <w:rFonts w:ascii="Euphemia" w:hAnsi="Euphemia"/>
        <w:sz w:val="14"/>
        <w:szCs w:val="14"/>
      </w:rPr>
      <w:t>6) 233-3033</w:t>
    </w:r>
    <w:r>
      <w:rPr>
        <w:rFonts w:ascii="Euphemia" w:hAnsi="Euphemia"/>
        <w:sz w:val="14"/>
        <w:szCs w:val="14"/>
      </w:rPr>
      <w:tab/>
    </w:r>
    <w:r>
      <w:rPr>
        <w:rFonts w:ascii="Euphemia" w:hAnsi="Euphemia"/>
        <w:b/>
        <w:noProof/>
        <w:sz w:val="14"/>
        <w:szCs w:val="14"/>
      </w:rPr>
      <w:drawing>
        <wp:inline distT="0" distB="0" distL="0" distR="0" wp14:anchorId="1FC9EEDA" wp14:editId="20DCDB7E">
          <wp:extent cx="141605" cy="141605"/>
          <wp:effectExtent l="0" t="0" r="0" b="0"/>
          <wp:docPr id="8" name="Graphic 8" descr="Printer"/>
          <wp:cNvGraphicFramePr/>
          <a:graphic xmlns:a="http://schemas.openxmlformats.org/drawingml/2006/main">
            <a:graphicData uri="http://schemas.openxmlformats.org/drawingml/2006/picture">
              <pic:pic xmlns:pic="http://schemas.openxmlformats.org/drawingml/2006/picture">
                <pic:nvPicPr>
                  <pic:cNvPr id="3" name="Graphic 3" descr="Print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(867) 983-2594</w:t>
    </w:r>
    <w:r>
      <w:rPr>
        <w:rFonts w:ascii="Euphemia" w:hAnsi="Euphemia"/>
        <w:sz w:val="14"/>
        <w:szCs w:val="14"/>
      </w:rPr>
      <w:tab/>
    </w:r>
    <w:r>
      <w:rPr>
        <w:rFonts w:ascii="Euphemia" w:hAnsi="Euphemia"/>
        <w:noProof/>
        <w:sz w:val="14"/>
        <w:szCs w:val="14"/>
      </w:rPr>
      <w:drawing>
        <wp:inline distT="0" distB="0" distL="0" distR="0" wp14:anchorId="53DD3063" wp14:editId="679627F8">
          <wp:extent cx="108585" cy="108585"/>
          <wp:effectExtent l="0" t="0" r="5715" b="5715"/>
          <wp:docPr id="9" name="Picture 9"/>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220" cy="109220"/>
                  </a:xfrm>
                  <a:prstGeom prst="rect">
                    <a:avLst/>
                  </a:prstGeom>
                  <a:noFill/>
                  <a:ln>
                    <a:noFill/>
                  </a:ln>
                </pic:spPr>
              </pic:pic>
            </a:graphicData>
          </a:graphic>
        </wp:inline>
      </w:drawing>
    </w:r>
    <w:r>
      <w:rPr>
        <w:rFonts w:ascii="Euphemia" w:hAnsi="Euphemia"/>
        <w:sz w:val="14"/>
        <w:szCs w:val="14"/>
      </w:rPr>
      <w:t>info@nirb.ca</w:t>
    </w:r>
    <w:r>
      <w:rPr>
        <w:rFonts w:ascii="Euphemia" w:hAnsi="Euphemia"/>
        <w:sz w:val="14"/>
        <w:szCs w:val="14"/>
      </w:rPr>
      <w:tab/>
    </w:r>
    <w:r>
      <w:rPr>
        <w:rFonts w:ascii="Euphemia" w:hAnsi="Euphemia"/>
        <w:noProof/>
        <w:sz w:val="14"/>
        <w:szCs w:val="14"/>
      </w:rPr>
      <w:drawing>
        <wp:inline distT="0" distB="0" distL="0" distR="0" wp14:anchorId="0688456A" wp14:editId="34DBB1B3">
          <wp:extent cx="108585" cy="103505"/>
          <wp:effectExtent l="0" t="0" r="5715" b="0"/>
          <wp:docPr id="10" name="Picture 10" descr="Image result for website icon vector"/>
          <wp:cNvGraphicFramePr/>
          <a:graphic xmlns:a="http://schemas.openxmlformats.org/drawingml/2006/main">
            <a:graphicData uri="http://schemas.openxmlformats.org/drawingml/2006/picture">
              <pic:pic xmlns:pic="http://schemas.openxmlformats.org/drawingml/2006/picture">
                <pic:nvPicPr>
                  <pic:cNvPr id="5" name="Picture 5" descr="Image result for website icon vector"/>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220" cy="101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www.nirb.ca</w:t>
    </w:r>
    <w:r>
      <w:rPr>
        <w:rFonts w:ascii="Euphemia" w:hAnsi="Euphemia"/>
        <w:sz w:val="14"/>
        <w:szCs w:val="14"/>
      </w:rPr>
      <w:tab/>
    </w:r>
    <w:r>
      <w:rPr>
        <w:rFonts w:ascii="Euphemia" w:hAnsi="Euphemia"/>
        <w:noProof/>
        <w:sz w:val="14"/>
        <w:szCs w:val="14"/>
      </w:rPr>
      <w:drawing>
        <wp:inline distT="0" distB="0" distL="0" distR="0" wp14:anchorId="6B3CF0B9" wp14:editId="1BEBDB1A">
          <wp:extent cx="120015" cy="108585"/>
          <wp:effectExtent l="0" t="0" r="0" b="5715"/>
          <wp:docPr id="11" name="Picture 1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745" cy="10922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@NunavutImpactReviewBoard</w:t>
    </w:r>
  </w:p>
  <w:p w14:paraId="2A91D9E0" w14:textId="77777777" w:rsidR="00044641" w:rsidRDefault="00044641" w:rsidP="00044641">
    <w:pPr>
      <w:pBdr>
        <w:top w:val="single" w:sz="8" w:space="1" w:color="auto"/>
      </w:pBdr>
      <w:tabs>
        <w:tab w:val="center" w:pos="4680"/>
      </w:tabs>
      <w:spacing w:after="60"/>
      <w:rPr>
        <w:rFonts w:ascii="Euphemia" w:hAnsi="Euphemia"/>
        <w:sz w:val="14"/>
        <w:szCs w:val="14"/>
      </w:rPr>
    </w:pPr>
    <w:r>
      <w:rPr>
        <w:rFonts w:ascii="Euphemia" w:hAnsi="Euphemia"/>
        <w:sz w:val="14"/>
        <w:szCs w:val="14"/>
      </w:rPr>
      <w:tab/>
    </w:r>
    <w:r>
      <w:rPr>
        <w:rFonts w:ascii="Euphemia" w:hAnsi="Euphemia"/>
        <w:sz w:val="14"/>
        <w:szCs w:val="14"/>
        <w:lang w:val="iu-Cans-CA"/>
      </w:rPr>
      <w:t>ᑎᑎᖅᑲᕐᓂᐊᕐᕕᖓ 1360 ᐃᖃᓗᒃᑑᑦᑎᐊᖅ, ᓄᓇᕗᑦ X0B 0C0</w:t>
    </w:r>
  </w:p>
  <w:p w14:paraId="38602025" w14:textId="77777777" w:rsidR="001A7994" w:rsidRPr="00044641" w:rsidRDefault="00044641" w:rsidP="00044641">
    <w:pPr>
      <w:tabs>
        <w:tab w:val="center" w:pos="5040"/>
        <w:tab w:val="right" w:pos="9360"/>
      </w:tabs>
      <w:jc w:val="center"/>
      <w:rPr>
        <w:rFonts w:ascii="Euphemia" w:hAnsi="Euphemia"/>
        <w:sz w:val="14"/>
        <w:szCs w:val="14"/>
        <w:lang w:val="iu-Cans-CA"/>
      </w:rPr>
    </w:pPr>
    <w:r>
      <w:rPr>
        <w:rStyle w:val="PageNumber"/>
        <w:rFonts w:ascii="Euphemia" w:hAnsi="Euphemia"/>
        <w:sz w:val="14"/>
        <w:szCs w:val="14"/>
        <w:lang w:val="iu-Cans-CA"/>
      </w:rPr>
      <w:t xml:space="preserve">ᒪᒃᐱᒐᖅ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PAGE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w:t>
    </w:r>
    <w:r>
      <w:rPr>
        <w:rStyle w:val="PageNumber"/>
        <w:rFonts w:ascii="Euphemia" w:hAnsi="Euphemia"/>
        <w:sz w:val="14"/>
        <w:szCs w:val="14"/>
        <w:lang w:val="iu-Cans-CA"/>
      </w:rPr>
      <w:fldChar w:fldCharType="end"/>
    </w:r>
    <w:r>
      <w:rPr>
        <w:rStyle w:val="PageNumber"/>
        <w:rFonts w:ascii="Euphemia" w:hAnsi="Euphemia"/>
        <w:sz w:val="14"/>
        <w:szCs w:val="14"/>
        <w:lang w:val="iu-Cans-CA"/>
      </w:rPr>
      <w:t xml:space="preserve"> ᐅᑯᓇᖓᑦ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NUMPAGES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10</w:t>
    </w:r>
    <w:r>
      <w:rPr>
        <w:rStyle w:val="PageNumber"/>
        <w:rFonts w:ascii="Euphemia" w:hAnsi="Euphemia"/>
        <w:sz w:val="14"/>
        <w:szCs w:val="14"/>
        <w:lang w:val="iu-Cans-C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6CAAC" w14:textId="77777777" w:rsidR="00044641" w:rsidRDefault="00044641" w:rsidP="00044641">
    <w:pPr>
      <w:pBdr>
        <w:top w:val="single" w:sz="8" w:space="1" w:color="auto"/>
      </w:pBdr>
      <w:tabs>
        <w:tab w:val="left" w:pos="1800"/>
        <w:tab w:val="left" w:pos="3780"/>
        <w:tab w:val="left" w:pos="5580"/>
        <w:tab w:val="right" w:pos="9360"/>
      </w:tabs>
      <w:spacing w:before="120" w:after="60"/>
      <w:rPr>
        <w:rFonts w:ascii="Euphemia" w:hAnsi="Euphemia"/>
        <w:sz w:val="14"/>
        <w:szCs w:val="14"/>
      </w:rPr>
    </w:pPr>
    <w:r>
      <w:rPr>
        <w:rFonts w:ascii="Euphemia" w:hAnsi="Euphemia"/>
        <w:b/>
        <w:noProof/>
        <w:sz w:val="14"/>
        <w:szCs w:val="14"/>
      </w:rPr>
      <w:drawing>
        <wp:inline distT="0" distB="0" distL="0" distR="0" wp14:anchorId="07BDFBED" wp14:editId="1E766CF2">
          <wp:extent cx="141605" cy="135890"/>
          <wp:effectExtent l="0" t="0" r="0" b="0"/>
          <wp:docPr id="1" name="Graphic 1" descr="Telephone"/>
          <wp:cNvGraphicFramePr/>
          <a:graphic xmlns:a="http://schemas.openxmlformats.org/drawingml/2006/main">
            <a:graphicData uri="http://schemas.openxmlformats.org/drawingml/2006/picture">
              <pic:pic xmlns:pic="http://schemas.openxmlformats.org/drawingml/2006/picture">
                <pic:nvPicPr>
                  <pic:cNvPr id="2" name="Graphic 2"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w:t>
    </w:r>
    <w:r w:rsidR="00ED43FF">
      <w:rPr>
        <w:rFonts w:ascii="Euphemia" w:hAnsi="Euphemia"/>
        <w:sz w:val="14"/>
        <w:szCs w:val="14"/>
      </w:rPr>
      <w:t>6) 233-3033</w:t>
    </w:r>
    <w:r>
      <w:rPr>
        <w:rFonts w:ascii="Euphemia" w:hAnsi="Euphemia"/>
        <w:sz w:val="14"/>
        <w:szCs w:val="14"/>
      </w:rPr>
      <w:tab/>
    </w:r>
    <w:r>
      <w:rPr>
        <w:rFonts w:ascii="Euphemia" w:hAnsi="Euphemia"/>
        <w:b/>
        <w:noProof/>
        <w:sz w:val="14"/>
        <w:szCs w:val="14"/>
      </w:rPr>
      <w:drawing>
        <wp:inline distT="0" distB="0" distL="0" distR="0" wp14:anchorId="403E3C15" wp14:editId="2E93C600">
          <wp:extent cx="141605" cy="141605"/>
          <wp:effectExtent l="0" t="0" r="0" b="0"/>
          <wp:docPr id="3" name="Graphic 3" descr="Printer"/>
          <wp:cNvGraphicFramePr/>
          <a:graphic xmlns:a="http://schemas.openxmlformats.org/drawingml/2006/main">
            <a:graphicData uri="http://schemas.openxmlformats.org/drawingml/2006/picture">
              <pic:pic xmlns:pic="http://schemas.openxmlformats.org/drawingml/2006/picture">
                <pic:nvPicPr>
                  <pic:cNvPr id="3" name="Graphic 3" descr="Print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(867) 983-2594</w:t>
    </w:r>
    <w:r>
      <w:rPr>
        <w:rFonts w:ascii="Euphemia" w:hAnsi="Euphemia"/>
        <w:sz w:val="14"/>
        <w:szCs w:val="14"/>
      </w:rPr>
      <w:tab/>
    </w:r>
    <w:r>
      <w:rPr>
        <w:rFonts w:ascii="Euphemia" w:hAnsi="Euphemia"/>
        <w:noProof/>
        <w:sz w:val="14"/>
        <w:szCs w:val="14"/>
      </w:rPr>
      <w:drawing>
        <wp:inline distT="0" distB="0" distL="0" distR="0" wp14:anchorId="761FB5B4" wp14:editId="398AB413">
          <wp:extent cx="108585" cy="108585"/>
          <wp:effectExtent l="0" t="0" r="5715" b="571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220" cy="109220"/>
                  </a:xfrm>
                  <a:prstGeom prst="rect">
                    <a:avLst/>
                  </a:prstGeom>
                  <a:noFill/>
                  <a:ln>
                    <a:noFill/>
                  </a:ln>
                </pic:spPr>
              </pic:pic>
            </a:graphicData>
          </a:graphic>
        </wp:inline>
      </w:drawing>
    </w:r>
    <w:r>
      <w:rPr>
        <w:rFonts w:ascii="Euphemia" w:hAnsi="Euphemia"/>
        <w:sz w:val="14"/>
        <w:szCs w:val="14"/>
      </w:rPr>
      <w:t>info@nirb.ca</w:t>
    </w:r>
    <w:r>
      <w:rPr>
        <w:rFonts w:ascii="Euphemia" w:hAnsi="Euphemia"/>
        <w:sz w:val="14"/>
        <w:szCs w:val="14"/>
      </w:rPr>
      <w:tab/>
    </w:r>
    <w:r>
      <w:rPr>
        <w:rFonts w:ascii="Euphemia" w:hAnsi="Euphemia"/>
        <w:noProof/>
        <w:sz w:val="14"/>
        <w:szCs w:val="14"/>
      </w:rPr>
      <w:drawing>
        <wp:inline distT="0" distB="0" distL="0" distR="0" wp14:anchorId="192B1625" wp14:editId="24FD49BB">
          <wp:extent cx="108585" cy="103505"/>
          <wp:effectExtent l="0" t="0" r="5715" b="0"/>
          <wp:docPr id="5" name="Picture 5" descr="Image result for website icon vector"/>
          <wp:cNvGraphicFramePr/>
          <a:graphic xmlns:a="http://schemas.openxmlformats.org/drawingml/2006/main">
            <a:graphicData uri="http://schemas.openxmlformats.org/drawingml/2006/picture">
              <pic:pic xmlns:pic="http://schemas.openxmlformats.org/drawingml/2006/picture">
                <pic:nvPicPr>
                  <pic:cNvPr id="5" name="Picture 5" descr="Image result for website icon vector"/>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220" cy="101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www.nirb.ca</w:t>
    </w:r>
    <w:r>
      <w:rPr>
        <w:rFonts w:ascii="Euphemia" w:hAnsi="Euphemia"/>
        <w:sz w:val="14"/>
        <w:szCs w:val="14"/>
      </w:rPr>
      <w:tab/>
    </w:r>
    <w:r>
      <w:rPr>
        <w:rFonts w:ascii="Euphemia" w:hAnsi="Euphemia"/>
        <w:noProof/>
        <w:sz w:val="14"/>
        <w:szCs w:val="14"/>
      </w:rPr>
      <w:drawing>
        <wp:inline distT="0" distB="0" distL="0" distR="0" wp14:anchorId="24025EEE" wp14:editId="0A009BB1">
          <wp:extent cx="120015" cy="108585"/>
          <wp:effectExtent l="0" t="0" r="0" b="571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745" cy="10922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@NunavutImpactReviewBoard</w:t>
    </w:r>
  </w:p>
  <w:p w14:paraId="4F09EFF7" w14:textId="77777777" w:rsidR="00044641" w:rsidRDefault="00044641" w:rsidP="00044641">
    <w:pPr>
      <w:pBdr>
        <w:top w:val="single" w:sz="8" w:space="1" w:color="auto"/>
      </w:pBdr>
      <w:tabs>
        <w:tab w:val="center" w:pos="4680"/>
      </w:tabs>
      <w:spacing w:after="60"/>
      <w:rPr>
        <w:rFonts w:ascii="Euphemia" w:hAnsi="Euphemia"/>
        <w:sz w:val="14"/>
        <w:szCs w:val="14"/>
      </w:rPr>
    </w:pPr>
    <w:r>
      <w:rPr>
        <w:rFonts w:ascii="Euphemia" w:hAnsi="Euphemia"/>
        <w:sz w:val="14"/>
        <w:szCs w:val="14"/>
      </w:rPr>
      <w:tab/>
    </w:r>
    <w:r>
      <w:rPr>
        <w:rFonts w:ascii="Euphemia" w:hAnsi="Euphemia"/>
        <w:sz w:val="14"/>
        <w:szCs w:val="14"/>
        <w:lang w:val="iu-Cans-CA"/>
      </w:rPr>
      <w:t>ᑎᑎᖅᑲᕐᓂᐊᕐᕕᖓ 1360 ᐃᖃᓗᒃᑑᑦᑎᐊᖅ, ᓄᓇᕗᑦ X0B 0C0</w:t>
    </w:r>
  </w:p>
  <w:p w14:paraId="4B47BB82" w14:textId="77777777" w:rsidR="00101144" w:rsidRPr="00044641" w:rsidRDefault="00044641" w:rsidP="00044641">
    <w:pPr>
      <w:tabs>
        <w:tab w:val="center" w:pos="5040"/>
        <w:tab w:val="right" w:pos="9360"/>
      </w:tabs>
      <w:jc w:val="center"/>
      <w:rPr>
        <w:rFonts w:ascii="Euphemia" w:hAnsi="Euphemia"/>
        <w:sz w:val="14"/>
        <w:szCs w:val="14"/>
        <w:lang w:val="iu-Cans-CA"/>
      </w:rPr>
    </w:pPr>
    <w:r>
      <w:rPr>
        <w:rStyle w:val="PageNumber"/>
        <w:rFonts w:ascii="Euphemia" w:hAnsi="Euphemia"/>
        <w:sz w:val="14"/>
        <w:szCs w:val="14"/>
        <w:lang w:val="iu-Cans-CA"/>
      </w:rPr>
      <w:t xml:space="preserve">ᒪᒃᐱᒐᖅ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PAGE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w:t>
    </w:r>
    <w:r>
      <w:rPr>
        <w:rStyle w:val="PageNumber"/>
        <w:rFonts w:ascii="Euphemia" w:hAnsi="Euphemia"/>
        <w:sz w:val="14"/>
        <w:szCs w:val="14"/>
        <w:lang w:val="iu-Cans-CA"/>
      </w:rPr>
      <w:fldChar w:fldCharType="end"/>
    </w:r>
    <w:r>
      <w:rPr>
        <w:rStyle w:val="PageNumber"/>
        <w:rFonts w:ascii="Euphemia" w:hAnsi="Euphemia"/>
        <w:sz w:val="14"/>
        <w:szCs w:val="14"/>
        <w:lang w:val="iu-Cans-CA"/>
      </w:rPr>
      <w:t xml:space="preserve"> ᐅᑯᓇᖓᑦ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NUMPAGES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11</w:t>
    </w:r>
    <w:r>
      <w:rPr>
        <w:rStyle w:val="PageNumber"/>
        <w:rFonts w:ascii="Euphemia" w:hAnsi="Euphemia"/>
        <w:sz w:val="14"/>
        <w:szCs w:val="14"/>
        <w:lang w:val="iu-Cans-CA"/>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107C4" w14:textId="77777777" w:rsidR="00044641" w:rsidRDefault="00044641" w:rsidP="00044641">
    <w:pPr>
      <w:pBdr>
        <w:top w:val="single" w:sz="8" w:space="1" w:color="auto"/>
      </w:pBdr>
      <w:tabs>
        <w:tab w:val="left" w:pos="1800"/>
        <w:tab w:val="left" w:pos="3780"/>
        <w:tab w:val="left" w:pos="5580"/>
        <w:tab w:val="right" w:pos="9360"/>
      </w:tabs>
      <w:spacing w:before="120" w:after="60"/>
      <w:rPr>
        <w:rFonts w:ascii="Euphemia" w:hAnsi="Euphemia"/>
        <w:sz w:val="14"/>
        <w:szCs w:val="14"/>
      </w:rPr>
    </w:pPr>
    <w:r>
      <w:rPr>
        <w:rFonts w:ascii="Euphemia" w:hAnsi="Euphemia"/>
        <w:b/>
        <w:noProof/>
        <w:sz w:val="14"/>
        <w:szCs w:val="14"/>
      </w:rPr>
      <w:drawing>
        <wp:inline distT="0" distB="0" distL="0" distR="0" wp14:anchorId="546196DD" wp14:editId="3EE573A7">
          <wp:extent cx="141605" cy="135890"/>
          <wp:effectExtent l="0" t="0" r="0" b="0"/>
          <wp:docPr id="12" name="Graphic 12" descr="Telephone"/>
          <wp:cNvGraphicFramePr/>
          <a:graphic xmlns:a="http://schemas.openxmlformats.org/drawingml/2006/main">
            <a:graphicData uri="http://schemas.openxmlformats.org/drawingml/2006/picture">
              <pic:pic xmlns:pic="http://schemas.openxmlformats.org/drawingml/2006/picture">
                <pic:nvPicPr>
                  <pic:cNvPr id="2" name="Graphic 2"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w:t>
    </w:r>
    <w:r w:rsidR="00ED43FF">
      <w:rPr>
        <w:rFonts w:ascii="Euphemia" w:hAnsi="Euphemia"/>
        <w:sz w:val="14"/>
        <w:szCs w:val="14"/>
      </w:rPr>
      <w:t>6) 233-3033</w:t>
    </w:r>
    <w:r>
      <w:rPr>
        <w:rFonts w:ascii="Euphemia" w:hAnsi="Euphemia"/>
        <w:sz w:val="14"/>
        <w:szCs w:val="14"/>
      </w:rPr>
      <w:tab/>
    </w:r>
    <w:r>
      <w:rPr>
        <w:rFonts w:ascii="Euphemia" w:hAnsi="Euphemia"/>
        <w:b/>
        <w:noProof/>
        <w:sz w:val="14"/>
        <w:szCs w:val="14"/>
      </w:rPr>
      <w:drawing>
        <wp:inline distT="0" distB="0" distL="0" distR="0" wp14:anchorId="03929F92" wp14:editId="2B00459C">
          <wp:extent cx="141605" cy="141605"/>
          <wp:effectExtent l="0" t="0" r="0" b="0"/>
          <wp:docPr id="13" name="Graphic 13" descr="Printer"/>
          <wp:cNvGraphicFramePr/>
          <a:graphic xmlns:a="http://schemas.openxmlformats.org/drawingml/2006/main">
            <a:graphicData uri="http://schemas.openxmlformats.org/drawingml/2006/picture">
              <pic:pic xmlns:pic="http://schemas.openxmlformats.org/drawingml/2006/picture">
                <pic:nvPicPr>
                  <pic:cNvPr id="3" name="Graphic 3" descr="Printer"/>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Pr>
        <w:rFonts w:ascii="Euphemia" w:hAnsi="Euphemia"/>
        <w:sz w:val="14"/>
        <w:szCs w:val="14"/>
      </w:rPr>
      <w:t>(867) 983-2594</w:t>
    </w:r>
    <w:r>
      <w:rPr>
        <w:rFonts w:ascii="Euphemia" w:hAnsi="Euphemia"/>
        <w:sz w:val="14"/>
        <w:szCs w:val="14"/>
      </w:rPr>
      <w:tab/>
    </w:r>
    <w:r>
      <w:rPr>
        <w:rFonts w:ascii="Euphemia" w:hAnsi="Euphemia"/>
        <w:noProof/>
        <w:sz w:val="14"/>
        <w:szCs w:val="14"/>
      </w:rPr>
      <w:drawing>
        <wp:inline distT="0" distB="0" distL="0" distR="0" wp14:anchorId="447B3389" wp14:editId="4574DBA5">
          <wp:extent cx="108585" cy="108585"/>
          <wp:effectExtent l="0" t="0" r="5715" b="5715"/>
          <wp:docPr id="14" name="Picture 1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220" cy="109220"/>
                  </a:xfrm>
                  <a:prstGeom prst="rect">
                    <a:avLst/>
                  </a:prstGeom>
                  <a:noFill/>
                  <a:ln>
                    <a:noFill/>
                  </a:ln>
                </pic:spPr>
              </pic:pic>
            </a:graphicData>
          </a:graphic>
        </wp:inline>
      </w:drawing>
    </w:r>
    <w:r>
      <w:rPr>
        <w:rFonts w:ascii="Euphemia" w:hAnsi="Euphemia"/>
        <w:sz w:val="14"/>
        <w:szCs w:val="14"/>
      </w:rPr>
      <w:t>info@nirb.ca</w:t>
    </w:r>
    <w:r>
      <w:rPr>
        <w:rFonts w:ascii="Euphemia" w:hAnsi="Euphemia"/>
        <w:sz w:val="14"/>
        <w:szCs w:val="14"/>
      </w:rPr>
      <w:tab/>
    </w:r>
    <w:r>
      <w:rPr>
        <w:rFonts w:ascii="Euphemia" w:hAnsi="Euphemia"/>
        <w:noProof/>
        <w:sz w:val="14"/>
        <w:szCs w:val="14"/>
      </w:rPr>
      <w:drawing>
        <wp:inline distT="0" distB="0" distL="0" distR="0" wp14:anchorId="2F1B30B8" wp14:editId="4128CC46">
          <wp:extent cx="108585" cy="103505"/>
          <wp:effectExtent l="0" t="0" r="5715" b="0"/>
          <wp:docPr id="15" name="Picture 15" descr="Image result for website icon vector"/>
          <wp:cNvGraphicFramePr/>
          <a:graphic xmlns:a="http://schemas.openxmlformats.org/drawingml/2006/main">
            <a:graphicData uri="http://schemas.openxmlformats.org/drawingml/2006/picture">
              <pic:pic xmlns:pic="http://schemas.openxmlformats.org/drawingml/2006/picture">
                <pic:nvPicPr>
                  <pic:cNvPr id="5" name="Picture 5" descr="Image result for website icon vector"/>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220" cy="101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www.nirb.ca</w:t>
    </w:r>
    <w:r>
      <w:rPr>
        <w:rFonts w:ascii="Euphemia" w:hAnsi="Euphemia"/>
        <w:sz w:val="14"/>
        <w:szCs w:val="14"/>
      </w:rPr>
      <w:tab/>
    </w:r>
    <w:r>
      <w:rPr>
        <w:rFonts w:ascii="Euphemia" w:hAnsi="Euphemia"/>
        <w:noProof/>
        <w:sz w:val="14"/>
        <w:szCs w:val="14"/>
      </w:rPr>
      <w:drawing>
        <wp:inline distT="0" distB="0" distL="0" distR="0" wp14:anchorId="55317391" wp14:editId="652B6F38">
          <wp:extent cx="120015" cy="108585"/>
          <wp:effectExtent l="0" t="0" r="0" b="5715"/>
          <wp:docPr id="16" name="Picture 1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745" cy="10922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Euphemia" w:hAnsi="Euphemia"/>
        <w:sz w:val="14"/>
        <w:szCs w:val="14"/>
      </w:rPr>
      <w:t>@NunavutImpactReviewBoard</w:t>
    </w:r>
  </w:p>
  <w:p w14:paraId="13F3CC83" w14:textId="77777777" w:rsidR="00044641" w:rsidRDefault="00044641" w:rsidP="00044641">
    <w:pPr>
      <w:pBdr>
        <w:top w:val="single" w:sz="8" w:space="1" w:color="auto"/>
      </w:pBdr>
      <w:tabs>
        <w:tab w:val="center" w:pos="4680"/>
      </w:tabs>
      <w:spacing w:after="60"/>
      <w:rPr>
        <w:rFonts w:ascii="Euphemia" w:hAnsi="Euphemia"/>
        <w:sz w:val="14"/>
        <w:szCs w:val="14"/>
      </w:rPr>
    </w:pPr>
    <w:r>
      <w:rPr>
        <w:rFonts w:ascii="Euphemia" w:hAnsi="Euphemia"/>
        <w:sz w:val="14"/>
        <w:szCs w:val="14"/>
      </w:rPr>
      <w:tab/>
    </w:r>
    <w:r>
      <w:rPr>
        <w:rFonts w:ascii="Euphemia" w:hAnsi="Euphemia"/>
        <w:sz w:val="14"/>
        <w:szCs w:val="14"/>
        <w:lang w:val="iu-Cans-CA"/>
      </w:rPr>
      <w:t>ᑎᑎᖅᑲᕐᓂᐊᕐᕕᖓ 1360 ᐃᖃᓗᒃᑑᑦᑎᐊᖅ, ᓄᓇᕗᑦ X0B 0C0</w:t>
    </w:r>
  </w:p>
  <w:p w14:paraId="0AF97D0F" w14:textId="77777777" w:rsidR="008D1DA4" w:rsidRPr="00044641" w:rsidRDefault="00044641" w:rsidP="00044641">
    <w:pPr>
      <w:tabs>
        <w:tab w:val="center" w:pos="5040"/>
        <w:tab w:val="right" w:pos="9360"/>
      </w:tabs>
      <w:jc w:val="center"/>
      <w:rPr>
        <w:rFonts w:ascii="Euphemia" w:hAnsi="Euphemia"/>
        <w:sz w:val="14"/>
        <w:szCs w:val="14"/>
        <w:lang w:val="iu-Cans-CA"/>
      </w:rPr>
    </w:pPr>
    <w:r>
      <w:rPr>
        <w:rStyle w:val="PageNumber"/>
        <w:rFonts w:ascii="Euphemia" w:hAnsi="Euphemia"/>
        <w:sz w:val="14"/>
        <w:szCs w:val="14"/>
        <w:lang w:val="iu-Cans-CA"/>
      </w:rPr>
      <w:t xml:space="preserve">ᒪᒃᐱᒐᖅ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PAGE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w:t>
    </w:r>
    <w:r>
      <w:rPr>
        <w:rStyle w:val="PageNumber"/>
        <w:rFonts w:ascii="Euphemia" w:hAnsi="Euphemia"/>
        <w:sz w:val="14"/>
        <w:szCs w:val="14"/>
        <w:lang w:val="iu-Cans-CA"/>
      </w:rPr>
      <w:fldChar w:fldCharType="end"/>
    </w:r>
    <w:r>
      <w:rPr>
        <w:rStyle w:val="PageNumber"/>
        <w:rFonts w:ascii="Euphemia" w:hAnsi="Euphemia"/>
        <w:sz w:val="14"/>
        <w:szCs w:val="14"/>
        <w:lang w:val="iu-Cans-CA"/>
      </w:rPr>
      <w:t xml:space="preserve"> ᐅᑯᓇᖓᑦ </w:t>
    </w:r>
    <w:r>
      <w:rPr>
        <w:rStyle w:val="PageNumber"/>
        <w:rFonts w:ascii="Euphemia" w:hAnsi="Euphemia"/>
        <w:sz w:val="14"/>
        <w:szCs w:val="14"/>
        <w:lang w:val="iu-Cans-CA"/>
      </w:rPr>
      <w:fldChar w:fldCharType="begin"/>
    </w:r>
    <w:r>
      <w:rPr>
        <w:rStyle w:val="PageNumber"/>
        <w:rFonts w:ascii="Euphemia" w:hAnsi="Euphemia"/>
        <w:sz w:val="14"/>
        <w:szCs w:val="14"/>
        <w:lang w:val="iu-Cans-CA"/>
      </w:rPr>
      <w:instrText xml:space="preserve"> NUMPAGES </w:instrText>
    </w:r>
    <w:r>
      <w:rPr>
        <w:rStyle w:val="PageNumber"/>
        <w:rFonts w:ascii="Euphemia" w:hAnsi="Euphemia"/>
        <w:sz w:val="14"/>
        <w:szCs w:val="14"/>
        <w:lang w:val="iu-Cans-CA"/>
      </w:rPr>
      <w:fldChar w:fldCharType="separate"/>
    </w:r>
    <w:r>
      <w:rPr>
        <w:rStyle w:val="PageNumber"/>
        <w:rFonts w:ascii="Euphemia" w:hAnsi="Euphemia"/>
        <w:sz w:val="14"/>
        <w:szCs w:val="14"/>
        <w:lang w:val="iu-Cans-CA"/>
      </w:rPr>
      <w:t>10</w:t>
    </w:r>
    <w:r>
      <w:rPr>
        <w:rStyle w:val="PageNumber"/>
        <w:rFonts w:ascii="Euphemia" w:hAnsi="Euphemia"/>
        <w:sz w:val="14"/>
        <w:szCs w:val="14"/>
        <w:lang w:val="iu-Cans-C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08E1F" w14:textId="77777777" w:rsidR="000A6212" w:rsidRPr="00322628" w:rsidRDefault="000A6212">
      <w:pPr>
        <w:rPr>
          <w:sz w:val="23"/>
          <w:szCs w:val="23"/>
        </w:rPr>
      </w:pPr>
      <w:r w:rsidRPr="00322628">
        <w:rPr>
          <w:sz w:val="23"/>
          <w:szCs w:val="23"/>
        </w:rPr>
        <w:separator/>
      </w:r>
    </w:p>
  </w:footnote>
  <w:footnote w:type="continuationSeparator" w:id="0">
    <w:p w14:paraId="0687A09A" w14:textId="77777777" w:rsidR="000A6212" w:rsidRPr="00322628" w:rsidRDefault="000A6212">
      <w:pPr>
        <w:rPr>
          <w:sz w:val="23"/>
          <w:szCs w:val="23"/>
        </w:rPr>
      </w:pPr>
      <w:r w:rsidRPr="00322628">
        <w:rPr>
          <w:sz w:val="23"/>
          <w:szCs w:val="23"/>
        </w:rPr>
        <w:continuationSeparator/>
      </w:r>
    </w:p>
  </w:footnote>
  <w:footnote w:id="1">
    <w:p w14:paraId="32FBA818" w14:textId="77777777" w:rsidR="00561EFC" w:rsidRPr="00646C0F" w:rsidRDefault="00561EFC" w:rsidP="00561EFC">
      <w:pPr>
        <w:pStyle w:val="FootnoteText"/>
        <w:rPr>
          <w:rFonts w:ascii="Euphemia" w:hAnsi="Euphemia"/>
          <w:sz w:val="18"/>
          <w:lang w:val="iu-Cans-CA"/>
        </w:rPr>
      </w:pPr>
      <w:r w:rsidRPr="00D340CC">
        <w:rPr>
          <w:rStyle w:val="FootnoteReference"/>
          <w:rFonts w:ascii="Euphemia" w:hAnsi="Euphemia"/>
          <w:sz w:val="18"/>
          <w:vertAlign w:val="superscript"/>
          <w:lang w:val="iu-Cans-CA"/>
        </w:rPr>
        <w:footnoteRef/>
      </w:r>
      <w:r w:rsidRPr="00646C0F">
        <w:rPr>
          <w:rFonts w:ascii="Euphemia" w:hAnsi="Euphemia"/>
          <w:sz w:val="18"/>
          <w:lang w:val="iu-Cans-CA"/>
        </w:rPr>
        <w:t xml:space="preserve">ᐊᑐᖅᑕᐅᖁᔭᐅᔪᑦ ᐱᔭᕆᐊᑦᑐᕈᑎᑦ ᐅᖓᓯᒡᓂᖏᑦ ᓇᓗᓇᐃᖅᑕᐅᖁᓗᒋᑦ ᐋᖅᑭᒃᑕᐅᓯᒪᔪᑦ ᐅᐸᒃᑕᐅᔭᐃᖅᓯᒪᔪᑦ ᐋᖅᑭᒃᑕᐅᓯᒪᓕᖅᑎᓗᒋᑦ ᐊᕙᑎᓕᕆᓂᕐᒥᑦ ᐊᒻᒪ ᓯᓚᒥᒃ ᐊᓯᔾᔨᖅᐸᓪᓕᐊᓂᕐᒧᑦ ᑲᓇᑕᒥ ᑕᐃᒃᑯᓄᖓ ᐊᔾᔨᒌᖏᑦᑐᓄᑦ ᑎᖕᒥᐊᓄᑦ ᑲᑎᑕᐅᓯᒪᔪᓄᑦ ᐃᕙᕙᒃᑐᓄᑦ ᒪᓂᖅᑲᒥ ᓇᔪᖅᑕᐅᓱᒥ ᐊᒻᒪᓗ ᓇᓂᔭᐅᔪᓐᓇᕆᓪᓗᑎᒃ ᐅᕘᓇ </w:t>
      </w:r>
      <w:hyperlink r:id="rId1" w:history="1">
        <w:r w:rsidRPr="00646C0F">
          <w:rPr>
            <w:rStyle w:val="Hyperlink"/>
            <w:rFonts w:ascii="Euphemia" w:hAnsi="Euphemia"/>
            <w:sz w:val="18"/>
            <w:lang w:val="iu-Cans-CA"/>
          </w:rPr>
          <w:t>www.ec.gc.ca/paom-itmb</w:t>
        </w:r>
      </w:hyperlink>
      <w:r w:rsidRPr="00646C0F">
        <w:rPr>
          <w:rFonts w:ascii="Euphemia" w:hAnsi="Euphemia"/>
          <w:sz w:val="18"/>
          <w:lang w:val="iu-Cans-C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7819B" w14:textId="77777777" w:rsidR="00ED43FF" w:rsidRDefault="00ED4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1191" w14:textId="77777777" w:rsidR="00585682" w:rsidRPr="00322628" w:rsidRDefault="00585682" w:rsidP="002C414B">
    <w:pPr>
      <w:pStyle w:val="Header"/>
      <w:jc w:val="center"/>
      <w:rPr>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F89DA" w14:textId="77777777" w:rsidR="00585682" w:rsidRPr="00407B33" w:rsidRDefault="00407B33" w:rsidP="00407B33">
    <w:pPr>
      <w:pStyle w:val="Header"/>
      <w:jc w:val="center"/>
    </w:pPr>
    <w:r>
      <w:rPr>
        <w:noProof/>
        <w:sz w:val="23"/>
        <w:szCs w:val="23"/>
      </w:rPr>
      <w:drawing>
        <wp:inline distT="0" distB="0" distL="0" distR="0" wp14:anchorId="42412B85" wp14:editId="592F5433">
          <wp:extent cx="1866900" cy="1390650"/>
          <wp:effectExtent l="0" t="0" r="0" b="0"/>
          <wp:docPr id="2" name="Picture 2"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13906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05D8B" w14:textId="77777777" w:rsidR="008D1DA4" w:rsidRPr="00322628" w:rsidRDefault="008D1DA4" w:rsidP="009229BC">
    <w:pPr>
      <w:pStyle w:val="Header"/>
      <w:jc w:val="center"/>
      <w:rPr>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0A6E"/>
    <w:multiLevelType w:val="hybridMultilevel"/>
    <w:tmpl w:val="88A2109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A839B1"/>
    <w:multiLevelType w:val="hybridMultilevel"/>
    <w:tmpl w:val="B150C8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3A160E"/>
    <w:multiLevelType w:val="hybridMultilevel"/>
    <w:tmpl w:val="0824B9D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09335FA"/>
    <w:multiLevelType w:val="hybridMultilevel"/>
    <w:tmpl w:val="DFB013E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DC4AE9"/>
    <w:multiLevelType w:val="hybridMultilevel"/>
    <w:tmpl w:val="07800D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8270B16"/>
    <w:multiLevelType w:val="hybridMultilevel"/>
    <w:tmpl w:val="D3B68E5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4EF55D3"/>
    <w:multiLevelType w:val="hybridMultilevel"/>
    <w:tmpl w:val="E1D8B2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2895229">
    <w:abstractNumId w:val="0"/>
  </w:num>
  <w:num w:numId="2" w16cid:durableId="2070374918">
    <w:abstractNumId w:val="1"/>
  </w:num>
  <w:num w:numId="3" w16cid:durableId="1988168332">
    <w:abstractNumId w:val="5"/>
  </w:num>
  <w:num w:numId="4" w16cid:durableId="341902210">
    <w:abstractNumId w:val="6"/>
  </w:num>
  <w:num w:numId="5" w16cid:durableId="1007176786">
    <w:abstractNumId w:val="2"/>
  </w:num>
  <w:num w:numId="6" w16cid:durableId="932663257">
    <w:abstractNumId w:val="3"/>
  </w:num>
  <w:num w:numId="7" w16cid:durableId="84305563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212"/>
    <w:rsid w:val="00000DD2"/>
    <w:rsid w:val="00001D66"/>
    <w:rsid w:val="00002142"/>
    <w:rsid w:val="00012BAA"/>
    <w:rsid w:val="00016321"/>
    <w:rsid w:val="000174C6"/>
    <w:rsid w:val="00017876"/>
    <w:rsid w:val="00017E31"/>
    <w:rsid w:val="00025AE8"/>
    <w:rsid w:val="000277E0"/>
    <w:rsid w:val="00027CC5"/>
    <w:rsid w:val="0003106E"/>
    <w:rsid w:val="00033239"/>
    <w:rsid w:val="000338A0"/>
    <w:rsid w:val="00034052"/>
    <w:rsid w:val="000348BD"/>
    <w:rsid w:val="000354F1"/>
    <w:rsid w:val="00037865"/>
    <w:rsid w:val="00041EB4"/>
    <w:rsid w:val="00042C2B"/>
    <w:rsid w:val="00042D1E"/>
    <w:rsid w:val="00043E41"/>
    <w:rsid w:val="0004406E"/>
    <w:rsid w:val="00044641"/>
    <w:rsid w:val="00045292"/>
    <w:rsid w:val="00052431"/>
    <w:rsid w:val="00056B7B"/>
    <w:rsid w:val="00063890"/>
    <w:rsid w:val="00065A3D"/>
    <w:rsid w:val="00072365"/>
    <w:rsid w:val="0007362D"/>
    <w:rsid w:val="000745B9"/>
    <w:rsid w:val="00075777"/>
    <w:rsid w:val="00075C2F"/>
    <w:rsid w:val="00076300"/>
    <w:rsid w:val="00086373"/>
    <w:rsid w:val="00090FB3"/>
    <w:rsid w:val="00096908"/>
    <w:rsid w:val="000A341E"/>
    <w:rsid w:val="000A6212"/>
    <w:rsid w:val="000B019A"/>
    <w:rsid w:val="000B19EA"/>
    <w:rsid w:val="000B3C25"/>
    <w:rsid w:val="000B4607"/>
    <w:rsid w:val="000B7DA1"/>
    <w:rsid w:val="000C32A4"/>
    <w:rsid w:val="000D2909"/>
    <w:rsid w:val="000D4B96"/>
    <w:rsid w:val="000E56F0"/>
    <w:rsid w:val="000E6032"/>
    <w:rsid w:val="000E7E7A"/>
    <w:rsid w:val="000F0FFE"/>
    <w:rsid w:val="000F1653"/>
    <w:rsid w:val="000F3143"/>
    <w:rsid w:val="00101144"/>
    <w:rsid w:val="001034AD"/>
    <w:rsid w:val="00114C4D"/>
    <w:rsid w:val="00117133"/>
    <w:rsid w:val="00120C5E"/>
    <w:rsid w:val="001212B2"/>
    <w:rsid w:val="00123A41"/>
    <w:rsid w:val="00124B62"/>
    <w:rsid w:val="001262F3"/>
    <w:rsid w:val="001278CF"/>
    <w:rsid w:val="00127988"/>
    <w:rsid w:val="001363B1"/>
    <w:rsid w:val="00143F7F"/>
    <w:rsid w:val="00147292"/>
    <w:rsid w:val="00147460"/>
    <w:rsid w:val="00147E8F"/>
    <w:rsid w:val="00155871"/>
    <w:rsid w:val="0016666F"/>
    <w:rsid w:val="00167180"/>
    <w:rsid w:val="001672DE"/>
    <w:rsid w:val="001759A7"/>
    <w:rsid w:val="0017747C"/>
    <w:rsid w:val="00177D8A"/>
    <w:rsid w:val="0018137F"/>
    <w:rsid w:val="001829F4"/>
    <w:rsid w:val="00187072"/>
    <w:rsid w:val="001913E3"/>
    <w:rsid w:val="00191F6F"/>
    <w:rsid w:val="00192AD0"/>
    <w:rsid w:val="001949A3"/>
    <w:rsid w:val="001958DF"/>
    <w:rsid w:val="00196340"/>
    <w:rsid w:val="001A4CFB"/>
    <w:rsid w:val="001A7994"/>
    <w:rsid w:val="001B0F55"/>
    <w:rsid w:val="001B25D1"/>
    <w:rsid w:val="001B6818"/>
    <w:rsid w:val="001C3CC7"/>
    <w:rsid w:val="001C4961"/>
    <w:rsid w:val="001D0718"/>
    <w:rsid w:val="001E06E3"/>
    <w:rsid w:val="001E5E2D"/>
    <w:rsid w:val="001E6603"/>
    <w:rsid w:val="002162DD"/>
    <w:rsid w:val="0022416D"/>
    <w:rsid w:val="0022650C"/>
    <w:rsid w:val="002316C7"/>
    <w:rsid w:val="0023343A"/>
    <w:rsid w:val="002334B2"/>
    <w:rsid w:val="00234A57"/>
    <w:rsid w:val="002360E1"/>
    <w:rsid w:val="00244D9D"/>
    <w:rsid w:val="00245773"/>
    <w:rsid w:val="002479F6"/>
    <w:rsid w:val="00257661"/>
    <w:rsid w:val="002606B5"/>
    <w:rsid w:val="0026524F"/>
    <w:rsid w:val="00267A04"/>
    <w:rsid w:val="00267B5F"/>
    <w:rsid w:val="00270744"/>
    <w:rsid w:val="00277170"/>
    <w:rsid w:val="00281B88"/>
    <w:rsid w:val="002849C6"/>
    <w:rsid w:val="00295700"/>
    <w:rsid w:val="00295F48"/>
    <w:rsid w:val="0029636D"/>
    <w:rsid w:val="002A6927"/>
    <w:rsid w:val="002A7977"/>
    <w:rsid w:val="002B2FE8"/>
    <w:rsid w:val="002B41F1"/>
    <w:rsid w:val="002B48FD"/>
    <w:rsid w:val="002C17BD"/>
    <w:rsid w:val="002C414B"/>
    <w:rsid w:val="002C43B8"/>
    <w:rsid w:val="002C7777"/>
    <w:rsid w:val="002D022D"/>
    <w:rsid w:val="002D098E"/>
    <w:rsid w:val="002D2A57"/>
    <w:rsid w:val="002D758B"/>
    <w:rsid w:val="002E162E"/>
    <w:rsid w:val="002E2AA7"/>
    <w:rsid w:val="002E6393"/>
    <w:rsid w:val="002E6CDE"/>
    <w:rsid w:val="002F059A"/>
    <w:rsid w:val="002F2118"/>
    <w:rsid w:val="002F4090"/>
    <w:rsid w:val="002F5309"/>
    <w:rsid w:val="002F6128"/>
    <w:rsid w:val="002F7578"/>
    <w:rsid w:val="0031308D"/>
    <w:rsid w:val="003151E3"/>
    <w:rsid w:val="00317DC8"/>
    <w:rsid w:val="00321061"/>
    <w:rsid w:val="0032107F"/>
    <w:rsid w:val="00322628"/>
    <w:rsid w:val="00326368"/>
    <w:rsid w:val="00331F0A"/>
    <w:rsid w:val="003361A8"/>
    <w:rsid w:val="003376BE"/>
    <w:rsid w:val="00340DC6"/>
    <w:rsid w:val="0034128F"/>
    <w:rsid w:val="00341690"/>
    <w:rsid w:val="0034251F"/>
    <w:rsid w:val="003513BB"/>
    <w:rsid w:val="003518A4"/>
    <w:rsid w:val="00355C0B"/>
    <w:rsid w:val="003640D4"/>
    <w:rsid w:val="003655F0"/>
    <w:rsid w:val="00366F71"/>
    <w:rsid w:val="00372AC7"/>
    <w:rsid w:val="00374251"/>
    <w:rsid w:val="00375571"/>
    <w:rsid w:val="00375FB0"/>
    <w:rsid w:val="003807A5"/>
    <w:rsid w:val="00381C7D"/>
    <w:rsid w:val="003947FE"/>
    <w:rsid w:val="00394D62"/>
    <w:rsid w:val="00395038"/>
    <w:rsid w:val="003965AB"/>
    <w:rsid w:val="00396EDA"/>
    <w:rsid w:val="003A1848"/>
    <w:rsid w:val="003B49E0"/>
    <w:rsid w:val="003B5B9F"/>
    <w:rsid w:val="003C07C4"/>
    <w:rsid w:val="003C3B84"/>
    <w:rsid w:val="003D400F"/>
    <w:rsid w:val="003D45C4"/>
    <w:rsid w:val="003D7291"/>
    <w:rsid w:val="003D7E4A"/>
    <w:rsid w:val="003E13CA"/>
    <w:rsid w:val="003E241E"/>
    <w:rsid w:val="003E3CB8"/>
    <w:rsid w:val="003E4AE0"/>
    <w:rsid w:val="003E53B7"/>
    <w:rsid w:val="003E68C3"/>
    <w:rsid w:val="003E78A3"/>
    <w:rsid w:val="003F5EF4"/>
    <w:rsid w:val="00400BD4"/>
    <w:rsid w:val="004047CB"/>
    <w:rsid w:val="004052D5"/>
    <w:rsid w:val="00405FB1"/>
    <w:rsid w:val="004068AB"/>
    <w:rsid w:val="00407B33"/>
    <w:rsid w:val="004158D0"/>
    <w:rsid w:val="00420C2F"/>
    <w:rsid w:val="00424EF8"/>
    <w:rsid w:val="00430313"/>
    <w:rsid w:val="00433413"/>
    <w:rsid w:val="00434D09"/>
    <w:rsid w:val="004364FA"/>
    <w:rsid w:val="0044535A"/>
    <w:rsid w:val="00446417"/>
    <w:rsid w:val="00453970"/>
    <w:rsid w:val="00462EE7"/>
    <w:rsid w:val="004670DF"/>
    <w:rsid w:val="00467CCB"/>
    <w:rsid w:val="0047331D"/>
    <w:rsid w:val="00476F51"/>
    <w:rsid w:val="004911EA"/>
    <w:rsid w:val="00491F5B"/>
    <w:rsid w:val="00496460"/>
    <w:rsid w:val="00496678"/>
    <w:rsid w:val="004A19C6"/>
    <w:rsid w:val="004A5557"/>
    <w:rsid w:val="004A5830"/>
    <w:rsid w:val="004A64EC"/>
    <w:rsid w:val="004B2BB4"/>
    <w:rsid w:val="004B4E29"/>
    <w:rsid w:val="004B7C23"/>
    <w:rsid w:val="004C0284"/>
    <w:rsid w:val="004C3282"/>
    <w:rsid w:val="004C4B86"/>
    <w:rsid w:val="004C69EA"/>
    <w:rsid w:val="004D1BC0"/>
    <w:rsid w:val="004D443D"/>
    <w:rsid w:val="004D6112"/>
    <w:rsid w:val="004D6303"/>
    <w:rsid w:val="004D6813"/>
    <w:rsid w:val="004D69F0"/>
    <w:rsid w:val="004E395E"/>
    <w:rsid w:val="004E3DBD"/>
    <w:rsid w:val="004E6158"/>
    <w:rsid w:val="004E7A1F"/>
    <w:rsid w:val="004F2F1D"/>
    <w:rsid w:val="004F6502"/>
    <w:rsid w:val="0050246D"/>
    <w:rsid w:val="00505E91"/>
    <w:rsid w:val="00513607"/>
    <w:rsid w:val="00515937"/>
    <w:rsid w:val="00516F17"/>
    <w:rsid w:val="0052165B"/>
    <w:rsid w:val="00521D07"/>
    <w:rsid w:val="0052203E"/>
    <w:rsid w:val="0052400F"/>
    <w:rsid w:val="005242BE"/>
    <w:rsid w:val="0052474A"/>
    <w:rsid w:val="00525D35"/>
    <w:rsid w:val="005271CB"/>
    <w:rsid w:val="005308AE"/>
    <w:rsid w:val="005333F9"/>
    <w:rsid w:val="005408A5"/>
    <w:rsid w:val="005421AA"/>
    <w:rsid w:val="005476FF"/>
    <w:rsid w:val="00551B93"/>
    <w:rsid w:val="00551C19"/>
    <w:rsid w:val="005530CA"/>
    <w:rsid w:val="0055313B"/>
    <w:rsid w:val="005548D2"/>
    <w:rsid w:val="0055530E"/>
    <w:rsid w:val="00561EFC"/>
    <w:rsid w:val="00564B36"/>
    <w:rsid w:val="005674E9"/>
    <w:rsid w:val="005762E1"/>
    <w:rsid w:val="005769FD"/>
    <w:rsid w:val="00581277"/>
    <w:rsid w:val="0058248A"/>
    <w:rsid w:val="00585682"/>
    <w:rsid w:val="00597479"/>
    <w:rsid w:val="005A0CEB"/>
    <w:rsid w:val="005A2853"/>
    <w:rsid w:val="005A42A9"/>
    <w:rsid w:val="005B6480"/>
    <w:rsid w:val="005C024F"/>
    <w:rsid w:val="005C08BE"/>
    <w:rsid w:val="005C1326"/>
    <w:rsid w:val="005C4BEB"/>
    <w:rsid w:val="005C63CD"/>
    <w:rsid w:val="005D09C3"/>
    <w:rsid w:val="005D17B4"/>
    <w:rsid w:val="005D17BD"/>
    <w:rsid w:val="005D2FE3"/>
    <w:rsid w:val="005D5984"/>
    <w:rsid w:val="005E2AE1"/>
    <w:rsid w:val="005E6284"/>
    <w:rsid w:val="005F0CE9"/>
    <w:rsid w:val="005F1E52"/>
    <w:rsid w:val="005F5D78"/>
    <w:rsid w:val="00606792"/>
    <w:rsid w:val="00612719"/>
    <w:rsid w:val="006134ED"/>
    <w:rsid w:val="0061557C"/>
    <w:rsid w:val="0061624B"/>
    <w:rsid w:val="00622809"/>
    <w:rsid w:val="006240FF"/>
    <w:rsid w:val="006330BD"/>
    <w:rsid w:val="00637086"/>
    <w:rsid w:val="006371F9"/>
    <w:rsid w:val="00646528"/>
    <w:rsid w:val="006517FA"/>
    <w:rsid w:val="006537E3"/>
    <w:rsid w:val="00660290"/>
    <w:rsid w:val="00665C2B"/>
    <w:rsid w:val="00667B6E"/>
    <w:rsid w:val="00686F88"/>
    <w:rsid w:val="00691C2F"/>
    <w:rsid w:val="00694F0E"/>
    <w:rsid w:val="00695EAB"/>
    <w:rsid w:val="006A250B"/>
    <w:rsid w:val="006A2A83"/>
    <w:rsid w:val="006A2B75"/>
    <w:rsid w:val="006A31A2"/>
    <w:rsid w:val="006A48D3"/>
    <w:rsid w:val="006B5434"/>
    <w:rsid w:val="006B5717"/>
    <w:rsid w:val="006B76F0"/>
    <w:rsid w:val="006C1782"/>
    <w:rsid w:val="006C2315"/>
    <w:rsid w:val="006C3DC8"/>
    <w:rsid w:val="006D016E"/>
    <w:rsid w:val="006D3A39"/>
    <w:rsid w:val="006E05B4"/>
    <w:rsid w:val="006E190C"/>
    <w:rsid w:val="006E4FC8"/>
    <w:rsid w:val="006E50FC"/>
    <w:rsid w:val="006F21B9"/>
    <w:rsid w:val="006F3CB3"/>
    <w:rsid w:val="006F3DA5"/>
    <w:rsid w:val="006F7B69"/>
    <w:rsid w:val="007027AF"/>
    <w:rsid w:val="00702EBF"/>
    <w:rsid w:val="007058A0"/>
    <w:rsid w:val="007107A1"/>
    <w:rsid w:val="00712B26"/>
    <w:rsid w:val="00712B9F"/>
    <w:rsid w:val="00715D02"/>
    <w:rsid w:val="00722671"/>
    <w:rsid w:val="007237D2"/>
    <w:rsid w:val="00727999"/>
    <w:rsid w:val="007312EC"/>
    <w:rsid w:val="0074332E"/>
    <w:rsid w:val="00750D78"/>
    <w:rsid w:val="007530E3"/>
    <w:rsid w:val="00754F9A"/>
    <w:rsid w:val="007577B7"/>
    <w:rsid w:val="00761F53"/>
    <w:rsid w:val="00763CD3"/>
    <w:rsid w:val="00764804"/>
    <w:rsid w:val="00766F0C"/>
    <w:rsid w:val="00782AEA"/>
    <w:rsid w:val="0078343E"/>
    <w:rsid w:val="00784221"/>
    <w:rsid w:val="007866B5"/>
    <w:rsid w:val="007875D7"/>
    <w:rsid w:val="00787C20"/>
    <w:rsid w:val="00790771"/>
    <w:rsid w:val="0079290A"/>
    <w:rsid w:val="007A2CFB"/>
    <w:rsid w:val="007A33D1"/>
    <w:rsid w:val="007B1A3C"/>
    <w:rsid w:val="007B358F"/>
    <w:rsid w:val="007B7437"/>
    <w:rsid w:val="007B7A8D"/>
    <w:rsid w:val="007D539A"/>
    <w:rsid w:val="007D7059"/>
    <w:rsid w:val="007E1271"/>
    <w:rsid w:val="007E6DE2"/>
    <w:rsid w:val="007E7B2D"/>
    <w:rsid w:val="007F2FA5"/>
    <w:rsid w:val="0080006E"/>
    <w:rsid w:val="00801750"/>
    <w:rsid w:val="00801C01"/>
    <w:rsid w:val="0080495D"/>
    <w:rsid w:val="0081095C"/>
    <w:rsid w:val="008166CF"/>
    <w:rsid w:val="00817C32"/>
    <w:rsid w:val="0082370F"/>
    <w:rsid w:val="00823C84"/>
    <w:rsid w:val="00825B42"/>
    <w:rsid w:val="00830895"/>
    <w:rsid w:val="008351F0"/>
    <w:rsid w:val="0083734F"/>
    <w:rsid w:val="0083765D"/>
    <w:rsid w:val="008379DD"/>
    <w:rsid w:val="00841EF3"/>
    <w:rsid w:val="008434CB"/>
    <w:rsid w:val="00843922"/>
    <w:rsid w:val="00844714"/>
    <w:rsid w:val="008450F9"/>
    <w:rsid w:val="00850A00"/>
    <w:rsid w:val="0086117E"/>
    <w:rsid w:val="0086164A"/>
    <w:rsid w:val="00862CA4"/>
    <w:rsid w:val="00867B31"/>
    <w:rsid w:val="00876451"/>
    <w:rsid w:val="00880E4B"/>
    <w:rsid w:val="008842CA"/>
    <w:rsid w:val="00885BFB"/>
    <w:rsid w:val="00896AFB"/>
    <w:rsid w:val="00896BFE"/>
    <w:rsid w:val="008A17D5"/>
    <w:rsid w:val="008B03D7"/>
    <w:rsid w:val="008B3E95"/>
    <w:rsid w:val="008C3427"/>
    <w:rsid w:val="008C3D1A"/>
    <w:rsid w:val="008D16C6"/>
    <w:rsid w:val="008D1DA4"/>
    <w:rsid w:val="008D4135"/>
    <w:rsid w:val="008D4E93"/>
    <w:rsid w:val="008D693E"/>
    <w:rsid w:val="008E1629"/>
    <w:rsid w:val="008E4333"/>
    <w:rsid w:val="008E4F34"/>
    <w:rsid w:val="008E67D7"/>
    <w:rsid w:val="008F0273"/>
    <w:rsid w:val="008F23CD"/>
    <w:rsid w:val="00900E35"/>
    <w:rsid w:val="00907579"/>
    <w:rsid w:val="00910022"/>
    <w:rsid w:val="00914CA0"/>
    <w:rsid w:val="0092134A"/>
    <w:rsid w:val="009229BC"/>
    <w:rsid w:val="009306D5"/>
    <w:rsid w:val="00930B71"/>
    <w:rsid w:val="009323FE"/>
    <w:rsid w:val="00933551"/>
    <w:rsid w:val="009351A0"/>
    <w:rsid w:val="00941127"/>
    <w:rsid w:val="009467A3"/>
    <w:rsid w:val="00947271"/>
    <w:rsid w:val="00950C3F"/>
    <w:rsid w:val="00953EDF"/>
    <w:rsid w:val="009578D7"/>
    <w:rsid w:val="00961887"/>
    <w:rsid w:val="00961E2B"/>
    <w:rsid w:val="00962EA6"/>
    <w:rsid w:val="0096412F"/>
    <w:rsid w:val="009672B9"/>
    <w:rsid w:val="00971739"/>
    <w:rsid w:val="00973AC9"/>
    <w:rsid w:val="00977C8B"/>
    <w:rsid w:val="009814F9"/>
    <w:rsid w:val="0099190A"/>
    <w:rsid w:val="009A5A55"/>
    <w:rsid w:val="009B1520"/>
    <w:rsid w:val="009B1D29"/>
    <w:rsid w:val="009B2D88"/>
    <w:rsid w:val="009B5407"/>
    <w:rsid w:val="009B57E5"/>
    <w:rsid w:val="009C5483"/>
    <w:rsid w:val="009C5E7E"/>
    <w:rsid w:val="009D6AEC"/>
    <w:rsid w:val="009E06AE"/>
    <w:rsid w:val="009E3FEC"/>
    <w:rsid w:val="009E5B3F"/>
    <w:rsid w:val="009E794F"/>
    <w:rsid w:val="009F0D1D"/>
    <w:rsid w:val="009F2E91"/>
    <w:rsid w:val="009F7C08"/>
    <w:rsid w:val="00A017B7"/>
    <w:rsid w:val="00A036DE"/>
    <w:rsid w:val="00A05533"/>
    <w:rsid w:val="00A074D0"/>
    <w:rsid w:val="00A110F7"/>
    <w:rsid w:val="00A12794"/>
    <w:rsid w:val="00A1354E"/>
    <w:rsid w:val="00A226E7"/>
    <w:rsid w:val="00A24F4C"/>
    <w:rsid w:val="00A278D8"/>
    <w:rsid w:val="00A302AB"/>
    <w:rsid w:val="00A32244"/>
    <w:rsid w:val="00A36512"/>
    <w:rsid w:val="00A37E2A"/>
    <w:rsid w:val="00A42118"/>
    <w:rsid w:val="00A5016E"/>
    <w:rsid w:val="00A53A0A"/>
    <w:rsid w:val="00A5758B"/>
    <w:rsid w:val="00A601AF"/>
    <w:rsid w:val="00A61F8D"/>
    <w:rsid w:val="00A62B57"/>
    <w:rsid w:val="00A6675B"/>
    <w:rsid w:val="00A6784F"/>
    <w:rsid w:val="00A7131C"/>
    <w:rsid w:val="00A81EE8"/>
    <w:rsid w:val="00A822EA"/>
    <w:rsid w:val="00A86030"/>
    <w:rsid w:val="00A87448"/>
    <w:rsid w:val="00A912B2"/>
    <w:rsid w:val="00A94309"/>
    <w:rsid w:val="00AA59D2"/>
    <w:rsid w:val="00AB00BF"/>
    <w:rsid w:val="00AC193E"/>
    <w:rsid w:val="00AC3E7B"/>
    <w:rsid w:val="00AC68D5"/>
    <w:rsid w:val="00AD204F"/>
    <w:rsid w:val="00AD2A9B"/>
    <w:rsid w:val="00AD61BD"/>
    <w:rsid w:val="00AF48DC"/>
    <w:rsid w:val="00B050D5"/>
    <w:rsid w:val="00B05519"/>
    <w:rsid w:val="00B06E52"/>
    <w:rsid w:val="00B160A6"/>
    <w:rsid w:val="00B160F5"/>
    <w:rsid w:val="00B16207"/>
    <w:rsid w:val="00B222C6"/>
    <w:rsid w:val="00B2367A"/>
    <w:rsid w:val="00B2577E"/>
    <w:rsid w:val="00B46B7C"/>
    <w:rsid w:val="00B47FA0"/>
    <w:rsid w:val="00B51A05"/>
    <w:rsid w:val="00B52D63"/>
    <w:rsid w:val="00B55AEC"/>
    <w:rsid w:val="00B612BF"/>
    <w:rsid w:val="00B629F8"/>
    <w:rsid w:val="00B63425"/>
    <w:rsid w:val="00B643E9"/>
    <w:rsid w:val="00B71CD6"/>
    <w:rsid w:val="00B9118E"/>
    <w:rsid w:val="00B92BBB"/>
    <w:rsid w:val="00B94E9C"/>
    <w:rsid w:val="00B9621B"/>
    <w:rsid w:val="00BA01DC"/>
    <w:rsid w:val="00BA15F1"/>
    <w:rsid w:val="00BA1E06"/>
    <w:rsid w:val="00BA47C6"/>
    <w:rsid w:val="00BA7047"/>
    <w:rsid w:val="00BB7E30"/>
    <w:rsid w:val="00BC00FA"/>
    <w:rsid w:val="00BC0C15"/>
    <w:rsid w:val="00BC22DB"/>
    <w:rsid w:val="00BC48F5"/>
    <w:rsid w:val="00BC5B42"/>
    <w:rsid w:val="00BC6818"/>
    <w:rsid w:val="00BC6ABB"/>
    <w:rsid w:val="00BD177A"/>
    <w:rsid w:val="00BD20CE"/>
    <w:rsid w:val="00BD3A82"/>
    <w:rsid w:val="00BD4423"/>
    <w:rsid w:val="00BD6D59"/>
    <w:rsid w:val="00BD7184"/>
    <w:rsid w:val="00BE6464"/>
    <w:rsid w:val="00BF14F2"/>
    <w:rsid w:val="00BF35E1"/>
    <w:rsid w:val="00BF384E"/>
    <w:rsid w:val="00C00C82"/>
    <w:rsid w:val="00C04063"/>
    <w:rsid w:val="00C04920"/>
    <w:rsid w:val="00C0734F"/>
    <w:rsid w:val="00C10D13"/>
    <w:rsid w:val="00C13847"/>
    <w:rsid w:val="00C14C1D"/>
    <w:rsid w:val="00C20375"/>
    <w:rsid w:val="00C225B8"/>
    <w:rsid w:val="00C24140"/>
    <w:rsid w:val="00C30807"/>
    <w:rsid w:val="00C5185E"/>
    <w:rsid w:val="00C529D8"/>
    <w:rsid w:val="00C5682B"/>
    <w:rsid w:val="00C743AB"/>
    <w:rsid w:val="00C7472F"/>
    <w:rsid w:val="00C74D38"/>
    <w:rsid w:val="00C75791"/>
    <w:rsid w:val="00C769F0"/>
    <w:rsid w:val="00C85543"/>
    <w:rsid w:val="00C865FC"/>
    <w:rsid w:val="00C9558F"/>
    <w:rsid w:val="00C96B05"/>
    <w:rsid w:val="00C97497"/>
    <w:rsid w:val="00CA6EAA"/>
    <w:rsid w:val="00CB4F19"/>
    <w:rsid w:val="00CB6F90"/>
    <w:rsid w:val="00CC2D6D"/>
    <w:rsid w:val="00CC3755"/>
    <w:rsid w:val="00CD1D9B"/>
    <w:rsid w:val="00CD3670"/>
    <w:rsid w:val="00CD3BD3"/>
    <w:rsid w:val="00CD3D54"/>
    <w:rsid w:val="00CD6D74"/>
    <w:rsid w:val="00CE1516"/>
    <w:rsid w:val="00CF23A6"/>
    <w:rsid w:val="00CF7AB9"/>
    <w:rsid w:val="00D17D7E"/>
    <w:rsid w:val="00D229CA"/>
    <w:rsid w:val="00D25A76"/>
    <w:rsid w:val="00D3164E"/>
    <w:rsid w:val="00D334B2"/>
    <w:rsid w:val="00D374B2"/>
    <w:rsid w:val="00D449DC"/>
    <w:rsid w:val="00D47EDF"/>
    <w:rsid w:val="00D54370"/>
    <w:rsid w:val="00D54ACB"/>
    <w:rsid w:val="00D55C2E"/>
    <w:rsid w:val="00D61A2D"/>
    <w:rsid w:val="00D63B00"/>
    <w:rsid w:val="00D63D8F"/>
    <w:rsid w:val="00D65800"/>
    <w:rsid w:val="00D65DEA"/>
    <w:rsid w:val="00D7002C"/>
    <w:rsid w:val="00D72730"/>
    <w:rsid w:val="00D7326E"/>
    <w:rsid w:val="00D7524D"/>
    <w:rsid w:val="00D760E8"/>
    <w:rsid w:val="00D772B9"/>
    <w:rsid w:val="00D8096E"/>
    <w:rsid w:val="00D81BB5"/>
    <w:rsid w:val="00D81CDA"/>
    <w:rsid w:val="00D82B20"/>
    <w:rsid w:val="00D909C5"/>
    <w:rsid w:val="00D93E2A"/>
    <w:rsid w:val="00D96516"/>
    <w:rsid w:val="00DA01A8"/>
    <w:rsid w:val="00DA058C"/>
    <w:rsid w:val="00DA3C6E"/>
    <w:rsid w:val="00DA3D4F"/>
    <w:rsid w:val="00DA5477"/>
    <w:rsid w:val="00DB2052"/>
    <w:rsid w:val="00DB23D4"/>
    <w:rsid w:val="00DB6F2A"/>
    <w:rsid w:val="00DC26B9"/>
    <w:rsid w:val="00DC4F4E"/>
    <w:rsid w:val="00DC5A80"/>
    <w:rsid w:val="00DC7392"/>
    <w:rsid w:val="00DD0DCB"/>
    <w:rsid w:val="00DD42B6"/>
    <w:rsid w:val="00DE022F"/>
    <w:rsid w:val="00DE585A"/>
    <w:rsid w:val="00DF23D9"/>
    <w:rsid w:val="00DF273A"/>
    <w:rsid w:val="00DF7579"/>
    <w:rsid w:val="00E0183C"/>
    <w:rsid w:val="00E037AA"/>
    <w:rsid w:val="00E05F3A"/>
    <w:rsid w:val="00E1235B"/>
    <w:rsid w:val="00E14485"/>
    <w:rsid w:val="00E15A9E"/>
    <w:rsid w:val="00E257F8"/>
    <w:rsid w:val="00E272FF"/>
    <w:rsid w:val="00E27B32"/>
    <w:rsid w:val="00E3093E"/>
    <w:rsid w:val="00E310C4"/>
    <w:rsid w:val="00E3367D"/>
    <w:rsid w:val="00E37615"/>
    <w:rsid w:val="00E3775A"/>
    <w:rsid w:val="00E418A7"/>
    <w:rsid w:val="00E436F1"/>
    <w:rsid w:val="00E461C0"/>
    <w:rsid w:val="00E52FA9"/>
    <w:rsid w:val="00E536CA"/>
    <w:rsid w:val="00E62850"/>
    <w:rsid w:val="00E62BC9"/>
    <w:rsid w:val="00E66969"/>
    <w:rsid w:val="00E66C3E"/>
    <w:rsid w:val="00E72092"/>
    <w:rsid w:val="00E73C8D"/>
    <w:rsid w:val="00E8217C"/>
    <w:rsid w:val="00E85C2A"/>
    <w:rsid w:val="00E8797B"/>
    <w:rsid w:val="00E936E8"/>
    <w:rsid w:val="00E94716"/>
    <w:rsid w:val="00E950D8"/>
    <w:rsid w:val="00E958AA"/>
    <w:rsid w:val="00E9753B"/>
    <w:rsid w:val="00EA0047"/>
    <w:rsid w:val="00EA10F2"/>
    <w:rsid w:val="00EA7858"/>
    <w:rsid w:val="00EB01C4"/>
    <w:rsid w:val="00EB3217"/>
    <w:rsid w:val="00EB3887"/>
    <w:rsid w:val="00EB73AD"/>
    <w:rsid w:val="00EB7E53"/>
    <w:rsid w:val="00EC1590"/>
    <w:rsid w:val="00EC4C27"/>
    <w:rsid w:val="00ED011A"/>
    <w:rsid w:val="00ED127E"/>
    <w:rsid w:val="00ED43FF"/>
    <w:rsid w:val="00EE302A"/>
    <w:rsid w:val="00EE5A81"/>
    <w:rsid w:val="00EF0CFB"/>
    <w:rsid w:val="00EF2785"/>
    <w:rsid w:val="00EF3743"/>
    <w:rsid w:val="00F0240F"/>
    <w:rsid w:val="00F02E43"/>
    <w:rsid w:val="00F11FA2"/>
    <w:rsid w:val="00F213CA"/>
    <w:rsid w:val="00F22353"/>
    <w:rsid w:val="00F243DB"/>
    <w:rsid w:val="00F32076"/>
    <w:rsid w:val="00F34E12"/>
    <w:rsid w:val="00F36618"/>
    <w:rsid w:val="00F37547"/>
    <w:rsid w:val="00F37EE1"/>
    <w:rsid w:val="00F4321E"/>
    <w:rsid w:val="00F56133"/>
    <w:rsid w:val="00F73B67"/>
    <w:rsid w:val="00F73E08"/>
    <w:rsid w:val="00F85F7F"/>
    <w:rsid w:val="00F8761A"/>
    <w:rsid w:val="00F942EB"/>
    <w:rsid w:val="00F96203"/>
    <w:rsid w:val="00FA0BDF"/>
    <w:rsid w:val="00FA6558"/>
    <w:rsid w:val="00FB2A92"/>
    <w:rsid w:val="00FB2F87"/>
    <w:rsid w:val="00FB6D9B"/>
    <w:rsid w:val="00FC2A14"/>
    <w:rsid w:val="00FD7F51"/>
    <w:rsid w:val="00FE06B0"/>
    <w:rsid w:val="00FE44F0"/>
    <w:rsid w:val="00FE780B"/>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7E3A78"/>
  <w15:docId w15:val="{8FBFE706-5883-496E-A823-B8CC1A81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ind w:firstLine="720"/>
      <w:outlineLvl w:val="0"/>
    </w:pPr>
    <w:rPr>
      <w:b/>
      <w:bCs/>
      <w:i/>
      <w:iCs/>
    </w:rPr>
  </w:style>
  <w:style w:type="paragraph" w:styleId="Heading3">
    <w:name w:val="heading 3"/>
    <w:basedOn w:val="Normal"/>
    <w:next w:val="Normal"/>
    <w:link w:val="Heading3Char"/>
    <w:semiHidden/>
    <w:unhideWhenUsed/>
    <w:qFormat/>
    <w:rsid w:val="001E6603"/>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1E660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3">
    <w:name w:val="Body Text 3"/>
    <w:basedOn w:val="Normal"/>
    <w:pPr>
      <w:suppressAutoHyphens/>
    </w:pPr>
    <w:rPr>
      <w:spacing w:val="-2"/>
      <w:sz w:val="22"/>
    </w:rPr>
  </w:style>
  <w:style w:type="paragraph" w:styleId="Footer">
    <w:name w:val="footer"/>
    <w:basedOn w:val="Normal"/>
    <w:pPr>
      <w:tabs>
        <w:tab w:val="center" w:pos="4320"/>
        <w:tab w:val="right" w:pos="8640"/>
      </w:tabs>
    </w:pPr>
    <w:rPr>
      <w:szCs w:val="20"/>
    </w:rPr>
  </w:style>
  <w:style w:type="paragraph" w:styleId="BodyText">
    <w:name w:val="Body Text"/>
    <w:basedOn w:val="Normal"/>
    <w:pPr>
      <w:tabs>
        <w:tab w:val="left" w:pos="720"/>
      </w:tabs>
      <w:suppressAutoHyphens/>
      <w:jc w:val="both"/>
    </w:pPr>
  </w:style>
  <w:style w:type="paragraph" w:styleId="Title">
    <w:name w:val="Title"/>
    <w:basedOn w:val="Normal"/>
    <w:qFormat/>
    <w:pPr>
      <w:jc w:val="center"/>
    </w:pPr>
    <w:rPr>
      <w:rFonts w:ascii="Arial" w:hAnsi="Arial"/>
      <w:b/>
      <w:smallCaps/>
      <w:sz w:val="32"/>
      <w:szCs w:val="20"/>
    </w:rPr>
  </w:style>
  <w:style w:type="paragraph" w:styleId="Header">
    <w:name w:val="header"/>
    <w:basedOn w:val="Normal"/>
    <w:pPr>
      <w:tabs>
        <w:tab w:val="center" w:pos="4320"/>
        <w:tab w:val="right" w:pos="8640"/>
      </w:tabs>
    </w:pPr>
  </w:style>
  <w:style w:type="character" w:styleId="Hyperlink">
    <w:name w:val="Hyperlink"/>
    <w:rsid w:val="00DE022F"/>
    <w:rPr>
      <w:color w:val="0000FF"/>
      <w:u w:val="single"/>
    </w:rPr>
  </w:style>
  <w:style w:type="paragraph" w:customStyle="1" w:styleId="Default">
    <w:name w:val="Default"/>
    <w:rsid w:val="00667B6E"/>
    <w:pPr>
      <w:autoSpaceDE w:val="0"/>
      <w:autoSpaceDN w:val="0"/>
      <w:adjustRightInd w:val="0"/>
    </w:pPr>
    <w:rPr>
      <w:color w:val="000000"/>
      <w:sz w:val="24"/>
      <w:szCs w:val="24"/>
      <w:lang w:val="en-US" w:eastAsia="en-US"/>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character" w:customStyle="1" w:styleId="Heading3Char">
    <w:name w:val="Heading 3 Char"/>
    <w:link w:val="Heading3"/>
    <w:semiHidden/>
    <w:rsid w:val="001E6603"/>
    <w:rPr>
      <w:rFonts w:ascii="Cambria" w:eastAsia="Times New Roman" w:hAnsi="Cambria" w:cs="Times New Roman"/>
      <w:b/>
      <w:bCs/>
      <w:sz w:val="26"/>
      <w:szCs w:val="26"/>
      <w:lang w:val="en-US" w:eastAsia="en-US"/>
    </w:rPr>
  </w:style>
  <w:style w:type="character" w:customStyle="1" w:styleId="Heading4Char">
    <w:name w:val="Heading 4 Char"/>
    <w:link w:val="Heading4"/>
    <w:semiHidden/>
    <w:rsid w:val="001E6603"/>
    <w:rPr>
      <w:rFonts w:ascii="Calibri" w:eastAsia="Times New Roman" w:hAnsi="Calibri" w:cs="Times New Roman"/>
      <w:b/>
      <w:bCs/>
      <w:sz w:val="28"/>
      <w:szCs w:val="28"/>
      <w:lang w:val="en-US" w:eastAsia="en-US"/>
    </w:rPr>
  </w:style>
  <w:style w:type="character" w:styleId="FootnoteReference">
    <w:name w:val="footnote reference"/>
    <w:uiPriority w:val="99"/>
    <w:rsid w:val="001E6603"/>
    <w:rPr>
      <w:rFonts w:cs="Arial"/>
      <w:color w:val="000000"/>
    </w:rPr>
  </w:style>
  <w:style w:type="paragraph" w:styleId="BlockText">
    <w:name w:val="Block Text"/>
    <w:basedOn w:val="Default"/>
    <w:next w:val="Default"/>
    <w:rsid w:val="001E6603"/>
    <w:pPr>
      <w:widowControl w:val="0"/>
    </w:pPr>
    <w:rPr>
      <w:rFonts w:ascii="Arial" w:hAnsi="Arial"/>
      <w:color w:val="auto"/>
    </w:rPr>
  </w:style>
  <w:style w:type="paragraph" w:styleId="FootnoteText">
    <w:name w:val="footnote text"/>
    <w:basedOn w:val="Normal"/>
    <w:link w:val="FootnoteTextChar"/>
    <w:uiPriority w:val="99"/>
    <w:rsid w:val="001E6603"/>
    <w:rPr>
      <w:sz w:val="20"/>
      <w:szCs w:val="20"/>
    </w:rPr>
  </w:style>
  <w:style w:type="character" w:customStyle="1" w:styleId="FootnoteTextChar">
    <w:name w:val="Footnote Text Char"/>
    <w:link w:val="FootnoteText"/>
    <w:uiPriority w:val="99"/>
    <w:rsid w:val="001E6603"/>
    <w:rPr>
      <w:lang w:val="en-US" w:eastAsia="en-US"/>
    </w:rPr>
  </w:style>
  <w:style w:type="paragraph" w:styleId="ListParagraph">
    <w:name w:val="List Paragraph"/>
    <w:aliases w:val="Bulleted List,Numbered List"/>
    <w:basedOn w:val="Normal"/>
    <w:link w:val="ListParagraphChar"/>
    <w:uiPriority w:val="34"/>
    <w:qFormat/>
    <w:rsid w:val="001E6603"/>
    <w:pPr>
      <w:ind w:left="720"/>
    </w:pPr>
  </w:style>
  <w:style w:type="paragraph" w:styleId="BodyText2">
    <w:name w:val="Body Text 2"/>
    <w:basedOn w:val="Normal"/>
    <w:link w:val="BodyText2Char"/>
    <w:rsid w:val="001E6603"/>
    <w:pPr>
      <w:spacing w:after="120" w:line="480" w:lineRule="auto"/>
    </w:pPr>
  </w:style>
  <w:style w:type="character" w:customStyle="1" w:styleId="BodyText2Char">
    <w:name w:val="Body Text 2 Char"/>
    <w:link w:val="BodyText2"/>
    <w:rsid w:val="001E6603"/>
    <w:rPr>
      <w:sz w:val="24"/>
      <w:szCs w:val="24"/>
      <w:lang w:val="en-US" w:eastAsia="en-US"/>
    </w:rPr>
  </w:style>
  <w:style w:type="character" w:styleId="CommentReference">
    <w:name w:val="annotation reference"/>
    <w:uiPriority w:val="99"/>
    <w:rsid w:val="008D1DA4"/>
    <w:rPr>
      <w:sz w:val="16"/>
      <w:szCs w:val="16"/>
    </w:rPr>
  </w:style>
  <w:style w:type="paragraph" w:styleId="CommentText">
    <w:name w:val="annotation text"/>
    <w:basedOn w:val="Normal"/>
    <w:link w:val="CommentTextChar"/>
    <w:uiPriority w:val="99"/>
    <w:rsid w:val="008D1DA4"/>
    <w:rPr>
      <w:sz w:val="20"/>
      <w:szCs w:val="20"/>
    </w:rPr>
  </w:style>
  <w:style w:type="character" w:customStyle="1" w:styleId="CommentTextChar">
    <w:name w:val="Comment Text Char"/>
    <w:link w:val="CommentText"/>
    <w:uiPriority w:val="99"/>
    <w:rsid w:val="008D1DA4"/>
    <w:rPr>
      <w:lang w:val="en-US" w:eastAsia="en-US"/>
    </w:rPr>
  </w:style>
  <w:style w:type="paragraph" w:styleId="CommentSubject">
    <w:name w:val="annotation subject"/>
    <w:basedOn w:val="CommentText"/>
    <w:next w:val="CommentText"/>
    <w:link w:val="CommentSubjectChar"/>
    <w:rsid w:val="001A4CFB"/>
    <w:rPr>
      <w:b/>
      <w:bCs/>
    </w:rPr>
  </w:style>
  <w:style w:type="character" w:customStyle="1" w:styleId="CommentSubjectChar">
    <w:name w:val="Comment Subject Char"/>
    <w:basedOn w:val="CommentTextChar"/>
    <w:link w:val="CommentSubject"/>
    <w:rsid w:val="001A4CFB"/>
    <w:rPr>
      <w:b/>
      <w:bCs/>
      <w:lang w:val="en-US" w:eastAsia="en-US"/>
    </w:rPr>
  </w:style>
  <w:style w:type="paragraph" w:styleId="Revision">
    <w:name w:val="Revision"/>
    <w:hidden/>
    <w:uiPriority w:val="99"/>
    <w:semiHidden/>
    <w:rsid w:val="008434CB"/>
    <w:rPr>
      <w:sz w:val="24"/>
      <w:szCs w:val="24"/>
      <w:lang w:val="en-US" w:eastAsia="en-US"/>
    </w:rPr>
  </w:style>
  <w:style w:type="character" w:customStyle="1" w:styleId="ListParagraphChar">
    <w:name w:val="List Paragraph Char"/>
    <w:aliases w:val="Bulleted List Char,Numbered List Char"/>
    <w:link w:val="ListParagraph"/>
    <w:uiPriority w:val="34"/>
    <w:rsid w:val="00B47FA0"/>
    <w:rPr>
      <w:sz w:val="24"/>
      <w:szCs w:val="24"/>
      <w:lang w:val="en-US" w:eastAsia="en-US"/>
    </w:rPr>
  </w:style>
  <w:style w:type="character" w:styleId="UnresolvedMention">
    <w:name w:val="Unresolved Mention"/>
    <w:basedOn w:val="DefaultParagraphFont"/>
    <w:uiPriority w:val="99"/>
    <w:semiHidden/>
    <w:unhideWhenUsed/>
    <w:rsid w:val="006B76F0"/>
    <w:rPr>
      <w:color w:val="605E5C"/>
      <w:shd w:val="clear" w:color="auto" w:fill="E1DFDD"/>
    </w:rPr>
  </w:style>
  <w:style w:type="character" w:styleId="PlaceholderText">
    <w:name w:val="Placeholder Text"/>
    <w:basedOn w:val="DefaultParagraphFont"/>
    <w:uiPriority w:val="99"/>
    <w:semiHidden/>
    <w:rsid w:val="006B76F0"/>
    <w:rPr>
      <w:color w:val="808080"/>
    </w:rPr>
  </w:style>
  <w:style w:type="table" w:styleId="TableGrid">
    <w:name w:val="Table Grid"/>
    <w:basedOn w:val="TableNormal"/>
    <w:rsid w:val="007F2FA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A7131C"/>
    <w:pPr>
      <w:shd w:val="clear" w:color="auto" w:fill="D9D9D9" w:themeFill="background1" w:themeFillShade="D9"/>
      <w:spacing w:after="200"/>
      <w:jc w:val="center"/>
    </w:pPr>
    <w:rPr>
      <w:rFonts w:ascii="Euphemia" w:hAnsi="Euphemia" w:cs="Gadugi"/>
      <w:b/>
      <w:bCs/>
      <w:sz w:val="22"/>
      <w:szCs w:val="22"/>
    </w:rPr>
  </w:style>
  <w:style w:type="paragraph" w:customStyle="1" w:styleId="Reference">
    <w:name w:val="Reference"/>
    <w:basedOn w:val="Normal"/>
    <w:link w:val="ReferenceChar"/>
    <w:qFormat/>
    <w:rsid w:val="00A7131C"/>
    <w:pPr>
      <w:jc w:val="both"/>
    </w:pPr>
    <w:rPr>
      <w:rFonts w:ascii="Euphemia" w:hAnsi="Euphemia"/>
      <w:color w:val="0000FF"/>
      <w:sz w:val="22"/>
      <w:szCs w:val="22"/>
      <w:u w:val="single"/>
    </w:rPr>
  </w:style>
  <w:style w:type="character" w:customStyle="1" w:styleId="ReferenceChar">
    <w:name w:val="Reference Char"/>
    <w:basedOn w:val="DefaultParagraphFont"/>
    <w:link w:val="Reference"/>
    <w:rsid w:val="00A7131C"/>
    <w:rPr>
      <w:rFonts w:ascii="Euphemia" w:hAnsi="Euphemia"/>
      <w:color w:val="0000FF"/>
      <w:sz w:val="22"/>
      <w:szCs w:val="22"/>
      <w:u w:val="singl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07378">
      <w:bodyDiv w:val="1"/>
      <w:marLeft w:val="0"/>
      <w:marRight w:val="0"/>
      <w:marTop w:val="0"/>
      <w:marBottom w:val="0"/>
      <w:divBdr>
        <w:top w:val="none" w:sz="0" w:space="0" w:color="auto"/>
        <w:left w:val="none" w:sz="0" w:space="0" w:color="auto"/>
        <w:bottom w:val="none" w:sz="0" w:space="0" w:color="auto"/>
        <w:right w:val="none" w:sz="0" w:space="0" w:color="auto"/>
      </w:divBdr>
    </w:div>
    <w:div w:id="511072177">
      <w:bodyDiv w:val="1"/>
      <w:marLeft w:val="0"/>
      <w:marRight w:val="0"/>
      <w:marTop w:val="0"/>
      <w:marBottom w:val="0"/>
      <w:divBdr>
        <w:top w:val="none" w:sz="0" w:space="0" w:color="auto"/>
        <w:left w:val="none" w:sz="0" w:space="0" w:color="auto"/>
        <w:bottom w:val="none" w:sz="0" w:space="0" w:color="auto"/>
        <w:right w:val="none" w:sz="0" w:space="0" w:color="auto"/>
      </w:divBdr>
    </w:div>
    <w:div w:id="553733497">
      <w:bodyDiv w:val="1"/>
      <w:marLeft w:val="0"/>
      <w:marRight w:val="0"/>
      <w:marTop w:val="0"/>
      <w:marBottom w:val="0"/>
      <w:divBdr>
        <w:top w:val="none" w:sz="0" w:space="0" w:color="auto"/>
        <w:left w:val="none" w:sz="0" w:space="0" w:color="auto"/>
        <w:bottom w:val="none" w:sz="0" w:space="0" w:color="auto"/>
        <w:right w:val="none" w:sz="0" w:space="0" w:color="auto"/>
      </w:divBdr>
    </w:div>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 w:id="647128299">
      <w:bodyDiv w:val="1"/>
      <w:marLeft w:val="0"/>
      <w:marRight w:val="0"/>
      <w:marTop w:val="0"/>
      <w:marBottom w:val="0"/>
      <w:divBdr>
        <w:top w:val="none" w:sz="0" w:space="0" w:color="auto"/>
        <w:left w:val="none" w:sz="0" w:space="0" w:color="auto"/>
        <w:bottom w:val="none" w:sz="0" w:space="0" w:color="auto"/>
        <w:right w:val="none" w:sz="0" w:space="0" w:color="auto"/>
      </w:divBdr>
    </w:div>
    <w:div w:id="670254854">
      <w:bodyDiv w:val="1"/>
      <w:marLeft w:val="0"/>
      <w:marRight w:val="0"/>
      <w:marTop w:val="0"/>
      <w:marBottom w:val="0"/>
      <w:divBdr>
        <w:top w:val="none" w:sz="0" w:space="0" w:color="auto"/>
        <w:left w:val="none" w:sz="0" w:space="0" w:color="auto"/>
        <w:bottom w:val="none" w:sz="0" w:space="0" w:color="auto"/>
        <w:right w:val="none" w:sz="0" w:space="0" w:color="auto"/>
      </w:divBdr>
    </w:div>
    <w:div w:id="779951235">
      <w:bodyDiv w:val="1"/>
      <w:marLeft w:val="0"/>
      <w:marRight w:val="0"/>
      <w:marTop w:val="0"/>
      <w:marBottom w:val="0"/>
      <w:divBdr>
        <w:top w:val="none" w:sz="0" w:space="0" w:color="auto"/>
        <w:left w:val="none" w:sz="0" w:space="0" w:color="auto"/>
        <w:bottom w:val="none" w:sz="0" w:space="0" w:color="auto"/>
        <w:right w:val="none" w:sz="0" w:space="0" w:color="auto"/>
      </w:divBdr>
    </w:div>
    <w:div w:id="826478762">
      <w:bodyDiv w:val="1"/>
      <w:marLeft w:val="0"/>
      <w:marRight w:val="0"/>
      <w:marTop w:val="0"/>
      <w:marBottom w:val="0"/>
      <w:divBdr>
        <w:top w:val="none" w:sz="0" w:space="0" w:color="auto"/>
        <w:left w:val="none" w:sz="0" w:space="0" w:color="auto"/>
        <w:bottom w:val="none" w:sz="0" w:space="0" w:color="auto"/>
        <w:right w:val="none" w:sz="0" w:space="0" w:color="auto"/>
      </w:divBdr>
    </w:div>
    <w:div w:id="1013342912">
      <w:bodyDiv w:val="1"/>
      <w:marLeft w:val="0"/>
      <w:marRight w:val="0"/>
      <w:marTop w:val="0"/>
      <w:marBottom w:val="0"/>
      <w:divBdr>
        <w:top w:val="none" w:sz="0" w:space="0" w:color="auto"/>
        <w:left w:val="none" w:sz="0" w:space="0" w:color="auto"/>
        <w:bottom w:val="none" w:sz="0" w:space="0" w:color="auto"/>
        <w:right w:val="none" w:sz="0" w:space="0" w:color="auto"/>
      </w:divBdr>
    </w:div>
    <w:div w:id="1091775983">
      <w:bodyDiv w:val="1"/>
      <w:marLeft w:val="0"/>
      <w:marRight w:val="0"/>
      <w:marTop w:val="0"/>
      <w:marBottom w:val="0"/>
      <w:divBdr>
        <w:top w:val="none" w:sz="0" w:space="0" w:color="auto"/>
        <w:left w:val="none" w:sz="0" w:space="0" w:color="auto"/>
        <w:bottom w:val="none" w:sz="0" w:space="0" w:color="auto"/>
        <w:right w:val="none" w:sz="0" w:space="0" w:color="auto"/>
      </w:divBdr>
    </w:div>
    <w:div w:id="1154032274">
      <w:bodyDiv w:val="1"/>
      <w:marLeft w:val="0"/>
      <w:marRight w:val="0"/>
      <w:marTop w:val="0"/>
      <w:marBottom w:val="0"/>
      <w:divBdr>
        <w:top w:val="none" w:sz="0" w:space="0" w:color="auto"/>
        <w:left w:val="none" w:sz="0" w:space="0" w:color="auto"/>
        <w:bottom w:val="none" w:sz="0" w:space="0" w:color="auto"/>
        <w:right w:val="none" w:sz="0" w:space="0" w:color="auto"/>
      </w:divBdr>
    </w:div>
    <w:div w:id="1301694813">
      <w:bodyDiv w:val="1"/>
      <w:marLeft w:val="0"/>
      <w:marRight w:val="0"/>
      <w:marTop w:val="0"/>
      <w:marBottom w:val="0"/>
      <w:divBdr>
        <w:top w:val="none" w:sz="0" w:space="0" w:color="auto"/>
        <w:left w:val="none" w:sz="0" w:space="0" w:color="auto"/>
        <w:bottom w:val="none" w:sz="0" w:space="0" w:color="auto"/>
        <w:right w:val="none" w:sz="0" w:space="0" w:color="auto"/>
      </w:divBdr>
    </w:div>
    <w:div w:id="1324700157">
      <w:bodyDiv w:val="1"/>
      <w:marLeft w:val="0"/>
      <w:marRight w:val="0"/>
      <w:marTop w:val="0"/>
      <w:marBottom w:val="0"/>
      <w:divBdr>
        <w:top w:val="none" w:sz="0" w:space="0" w:color="auto"/>
        <w:left w:val="none" w:sz="0" w:space="0" w:color="auto"/>
        <w:bottom w:val="none" w:sz="0" w:space="0" w:color="auto"/>
        <w:right w:val="none" w:sz="0" w:space="0" w:color="auto"/>
      </w:divBdr>
    </w:div>
    <w:div w:id="1337228039">
      <w:bodyDiv w:val="1"/>
      <w:marLeft w:val="0"/>
      <w:marRight w:val="0"/>
      <w:marTop w:val="0"/>
      <w:marBottom w:val="0"/>
      <w:divBdr>
        <w:top w:val="none" w:sz="0" w:space="0" w:color="auto"/>
        <w:left w:val="none" w:sz="0" w:space="0" w:color="auto"/>
        <w:bottom w:val="none" w:sz="0" w:space="0" w:color="auto"/>
        <w:right w:val="none" w:sz="0" w:space="0" w:color="auto"/>
      </w:divBdr>
    </w:div>
    <w:div w:id="1515415499">
      <w:bodyDiv w:val="1"/>
      <w:marLeft w:val="0"/>
      <w:marRight w:val="0"/>
      <w:marTop w:val="0"/>
      <w:marBottom w:val="0"/>
      <w:divBdr>
        <w:top w:val="none" w:sz="0" w:space="0" w:color="auto"/>
        <w:left w:val="none" w:sz="0" w:space="0" w:color="auto"/>
        <w:bottom w:val="none" w:sz="0" w:space="0" w:color="auto"/>
        <w:right w:val="none" w:sz="0" w:space="0" w:color="auto"/>
      </w:divBdr>
    </w:div>
    <w:div w:id="1594975510">
      <w:bodyDiv w:val="1"/>
      <w:marLeft w:val="0"/>
      <w:marRight w:val="0"/>
      <w:marTop w:val="0"/>
      <w:marBottom w:val="0"/>
      <w:divBdr>
        <w:top w:val="none" w:sz="0" w:space="0" w:color="auto"/>
        <w:left w:val="none" w:sz="0" w:space="0" w:color="auto"/>
        <w:bottom w:val="none" w:sz="0" w:space="0" w:color="auto"/>
        <w:right w:val="none" w:sz="0" w:space="0" w:color="auto"/>
      </w:divBdr>
    </w:div>
    <w:div w:id="1950552174">
      <w:bodyDiv w:val="1"/>
      <w:marLeft w:val="0"/>
      <w:marRight w:val="0"/>
      <w:marTop w:val="0"/>
      <w:marBottom w:val="0"/>
      <w:divBdr>
        <w:top w:val="none" w:sz="0" w:space="0" w:color="auto"/>
        <w:left w:val="none" w:sz="0" w:space="0" w:color="auto"/>
        <w:bottom w:val="none" w:sz="0" w:space="0" w:color="auto"/>
        <w:right w:val="none" w:sz="0" w:space="0" w:color="auto"/>
      </w:divBdr>
    </w:div>
    <w:div w:id="1969581980">
      <w:bodyDiv w:val="1"/>
      <w:marLeft w:val="0"/>
      <w:marRight w:val="0"/>
      <w:marTop w:val="0"/>
      <w:marBottom w:val="0"/>
      <w:divBdr>
        <w:top w:val="none" w:sz="0" w:space="0" w:color="auto"/>
        <w:left w:val="none" w:sz="0" w:space="0" w:color="auto"/>
        <w:bottom w:val="none" w:sz="0" w:space="0" w:color="auto"/>
        <w:right w:val="none" w:sz="0" w:space="0" w:color="auto"/>
      </w:divBdr>
    </w:div>
    <w:div w:id="2031492951">
      <w:bodyDiv w:val="1"/>
      <w:marLeft w:val="0"/>
      <w:marRight w:val="0"/>
      <w:marTop w:val="0"/>
      <w:marBottom w:val="0"/>
      <w:divBdr>
        <w:top w:val="none" w:sz="0" w:space="0" w:color="auto"/>
        <w:left w:val="none" w:sz="0" w:space="0" w:color="auto"/>
        <w:bottom w:val="none" w:sz="0" w:space="0" w:color="auto"/>
        <w:right w:val="none" w:sz="0" w:space="0" w:color="auto"/>
      </w:divBdr>
    </w:div>
    <w:div w:id="208229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rb.ca/project/125775"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nirb.ca/project/12580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nirb.c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4.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notes.xml.rels><?xml version="1.0" encoding="UTF-8" standalone="yes"?>
<Relationships xmlns="http://schemas.openxmlformats.org/package/2006/relationships"><Relationship Id="rId1" Type="http://schemas.openxmlformats.org/officeDocument/2006/relationships/hyperlink" Target="http://www.ec.gc.ca/paom-itm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M:\02-INTERNAL%20REGISTRY\01-SCREENINGS\SCREENING%20LETTER%20REPOSITORY\NuPPAA%20TEMPLATES\7a-Notice%20of%20Minor%20Screening%20and%20Comment%20Request-Inuk-FMAS%202304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FD279-FF9B-4F4B-A2D3-D2A2FD259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7a-Notice of Minor Screening and Comment Request-Inuk-FMAS 230420</Template>
  <TotalTime>23</TotalTime>
  <Pages>8</Pages>
  <Words>1163</Words>
  <Characters>9166</Characters>
  <Application>Microsoft Office Word</Application>
  <DocSecurity>0</DocSecurity>
  <Lines>76</Lines>
  <Paragraphs>20</Paragraphs>
  <ScaleCrop>false</ScaleCrop>
  <HeadingPairs>
    <vt:vector size="2" baseType="variant">
      <vt:variant>
        <vt:lpstr>Title</vt:lpstr>
      </vt:variant>
      <vt:variant>
        <vt:i4>1</vt:i4>
      </vt:variant>
    </vt:vector>
  </HeadingPairs>
  <TitlesOfParts>
    <vt:vector size="1" baseType="lpstr">
      <vt:lpstr>Notice of Minor Screening and Comment Request</vt:lpstr>
    </vt:vector>
  </TitlesOfParts>
  <Company>Nunav ut Impact Review Board</Company>
  <LinksUpToDate>false</LinksUpToDate>
  <CharactersWithSpaces>10309</CharactersWithSpaces>
  <SharedDoc>false</SharedDoc>
  <HLinks>
    <vt:vector size="12" baseType="variant">
      <vt:variant>
        <vt:i4>4522105</vt:i4>
      </vt:variant>
      <vt:variant>
        <vt:i4>3</vt:i4>
      </vt:variant>
      <vt:variant>
        <vt:i4>0</vt:i4>
      </vt:variant>
      <vt:variant>
        <vt:i4>5</vt:i4>
      </vt:variant>
      <vt:variant>
        <vt:lpwstr>mailto:info@nirb.ca</vt:lpwstr>
      </vt:variant>
      <vt:variant>
        <vt:lpwstr/>
      </vt:variant>
      <vt:variant>
        <vt:i4>7209041</vt:i4>
      </vt:variant>
      <vt:variant>
        <vt:i4>0</vt:i4>
      </vt:variant>
      <vt:variant>
        <vt:i4>0</vt:i4>
      </vt:variant>
      <vt:variant>
        <vt:i4>5</vt:i4>
      </vt:variant>
      <vt:variant>
        <vt:lpwstr>mailto:commdir@nunanet.com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Minor Screening and Comment Request</dc:title>
  <dc:creator>Keith Morrison</dc:creator>
  <cp:keywords>23YN015</cp:keywords>
  <cp:lastModifiedBy>Keith Morrison</cp:lastModifiedBy>
  <cp:revision>9</cp:revision>
  <cp:lastPrinted>2016-05-03T15:42:00Z</cp:lastPrinted>
  <dcterms:created xsi:type="dcterms:W3CDTF">2023-05-08T18:50:00Z</dcterms:created>
  <dcterms:modified xsi:type="dcterms:W3CDTF">2023-05-10T20:29:00Z</dcterms:modified>
</cp:coreProperties>
</file>