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3C20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146E79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82FB1BE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8C2CC1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62D447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41BA6B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3D825C1" w14:textId="65F0AEE2" w:rsidR="00E97DFD" w:rsidRPr="004E4F93" w:rsidRDefault="000A7DFD" w:rsidP="00456075">
            <w:pPr>
              <w:rPr>
                <w:b/>
                <w:sz w:val="22"/>
                <w:szCs w:val="22"/>
              </w:rPr>
            </w:pPr>
            <w:r w:rsidRPr="00BC67E5">
              <w:t>Rapid assessment of tundra plant diversity using small bits of genetic code found in the soil</w:t>
            </w:r>
          </w:p>
        </w:tc>
      </w:tr>
      <w:tr w:rsidR="00E97DFD" w:rsidRPr="004E4F93" w14:paraId="0308BCC2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1A7691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E782AA5" w14:textId="0D242A3E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0A7DFD" w:rsidRPr="00BC67E5">
              <w:t>University of Zurich</w:t>
            </w:r>
          </w:p>
        </w:tc>
      </w:tr>
      <w:tr w:rsidR="00E97DFD" w:rsidRPr="004E4F93" w14:paraId="12A51BC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13E168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5F2E76D" w14:textId="426D36D6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</w:p>
        </w:tc>
      </w:tr>
      <w:tr w:rsidR="00E97DFD" w:rsidRPr="004E4F93" w14:paraId="030DFEDD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327908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FE1B408" w14:textId="2EDB0C3C" w:rsidR="00E97DFD" w:rsidRPr="004E4F93" w:rsidRDefault="000A7DFD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19,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0C4A14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26CCD54" w14:textId="2B56CFD7" w:rsidR="00E97DFD" w:rsidRPr="004E4F93" w:rsidRDefault="000A7DF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23YN022</w:t>
            </w:r>
          </w:p>
        </w:tc>
      </w:tr>
      <w:tr w:rsidR="00E97DFD" w:rsidRPr="004E4F93" w14:paraId="03DEAAF3" w14:textId="77777777">
        <w:tc>
          <w:tcPr>
            <w:tcW w:w="9576" w:type="dxa"/>
            <w:gridSpan w:val="16"/>
            <w:tcBorders>
              <w:top w:val="nil"/>
            </w:tcBorders>
          </w:tcPr>
          <w:p w14:paraId="4AF7149D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572B0C0" w14:textId="77777777">
        <w:tc>
          <w:tcPr>
            <w:tcW w:w="9576" w:type="dxa"/>
            <w:gridSpan w:val="16"/>
          </w:tcPr>
          <w:p w14:paraId="1050E3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A375A3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88BD0D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6D75CB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F0C8A1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F1A2B0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9F2B9B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FCB5E1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7E5BCE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38C98E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3D285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E4CC0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185D4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2E473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86F00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976118D" w14:textId="77777777">
        <w:tc>
          <w:tcPr>
            <w:tcW w:w="9576" w:type="dxa"/>
            <w:gridSpan w:val="16"/>
          </w:tcPr>
          <w:p w14:paraId="0BF37A7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6ADCA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42B204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81A85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250BE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47142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DE127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B1ABB0E" w14:textId="77777777">
        <w:tc>
          <w:tcPr>
            <w:tcW w:w="9576" w:type="dxa"/>
            <w:gridSpan w:val="16"/>
          </w:tcPr>
          <w:p w14:paraId="518C374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B31453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C39C93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FEA1D1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36A3BB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D82B9B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DB78D5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B86D66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EDB66B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1FF35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BF8E0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EDB1BE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5B6E9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3510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FCAD2B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30195C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D236A7D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CB350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CBE36E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84CB18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142722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BAF897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2B9092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FA15C3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C5C4AD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839B45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2C245" w14:textId="77777777" w:rsidR="000A7DFD" w:rsidRDefault="000A7DFD">
      <w:r>
        <w:separator/>
      </w:r>
    </w:p>
  </w:endnote>
  <w:endnote w:type="continuationSeparator" w:id="0">
    <w:p w14:paraId="194F0F47" w14:textId="77777777" w:rsidR="000A7DFD" w:rsidRDefault="000A7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C92FC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EE9C4E7" wp14:editId="6933D81D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4F6B6AB" wp14:editId="07CA615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A050850" wp14:editId="2E1CF0BB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74BFF97" wp14:editId="29990C8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F82C4F3" wp14:editId="06CA8EA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A6FAF7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9ABC4BE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8F952" w14:textId="77777777" w:rsidR="000A7DFD" w:rsidRDefault="000A7DFD">
      <w:r>
        <w:separator/>
      </w:r>
    </w:p>
  </w:footnote>
  <w:footnote w:type="continuationSeparator" w:id="0">
    <w:p w14:paraId="20DBC7D1" w14:textId="77777777" w:rsidR="000A7DFD" w:rsidRDefault="000A7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77A3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6E1B751" wp14:editId="5C4284B4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DFD"/>
    <w:rsid w:val="000A7DFD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2A78386"/>
  <w15:chartTrackingRefBased/>
  <w15:docId w15:val="{3C35958F-D8DE-4B5F-A09C-D19FC910B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206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1</cp:revision>
  <cp:lastPrinted>2005-06-16T19:24:00Z</cp:lastPrinted>
  <dcterms:created xsi:type="dcterms:W3CDTF">2023-05-08T17:27:00Z</dcterms:created>
  <dcterms:modified xsi:type="dcterms:W3CDTF">2023-05-08T17:30:00Z</dcterms:modified>
</cp:coreProperties>
</file>