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3365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8F8C27C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A49D3D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D50797C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7368C9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3513B2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E56137D" w14:textId="2820C740" w:rsidR="00E97DFD" w:rsidRPr="004E4F93" w:rsidRDefault="00B61446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Over the Top: The Northwest Passage Expedition</w:t>
            </w:r>
          </w:p>
        </w:tc>
      </w:tr>
      <w:tr w:rsidR="00E97DFD" w:rsidRPr="004E4F93" w14:paraId="530BF50D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2BC18B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50D8749" w14:textId="32FB9276" w:rsidR="00E97DFD" w:rsidRPr="004E4F93" w:rsidRDefault="00B61446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Adam Riley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5204CC2B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CC4E56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8A0F5DB" w14:textId="53DAF9D0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  <w:r w:rsidR="00B61446">
              <w:rPr>
                <w:b/>
                <w:sz w:val="22"/>
                <w:szCs w:val="22"/>
              </w:rPr>
              <w:t xml:space="preserve"> and </w:t>
            </w:r>
            <w:r w:rsidRPr="004E4F93">
              <w:rPr>
                <w:b/>
                <w:sz w:val="22"/>
                <w:szCs w:val="22"/>
              </w:rPr>
              <w:t>Qikiqtani (North Baffin</w:t>
            </w:r>
            <w:r w:rsidR="00B61446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  <w:r w:rsidR="00B61446">
              <w:rPr>
                <w:b/>
                <w:sz w:val="22"/>
                <w:szCs w:val="22"/>
              </w:rPr>
              <w:t>s</w:t>
            </w:r>
          </w:p>
        </w:tc>
      </w:tr>
      <w:tr w:rsidR="00E97DFD" w:rsidRPr="004E4F93" w14:paraId="3DA0FF01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D195FF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1837878" w14:textId="6FDEA264" w:rsidR="00E97DFD" w:rsidRPr="004E4F93" w:rsidRDefault="00B6144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5,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BB1897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4F31CB4" w14:textId="3F998281" w:rsidR="00E97DFD" w:rsidRPr="004E4F93" w:rsidRDefault="00B614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23UN006</w:t>
            </w:r>
          </w:p>
        </w:tc>
      </w:tr>
      <w:tr w:rsidR="00E97DFD" w:rsidRPr="004E4F93" w14:paraId="5EDD4386" w14:textId="77777777">
        <w:tc>
          <w:tcPr>
            <w:tcW w:w="9576" w:type="dxa"/>
            <w:gridSpan w:val="16"/>
            <w:tcBorders>
              <w:top w:val="nil"/>
            </w:tcBorders>
          </w:tcPr>
          <w:p w14:paraId="6463AC7E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D0B0656" w14:textId="77777777">
        <w:tc>
          <w:tcPr>
            <w:tcW w:w="9576" w:type="dxa"/>
            <w:gridSpan w:val="16"/>
          </w:tcPr>
          <w:p w14:paraId="69745F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072E4C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2BEC9E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C54A48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6394B7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F115F2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87B970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85EF00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D2AB41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A4B28F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06EC94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52C31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B733E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F34C0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C90D2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6A11965" w14:textId="77777777">
        <w:tc>
          <w:tcPr>
            <w:tcW w:w="9576" w:type="dxa"/>
            <w:gridSpan w:val="16"/>
          </w:tcPr>
          <w:p w14:paraId="7AFED1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CB082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96572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9935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4931A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73BC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50186E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1B4B003" w14:textId="77777777">
        <w:tc>
          <w:tcPr>
            <w:tcW w:w="9576" w:type="dxa"/>
            <w:gridSpan w:val="16"/>
          </w:tcPr>
          <w:p w14:paraId="5D580A7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5972C3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388D6E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3AA603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A39420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A77E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C9E982F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BD116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F6429F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0AA8F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4BE50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F9596C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B411E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2D0C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749A1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EB25F2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17E8462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E860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8CCAC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EFB17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1B540A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C2295C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DA9A08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F7F6D3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68D0C6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5D8C783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A0F48" w14:textId="77777777" w:rsidR="00B61446" w:rsidRDefault="00B61446">
      <w:r>
        <w:separator/>
      </w:r>
    </w:p>
  </w:endnote>
  <w:endnote w:type="continuationSeparator" w:id="0">
    <w:p w14:paraId="5EB084B3" w14:textId="77777777" w:rsidR="00B61446" w:rsidRDefault="00B61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C1811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0BD5FA0" wp14:editId="3C0A45B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121F125" wp14:editId="3E2D0CF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156D7DC" wp14:editId="5BA4105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0142915" wp14:editId="6078E30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AB03BA" wp14:editId="73BAAB2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42412D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6F4046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ACCB8" w14:textId="77777777" w:rsidR="00B61446" w:rsidRDefault="00B61446">
      <w:r>
        <w:separator/>
      </w:r>
    </w:p>
  </w:footnote>
  <w:footnote w:type="continuationSeparator" w:id="0">
    <w:p w14:paraId="17564E36" w14:textId="77777777" w:rsidR="00B61446" w:rsidRDefault="00B61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146E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0C711FD" wp14:editId="7009BDA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446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61446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40320BC"/>
  <w15:chartTrackingRefBased/>
  <w15:docId w15:val="{62601702-3CCB-44AD-B5F9-76536C85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201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230526-23UN006-English Comment Form-OT7E</dc:title>
  <dc:subject/>
  <dc:creator>Mia Otokiak</dc:creator>
  <cp:keywords>23UN006</cp:keywords>
  <cp:lastModifiedBy>Mia Otokiak</cp:lastModifiedBy>
  <cp:revision>1</cp:revision>
  <cp:lastPrinted>2005-06-16T19:24:00Z</cp:lastPrinted>
  <dcterms:created xsi:type="dcterms:W3CDTF">2023-05-26T20:26:00Z</dcterms:created>
  <dcterms:modified xsi:type="dcterms:W3CDTF">2023-05-26T20:27:00Z</dcterms:modified>
</cp:coreProperties>
</file>