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6C0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D6B5EA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B19F35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D9A55C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F31B9E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4D9C46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1518394" w14:textId="6508A6E6" w:rsidR="00E97DFD" w:rsidRPr="004E4F93" w:rsidRDefault="00F97528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 2.0 Baseline Shoreline Mapping</w:t>
            </w:r>
          </w:p>
        </w:tc>
      </w:tr>
      <w:tr w:rsidR="00E97DFD" w:rsidRPr="004E4F93" w14:paraId="1297E05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1B4C2F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EA8F3A5" w14:textId="5A9A37AF" w:rsidR="00E97DFD" w:rsidRPr="004E4F93" w:rsidRDefault="00F9752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CF7F08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785B2C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F2797D1" w14:textId="437B73C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F97528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</w:t>
            </w:r>
            <w:r w:rsidR="00F97528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</w:t>
            </w:r>
            <w:r w:rsidR="00F97528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F97528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15D2F07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ED2A54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21BB751" w14:textId="20D48FA9" w:rsidR="00E97DFD" w:rsidRPr="004E4F93" w:rsidRDefault="00F9752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16,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C5451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9B73E04" w14:textId="5B049E8B" w:rsidR="00E97DFD" w:rsidRPr="004E4F93" w:rsidRDefault="00F975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23YN025</w:t>
            </w:r>
          </w:p>
        </w:tc>
      </w:tr>
      <w:tr w:rsidR="00E97DFD" w:rsidRPr="004E4F93" w14:paraId="5C06D8A9" w14:textId="77777777">
        <w:tc>
          <w:tcPr>
            <w:tcW w:w="9576" w:type="dxa"/>
            <w:gridSpan w:val="16"/>
            <w:tcBorders>
              <w:top w:val="nil"/>
            </w:tcBorders>
          </w:tcPr>
          <w:p w14:paraId="585F532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FD4346C" w14:textId="77777777">
        <w:tc>
          <w:tcPr>
            <w:tcW w:w="9576" w:type="dxa"/>
            <w:gridSpan w:val="16"/>
          </w:tcPr>
          <w:p w14:paraId="0DB2BA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C9BBC6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D96FC7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460BE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E7310A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F51E87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44F56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2AAB4E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09E9C0D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7975B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49D6F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BA18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5414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AD00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07D7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E8BB93" w14:textId="77777777">
        <w:tc>
          <w:tcPr>
            <w:tcW w:w="9576" w:type="dxa"/>
            <w:gridSpan w:val="16"/>
          </w:tcPr>
          <w:p w14:paraId="3AEBF8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9AD6F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A44A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D75E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415F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EF7A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3D90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C60882" w14:textId="77777777">
        <w:tc>
          <w:tcPr>
            <w:tcW w:w="9576" w:type="dxa"/>
            <w:gridSpan w:val="16"/>
          </w:tcPr>
          <w:p w14:paraId="7670CB9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03F743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5A2E5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7B0503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2031A9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C1FD1F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CBCE7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74123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90212B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93D3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1D80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A958A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0BD60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2A5A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FE071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07D36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F0E28D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BC06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556BB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B652C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357817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A88C4F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D428B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CEF09B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95485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BF7F91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8325C" w14:textId="77777777" w:rsidR="00F97528" w:rsidRDefault="00F97528">
      <w:r>
        <w:separator/>
      </w:r>
    </w:p>
  </w:endnote>
  <w:endnote w:type="continuationSeparator" w:id="0">
    <w:p w14:paraId="62995934" w14:textId="77777777" w:rsidR="00F97528" w:rsidRDefault="00F9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360E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55F1D57" wp14:editId="5CF5865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230B66A" wp14:editId="31D2DA6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1239E1" wp14:editId="33431BA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088578B" wp14:editId="7993433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86F475" wp14:editId="515CE96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FC9E4F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F62EB5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A3C7" w14:textId="77777777" w:rsidR="00F97528" w:rsidRDefault="00F97528">
      <w:r>
        <w:separator/>
      </w:r>
    </w:p>
  </w:footnote>
  <w:footnote w:type="continuationSeparator" w:id="0">
    <w:p w14:paraId="4251FC7F" w14:textId="77777777" w:rsidR="00F97528" w:rsidRDefault="00F97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F18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D95D4A4" wp14:editId="480B523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2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9752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309D62D"/>
  <w15:chartTrackingRefBased/>
  <w15:docId w15:val="{C80736F2-E93F-43CA-9BA9-A57099D7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202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230526-23YN025-English Comment Form-OT7E</dc:title>
  <dc:subject/>
  <dc:creator>Mia Otokiak</dc:creator>
  <cp:keywords>23YN025</cp:keywords>
  <cp:lastModifiedBy>Mia Otokiak</cp:lastModifiedBy>
  <cp:revision>1</cp:revision>
  <cp:lastPrinted>2005-06-16T19:24:00Z</cp:lastPrinted>
  <dcterms:created xsi:type="dcterms:W3CDTF">2023-05-26T20:11:00Z</dcterms:created>
  <dcterms:modified xsi:type="dcterms:W3CDTF">2023-05-26T20:13:00Z</dcterms:modified>
</cp:coreProperties>
</file>