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C57E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6259A9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BA8E3A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9336CF8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5889FF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4E8290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979ED12" w14:textId="46F7C3AA" w:rsidR="00E97DFD" w:rsidRPr="00C94029" w:rsidRDefault="00C94029" w:rsidP="00456075">
            <w:pPr>
              <w:rPr>
                <w:b/>
                <w:bCs/>
                <w:sz w:val="22"/>
                <w:szCs w:val="22"/>
              </w:rPr>
            </w:pPr>
            <w:r w:rsidRPr="00C94029">
              <w:rPr>
                <w:b/>
                <w:bCs/>
              </w:rPr>
              <w:t>Establishment of Tallurutiup Imanga National Marine Conservation Area</w:t>
            </w:r>
          </w:p>
        </w:tc>
      </w:tr>
      <w:tr w:rsidR="00E97DFD" w:rsidRPr="004E4F93" w14:paraId="0088AFE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56E553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4C83AE8" w14:textId="3735AA20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C94029"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E97DFD" w:rsidRPr="004E4F93" w14:paraId="3618FF1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6D0C75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27B7A8B" w14:textId="3B1D270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2633F26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7FF471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756EB24" w14:textId="1BE4702D" w:rsidR="00E97DFD" w:rsidRPr="004E4F93" w:rsidRDefault="00C9402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24,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C8776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3EB554A" w14:textId="0A201700" w:rsidR="00E97DFD" w:rsidRPr="004E4F93" w:rsidRDefault="00C9402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23UN047</w:t>
            </w:r>
          </w:p>
        </w:tc>
      </w:tr>
      <w:tr w:rsidR="00E97DFD" w:rsidRPr="004E4F93" w14:paraId="7C500453" w14:textId="77777777">
        <w:tc>
          <w:tcPr>
            <w:tcW w:w="9576" w:type="dxa"/>
            <w:gridSpan w:val="16"/>
            <w:tcBorders>
              <w:top w:val="nil"/>
            </w:tcBorders>
          </w:tcPr>
          <w:p w14:paraId="31E6BF9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F4B0183" w14:textId="77777777">
        <w:tc>
          <w:tcPr>
            <w:tcW w:w="9576" w:type="dxa"/>
            <w:gridSpan w:val="16"/>
          </w:tcPr>
          <w:p w14:paraId="24C2DE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2DF12E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2E4A3B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869C37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C7C0B6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DCEA5E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BBFFBF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F330E0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4ADD25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B6B75D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49403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D49F7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B2D2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49F5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56F6E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FE9DAC" w14:textId="77777777">
        <w:tc>
          <w:tcPr>
            <w:tcW w:w="9576" w:type="dxa"/>
            <w:gridSpan w:val="16"/>
          </w:tcPr>
          <w:p w14:paraId="2B85F9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DC62C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A5AE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2603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5B93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3191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99953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BED722" w14:textId="77777777">
        <w:tc>
          <w:tcPr>
            <w:tcW w:w="9576" w:type="dxa"/>
            <w:gridSpan w:val="16"/>
          </w:tcPr>
          <w:p w14:paraId="0AF3B3E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248F49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3DC18A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A98ED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D88F7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0584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AEFDD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D4FEC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E319A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00EBD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762D2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2AFE7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44C34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79DE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0669E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BE2DC5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F07A8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7122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C55B6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F3946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364467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0DC76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C988BF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33D77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82769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AA84F3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2C1AE" w14:textId="77777777" w:rsidR="00C94029" w:rsidRDefault="00C94029">
      <w:r>
        <w:separator/>
      </w:r>
    </w:p>
  </w:endnote>
  <w:endnote w:type="continuationSeparator" w:id="0">
    <w:p w14:paraId="513607F6" w14:textId="77777777" w:rsidR="00C94029" w:rsidRDefault="00C9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4D7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BA011FD" wp14:editId="46DF244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9806E84" wp14:editId="4F1CC84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3BE4E5" wp14:editId="7AC8F94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B0F518A" wp14:editId="65B7D8A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FF3703" wp14:editId="51EE5EB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70C053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3308B7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356FC" w14:textId="77777777" w:rsidR="00C94029" w:rsidRDefault="00C94029">
      <w:r>
        <w:separator/>
      </w:r>
    </w:p>
  </w:footnote>
  <w:footnote w:type="continuationSeparator" w:id="0">
    <w:p w14:paraId="066E5ACC" w14:textId="77777777" w:rsidR="00C94029" w:rsidRDefault="00C94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BF0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BAD7B0E" wp14:editId="2956A26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29"/>
    <w:rsid w:val="000F7F83"/>
    <w:rsid w:val="00176E0E"/>
    <w:rsid w:val="001E7FAB"/>
    <w:rsid w:val="002322EE"/>
    <w:rsid w:val="003759D5"/>
    <w:rsid w:val="004348DB"/>
    <w:rsid w:val="00456075"/>
    <w:rsid w:val="00476AAE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C94029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9357B80"/>
  <w15:chartTrackingRefBased/>
  <w15:docId w15:val="{9CF7DFF7-44A7-4282-9CC1-2BCF3612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3UN047-PC-Establishment%20of%20Tallurutiup%20Imanga%20National%20Marine%20Conservation%20Area\02-DISTRIBUTION\COM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24</TotalTime>
  <Pages>1</Pages>
  <Words>200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Kelli Gillard</dc:creator>
  <cp:keywords/>
  <cp:lastModifiedBy>Kelli Gillard</cp:lastModifiedBy>
  <cp:revision>1</cp:revision>
  <cp:lastPrinted>2005-06-16T19:24:00Z</cp:lastPrinted>
  <dcterms:created xsi:type="dcterms:W3CDTF">2023-08-02T20:36:00Z</dcterms:created>
  <dcterms:modified xsi:type="dcterms:W3CDTF">2023-08-02T21:02:00Z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8b76e962-0d96-4700-a104-f895952362ef</vt:lpwstr>
  </property>
</Properties>
</file>