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9A833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76B66864" w14:textId="77777777" w:rsidR="00E2224E" w:rsidRPr="00913CCD" w:rsidRDefault="00E2224E" w:rsidP="00E2224E">
      <w:pPr>
        <w:pStyle w:val="Title"/>
        <w:rPr>
          <w:lang w:val="fr-CA"/>
        </w:rPr>
      </w:pPr>
    </w:p>
    <w:p w14:paraId="4ECFC98D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1473FE91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723570" w:rsidRPr="00677132" w14:paraId="67B777DB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40F9BA12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 projet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4764239F" w14:textId="685A32DD" w:rsidR="00723570" w:rsidRPr="00913CCD" w:rsidRDefault="00723570" w:rsidP="00723570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C94029">
              <w:rPr>
                <w:b/>
                <w:bCs/>
              </w:rPr>
              <w:t>Establishment of Tallurutiup Imanga National Marine Conservation Area</w:t>
            </w:r>
          </w:p>
        </w:tc>
      </w:tr>
      <w:tr w:rsidR="00723570" w14:paraId="15E506B9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047DF862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6FAE89B0" w14:textId="069CF7EA" w:rsidR="00723570" w:rsidRPr="00913CCD" w:rsidRDefault="00723570" w:rsidP="00723570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>Parks Canada</w:t>
            </w:r>
          </w:p>
        </w:tc>
      </w:tr>
      <w:tr w:rsidR="00723570" w14:paraId="48964CDF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0E3F9C56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395D3A67" w14:textId="2BCC1CDF" w:rsidR="00723570" w:rsidRPr="00913CCD" w:rsidRDefault="00723570" w:rsidP="00723570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</w:t>
            </w:r>
            <w:r w:rsidRPr="004E4F93">
              <w:rPr>
                <w:b/>
                <w:sz w:val="22"/>
                <w:szCs w:val="22"/>
              </w:rPr>
              <w:t>Qikiqtani (North Baffin Region</w:t>
            </w:r>
          </w:p>
        </w:tc>
      </w:tr>
      <w:tr w:rsidR="00723570" w:rsidRPr="007D4C4B" w14:paraId="77BCC691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490FDD7B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Commentaires</w:t>
            </w:r>
            <w:proofErr w:type="spellEnd"/>
            <w:r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Pr="00913CCD">
              <w:rPr>
                <w:b/>
                <w:sz w:val="22"/>
                <w:szCs w:val="22"/>
              </w:rPr>
              <w:t xml:space="preserve"> le: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00B082B1" w14:textId="3067F423" w:rsidR="00723570" w:rsidRPr="00913CCD" w:rsidRDefault="00723570" w:rsidP="00723570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24, 2023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0E926CF6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CNER :</w:t>
            </w:r>
          </w:p>
        </w:tc>
        <w:tc>
          <w:tcPr>
            <w:tcW w:w="2255" w:type="dxa"/>
            <w:tcBorders>
              <w:left w:val="nil"/>
            </w:tcBorders>
          </w:tcPr>
          <w:p w14:paraId="226AD6BD" w14:textId="172DC12D" w:rsidR="00723570" w:rsidRPr="00913CCD" w:rsidRDefault="00723570" w:rsidP="00723570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</w:rPr>
              <w:t>23UN047</w:t>
            </w:r>
          </w:p>
        </w:tc>
      </w:tr>
      <w:tr w:rsidR="00723570" w:rsidRPr="007D4C4B" w14:paraId="3AE5D4EA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201AB030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723570" w:rsidRPr="00677132" w14:paraId="2A11A68D" w14:textId="77777777" w:rsidTr="00B81FEA">
        <w:tc>
          <w:tcPr>
            <w:tcW w:w="10013" w:type="dxa"/>
            <w:gridSpan w:val="12"/>
          </w:tcPr>
          <w:p w14:paraId="1E25E6AF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Cochez ci-dessous vos secteurs de préoccupations avec cette proposition de projet :</w:t>
            </w:r>
          </w:p>
          <w:p w14:paraId="2F0F7A9A" w14:textId="77777777" w:rsidR="00723570" w:rsidRPr="00913CCD" w:rsidRDefault="00723570" w:rsidP="00723570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utilisation  traditionnelle des terres</w:t>
            </w:r>
          </w:p>
          <w:p w14:paraId="7FDF342B" w14:textId="77777777" w:rsidR="00723570" w:rsidRPr="00913CCD" w:rsidRDefault="00723570" w:rsidP="00723570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l’eau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activités de récolte des Inuit </w:t>
            </w:r>
          </w:p>
          <w:p w14:paraId="30E147BD" w14:textId="77777777" w:rsidR="00723570" w:rsidRPr="00913CCD" w:rsidRDefault="00723570" w:rsidP="00723570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engagement communautaire et consultation</w:t>
            </w:r>
          </w:p>
          <w:p w14:paraId="4D89E9B6" w14:textId="77777777" w:rsidR="00723570" w:rsidRPr="00913CCD" w:rsidRDefault="00723570" w:rsidP="00723570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l’air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développement local dans la région</w:t>
            </w:r>
          </w:p>
          <w:p w14:paraId="3ED7D2F8" w14:textId="77777777" w:rsidR="00723570" w:rsidRPr="00913CCD" w:rsidRDefault="00723570" w:rsidP="00723570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animaux</w:t>
            </w:r>
            <w:proofErr w:type="gramEnd"/>
            <w:r w:rsidRPr="00913CCD">
              <w:rPr>
                <w:lang w:val="fr-CA"/>
              </w:rPr>
              <w:t xml:space="preserve"> sauvages et leur habitat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tourisme  dans la région</w:t>
            </w:r>
          </w:p>
          <w:p w14:paraId="78C5447D" w14:textId="77777777" w:rsidR="00723570" w:rsidRPr="00913CCD" w:rsidRDefault="00723570" w:rsidP="00723570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mammifères</w:t>
            </w:r>
            <w:proofErr w:type="gramEnd"/>
            <w:r w:rsidRPr="00913CCD">
              <w:rPr>
                <w:lang w:val="fr-CA"/>
              </w:rPr>
              <w:t xml:space="preserve"> marins et leur habitat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problèmes de santé humaine                 </w:t>
            </w:r>
          </w:p>
          <w:p w14:paraId="42E16BCB" w14:textId="77777777" w:rsidR="00723570" w:rsidRPr="00913CCD" w:rsidRDefault="00723570" w:rsidP="00723570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oiseaux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 Autre : ____________________________________________</w:t>
            </w:r>
          </w:p>
          <w:p w14:paraId="5CF1124D" w14:textId="77777777" w:rsidR="00723570" w:rsidRPr="00913CCD" w:rsidRDefault="00723570" w:rsidP="00723570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poissons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 ___________________________________________________</w:t>
            </w:r>
          </w:p>
          <w:p w14:paraId="2757FFB9" w14:textId="77777777" w:rsidR="00723570" w:rsidRPr="00913CCD" w:rsidRDefault="00723570" w:rsidP="00723570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ressources</w:t>
            </w:r>
            <w:proofErr w:type="gramEnd"/>
            <w:r w:rsidRPr="00913CCD">
              <w:rPr>
                <w:lang w:val="fr-CA"/>
              </w:rPr>
              <w:t xml:space="preserve"> patrimoniales dans la région                     ___________________________________________________                </w:t>
            </w:r>
          </w:p>
          <w:p w14:paraId="75FA1753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Décrivez vos préoccupations cochées ci-dessus :</w:t>
            </w:r>
          </w:p>
          <w:p w14:paraId="165DB10F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35E4120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1F536B3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7405534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723570" w:rsidRPr="00677132" w14:paraId="677DC542" w14:textId="77777777" w:rsidTr="00B81FEA">
        <w:tc>
          <w:tcPr>
            <w:tcW w:w="10013" w:type="dxa"/>
            <w:gridSpan w:val="12"/>
          </w:tcPr>
          <w:p w14:paraId="022F2FF7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674FC7CE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AB12910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9814BFC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04D0871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649C7AB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723570" w:rsidRPr="005F211A" w14:paraId="23D9AC7F" w14:textId="77777777" w:rsidTr="00B81FEA">
        <w:tc>
          <w:tcPr>
            <w:tcW w:w="10013" w:type="dxa"/>
            <w:gridSpan w:val="12"/>
          </w:tcPr>
          <w:p w14:paraId="5F056285" w14:textId="77777777" w:rsidR="00723570" w:rsidRPr="00913CCD" w:rsidRDefault="00723570" w:rsidP="00723570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 Oui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  Non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b w:val="0"/>
                <w:sz w:val="22"/>
                <w:szCs w:val="22"/>
                <w:lang w:val="fr-CA"/>
              </w:rPr>
              <w:t xml:space="preserve">    Commentaires supplémentaires?</w:t>
            </w:r>
          </w:p>
          <w:p w14:paraId="6CA17795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9758538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C847302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03D0060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3F442509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344DB306" w14:textId="77777777" w:rsidR="00723570" w:rsidRPr="00913CCD" w:rsidRDefault="00723570" w:rsidP="00723570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723570" w14:paraId="5764C5A5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70BB4A44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 xml:space="preserve">Nom de </w:t>
            </w:r>
            <w:proofErr w:type="spellStart"/>
            <w:r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5C1D1381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62821EFE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EBDC07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</w:tr>
      <w:tr w:rsidR="00723570" w14:paraId="1CE643A4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4FFF2142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ABC469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1D9AA50C" w14:textId="77777777" w:rsidR="00723570" w:rsidRPr="00913CCD" w:rsidRDefault="00723570" w:rsidP="00723570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Organisation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50BA79FA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</w:tr>
      <w:tr w:rsidR="00723570" w14:paraId="58C77FFD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BD998F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2CB8D885" w14:textId="77777777" w:rsidR="00723570" w:rsidRPr="00913CCD" w:rsidRDefault="00723570" w:rsidP="00723570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572A6D" w14:textId="77777777" w:rsidR="00723570" w:rsidRPr="00913CCD" w:rsidRDefault="00723570" w:rsidP="00723570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0D0375B6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</w:tr>
      <w:tr w:rsidR="00723570" w14:paraId="19C1FF3C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7885E193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432BCE58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0297EF3F" w14:textId="77777777" w:rsidR="00723570" w:rsidRPr="00913CCD" w:rsidRDefault="00723570" w:rsidP="00723570">
            <w:pPr>
              <w:ind w:right="-90"/>
              <w:rPr>
                <w:sz w:val="22"/>
                <w:szCs w:val="22"/>
              </w:rPr>
            </w:pPr>
          </w:p>
        </w:tc>
      </w:tr>
    </w:tbl>
    <w:p w14:paraId="42694EE1" w14:textId="77777777" w:rsidR="00C90EC1" w:rsidRDefault="00C90EC1" w:rsidP="0063672B">
      <w:pPr>
        <w:ind w:right="-90"/>
      </w:pPr>
    </w:p>
    <w:sectPr w:rsidR="00C90EC1" w:rsidSect="00913CCD">
      <w:headerReference w:type="default" r:id="rId7"/>
      <w:footerReference w:type="default" r:id="rId8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8B6C6" w14:textId="77777777" w:rsidR="00723570" w:rsidRDefault="00723570">
      <w:r>
        <w:separator/>
      </w:r>
    </w:p>
  </w:endnote>
  <w:endnote w:type="continuationSeparator" w:id="0">
    <w:p w14:paraId="15A23833" w14:textId="77777777" w:rsidR="00723570" w:rsidRDefault="0072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6EDD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16F337CF" wp14:editId="0BB0BD1F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1653F53A" wp14:editId="2DF376EE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0265F86" wp14:editId="0B2B9A6F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D04674" wp14:editId="2B2B9779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5ED3CD" wp14:editId="4AF026F4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347A01D5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</w:rPr>
      <w:t>Boîte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postale</w:t>
    </w:r>
    <w:proofErr w:type="spellEnd"/>
    <w:r>
      <w:rPr>
        <w:sz w:val="16"/>
        <w:szCs w:val="16"/>
      </w:rPr>
      <w:t xml:space="preserve">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47A5116F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F36A" w14:textId="77777777" w:rsidR="00723570" w:rsidRDefault="00723570">
      <w:r>
        <w:separator/>
      </w:r>
    </w:p>
  </w:footnote>
  <w:footnote w:type="continuationSeparator" w:id="0">
    <w:p w14:paraId="7ABEFECC" w14:textId="77777777" w:rsidR="00723570" w:rsidRDefault="00723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16B4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30847947" wp14:editId="652D53C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570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723570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0E4579"/>
  <w15:chartTrackingRefBased/>
  <w15:docId w15:val="{9CF7DFF7-44A7-4282-9CC1-2BCF3612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3UN047-PC-Establishment%20of%20Tallurutiup%20Imanga%20National%20Marine%20Conservation%20Area\02-DISTRIBUTION\COMMENT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Form-OMAF.dotx</Template>
  <TotalTime>2</TotalTime>
  <Pages>1</Pages>
  <Words>222</Words>
  <Characters>1945</Characters>
  <Application>Microsoft Office Word</Application>
  <DocSecurity>0</DocSecurity>
  <Lines>108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230803-23UN047-French Comment Form-OMMF.docx</dc:title>
  <dc:subject/>
  <dc:creator>Kelli Gillard</dc:creator>
  <cp:keywords>23UN047</cp:keywords>
  <cp:lastModifiedBy>Kelli Gillard</cp:lastModifiedBy>
  <cp:revision>1</cp:revision>
  <cp:lastPrinted>2013-11-29T19:44:00Z</cp:lastPrinted>
  <dcterms:created xsi:type="dcterms:W3CDTF">2023-08-02T21:10:00Z</dcterms:created>
  <dcterms:modified xsi:type="dcterms:W3CDTF">2023-08-02T21:12:00Z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1ba16723-7213-4460-9cb9-fcfc343dcfd9</vt:lpwstr>
  </property>
</Properties>
</file>