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A33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C49B28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2526DB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F48A1D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37FF69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0754EBB" w14:textId="1D721894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39519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F5A3A6C" w14:textId="1AB6284B" w:rsidR="00E97DFD" w:rsidRPr="004E4F93" w:rsidRDefault="009D6758" w:rsidP="00456075">
            <w:pPr>
              <w:rPr>
                <w:b/>
                <w:sz w:val="22"/>
                <w:szCs w:val="22"/>
              </w:rPr>
            </w:pPr>
            <w:r w:rsidRPr="009D6758">
              <w:t>HANSEATIC INSPIRATION-Expedition Canadian Arctic and North Greenland</w:t>
            </w:r>
          </w:p>
        </w:tc>
      </w:tr>
      <w:tr w:rsidR="00E97DFD" w:rsidRPr="004E4F93" w14:paraId="4B51083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F23988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3A0650A" w14:textId="583C14B2" w:rsidR="00E97DFD" w:rsidRPr="004E4F93" w:rsidRDefault="0039519B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F.K. Warren Ltd.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9BA91F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EB5598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E37B229" w14:textId="6C0BA432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39519B">
              <w:rPr>
                <w:b/>
                <w:sz w:val="22"/>
                <w:szCs w:val="22"/>
              </w:rPr>
              <w:t>Qikiqtani Regions</w:t>
            </w:r>
          </w:p>
        </w:tc>
      </w:tr>
      <w:tr w:rsidR="00E97DFD" w:rsidRPr="004E4F93" w14:paraId="656CC77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57E2D4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49C15B8" w14:textId="794BCD30" w:rsidR="00E97DFD" w:rsidRPr="004E4F93" w:rsidRDefault="0039519B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July </w:t>
            </w:r>
            <w:r w:rsidR="00703EF9">
              <w:rPr>
                <w:b/>
                <w:sz w:val="22"/>
                <w:szCs w:val="22"/>
              </w:rPr>
              <w:t>29</w:t>
            </w:r>
            <w:r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2FA29A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21BF401" w14:textId="40AFE8FD" w:rsidR="00E97DFD" w:rsidRPr="004E4F93" w:rsidRDefault="003951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23TA03</w:t>
            </w:r>
            <w:r w:rsidR="00703EF9">
              <w:rPr>
                <w:b/>
                <w:sz w:val="22"/>
                <w:szCs w:val="22"/>
              </w:rPr>
              <w:t>5</w:t>
            </w:r>
          </w:p>
        </w:tc>
      </w:tr>
      <w:tr w:rsidR="00E97DFD" w:rsidRPr="004E4F93" w14:paraId="17B4B035" w14:textId="77777777">
        <w:tc>
          <w:tcPr>
            <w:tcW w:w="9576" w:type="dxa"/>
            <w:gridSpan w:val="16"/>
            <w:tcBorders>
              <w:top w:val="nil"/>
            </w:tcBorders>
          </w:tcPr>
          <w:p w14:paraId="192E13A7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E64BC18" w14:textId="77777777">
        <w:tc>
          <w:tcPr>
            <w:tcW w:w="9576" w:type="dxa"/>
            <w:gridSpan w:val="16"/>
          </w:tcPr>
          <w:p w14:paraId="09D8A0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68387F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F03421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B0ADA1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A5CD87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6E8B3E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84A95F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068C20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DE9874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2F864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E2AA5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51ACB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0498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6C415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14C20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29D3A17" w14:textId="77777777">
        <w:tc>
          <w:tcPr>
            <w:tcW w:w="9576" w:type="dxa"/>
            <w:gridSpan w:val="16"/>
          </w:tcPr>
          <w:p w14:paraId="0990C2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194F4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879E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FC524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9213B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F315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7F59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ADE138F" w14:textId="77777777">
        <w:tc>
          <w:tcPr>
            <w:tcW w:w="9576" w:type="dxa"/>
            <w:gridSpan w:val="16"/>
          </w:tcPr>
          <w:p w14:paraId="44CA79B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6AB666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8833A0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551CF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54613F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C77CC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65DA5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4A110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1F242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5DDD4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26826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AC2A26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87576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4AFA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07E67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C55985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37134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DCB8A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9A574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B7900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C0808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B248FF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AEBB66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FC07F6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6E570C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4B47C9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3555C" w14:textId="77777777" w:rsidR="00F83429" w:rsidRDefault="00F83429">
      <w:r>
        <w:separator/>
      </w:r>
    </w:p>
  </w:endnote>
  <w:endnote w:type="continuationSeparator" w:id="0">
    <w:p w14:paraId="39A9FE92" w14:textId="77777777" w:rsidR="00F83429" w:rsidRDefault="00F83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2251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AE96D10" wp14:editId="4809F44D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0EE009E" wp14:editId="059A94A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64589AF" wp14:editId="04BFCF3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D7C9C16" wp14:editId="407CD98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0B2BCBC" wp14:editId="33FF28D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E56D9E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4F30D6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D19C8" w14:textId="77777777" w:rsidR="00F83429" w:rsidRDefault="00F83429">
      <w:r>
        <w:separator/>
      </w:r>
    </w:p>
  </w:footnote>
  <w:footnote w:type="continuationSeparator" w:id="0">
    <w:p w14:paraId="5D67B000" w14:textId="77777777" w:rsidR="00F83429" w:rsidRDefault="00F83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81FA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62FC4B4" wp14:editId="1199F8C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429"/>
    <w:rsid w:val="000F7F83"/>
    <w:rsid w:val="00176E0E"/>
    <w:rsid w:val="001E7FAB"/>
    <w:rsid w:val="002322EE"/>
    <w:rsid w:val="003759D5"/>
    <w:rsid w:val="0039519B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03EF9"/>
    <w:rsid w:val="00727D7C"/>
    <w:rsid w:val="00746B4B"/>
    <w:rsid w:val="00752D02"/>
    <w:rsid w:val="00777208"/>
    <w:rsid w:val="008A188C"/>
    <w:rsid w:val="008B751D"/>
    <w:rsid w:val="00974750"/>
    <w:rsid w:val="009D6758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83429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67EF799"/>
  <w15:chartTrackingRefBased/>
  <w15:docId w15:val="{EE630732-E9C0-4409-B99F-3E29D5409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198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4</cp:revision>
  <cp:lastPrinted>2005-06-16T19:24:00Z</cp:lastPrinted>
  <dcterms:created xsi:type="dcterms:W3CDTF">2023-07-06T16:41:00Z</dcterms:created>
  <dcterms:modified xsi:type="dcterms:W3CDTF">2023-07-19T14:50:00Z</dcterms:modified>
</cp:coreProperties>
</file>