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42B4B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49D9C3C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D7F8849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09C0DDE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2C3984A7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3DCCE41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856925A" w14:textId="71C94FBD" w:rsidR="00E97DFD" w:rsidRPr="004E4F93" w:rsidRDefault="00995BAD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NG Explorer – Northwest Passage 2023</w:t>
            </w:r>
          </w:p>
        </w:tc>
      </w:tr>
      <w:tr w:rsidR="00E97DFD" w:rsidRPr="004E4F93" w14:paraId="279791E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5A2BB2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EF3BC9C" w14:textId="38F40252" w:rsidR="00E97DFD" w:rsidRPr="004E4F93" w:rsidRDefault="00995BAD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F.K Warren Ltd.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7481D30D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C50D9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EA7C01D" w14:textId="0F3A8A7F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(South Baffin</w:t>
            </w:r>
            <w:r w:rsidR="00995BAD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0DEE98F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38A949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673D3F3" w14:textId="0994908C" w:rsidR="00E97DFD" w:rsidRPr="004E4F93" w:rsidRDefault="00995BAD" w:rsidP="00C559BD">
            <w:pPr>
              <w:rPr>
                <w:b/>
                <w:sz w:val="22"/>
                <w:szCs w:val="22"/>
              </w:rPr>
            </w:pPr>
            <w:r w:rsidRPr="00673D55">
              <w:rPr>
                <w:b/>
                <w:sz w:val="22"/>
                <w:szCs w:val="22"/>
              </w:rPr>
              <w:t xml:space="preserve">July </w:t>
            </w:r>
            <w:r w:rsidR="00673D55">
              <w:rPr>
                <w:b/>
                <w:sz w:val="22"/>
                <w:szCs w:val="22"/>
              </w:rPr>
              <w:t>1</w:t>
            </w:r>
            <w:r w:rsidRPr="00673D55">
              <w:rPr>
                <w:b/>
                <w:sz w:val="22"/>
                <w:szCs w:val="22"/>
              </w:rPr>
              <w:t>7, 2023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49702B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05026D5" w14:textId="2B7F630B" w:rsidR="00E97DFD" w:rsidRPr="004E4F93" w:rsidRDefault="00995BA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23TA030</w:t>
            </w:r>
          </w:p>
        </w:tc>
      </w:tr>
      <w:tr w:rsidR="00E97DFD" w:rsidRPr="004E4F93" w14:paraId="02CC556D" w14:textId="77777777">
        <w:tc>
          <w:tcPr>
            <w:tcW w:w="9576" w:type="dxa"/>
            <w:gridSpan w:val="16"/>
            <w:tcBorders>
              <w:top w:val="nil"/>
            </w:tcBorders>
          </w:tcPr>
          <w:p w14:paraId="156FF30F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2B8D68AA" w14:textId="77777777">
        <w:tc>
          <w:tcPr>
            <w:tcW w:w="9576" w:type="dxa"/>
            <w:gridSpan w:val="16"/>
          </w:tcPr>
          <w:p w14:paraId="73F5FB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EB6CED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62996B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4880CC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25EF26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F86378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B0D154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FF6197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7F3BA77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E93A99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71DEC6C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A7C728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341409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9579B2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0E7E6C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8E0FA12" w14:textId="77777777">
        <w:tc>
          <w:tcPr>
            <w:tcW w:w="9576" w:type="dxa"/>
            <w:gridSpan w:val="16"/>
          </w:tcPr>
          <w:p w14:paraId="6AF50BB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55CF29A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77E7C5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A74A25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784DF2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F7215E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BE982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C40EC44" w14:textId="77777777">
        <w:tc>
          <w:tcPr>
            <w:tcW w:w="9576" w:type="dxa"/>
            <w:gridSpan w:val="16"/>
          </w:tcPr>
          <w:p w14:paraId="69E66AD0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79CAB8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06CCDC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91E470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9985A5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4CECAA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8A5A66B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1B4BBC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D93A6C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4727EC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75AE1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16AE64D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5EE117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20DDB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CE6AD7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8989A7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8B1C839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1209B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180B80F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C5FEC5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56F9655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76DB1BF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175AF1B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6F816D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690ADF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648B2E6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AA2D7" w14:textId="77777777" w:rsidR="00995BAD" w:rsidRDefault="00995BAD">
      <w:r>
        <w:separator/>
      </w:r>
    </w:p>
  </w:endnote>
  <w:endnote w:type="continuationSeparator" w:id="0">
    <w:p w14:paraId="14481002" w14:textId="77777777" w:rsidR="00995BAD" w:rsidRDefault="00995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9B3F5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A3B4E57" wp14:editId="70392BF4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C58335D" wp14:editId="3EB75D3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B7FC613" wp14:editId="0FDE7822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4B370CA" wp14:editId="52FAD750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C230169" wp14:editId="65FA01D1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B597201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11776C74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3D21C" w14:textId="77777777" w:rsidR="00995BAD" w:rsidRDefault="00995BAD">
      <w:r>
        <w:separator/>
      </w:r>
    </w:p>
  </w:footnote>
  <w:footnote w:type="continuationSeparator" w:id="0">
    <w:p w14:paraId="175B966C" w14:textId="77777777" w:rsidR="00995BAD" w:rsidRDefault="00995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37C56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44854B3" wp14:editId="75E62C38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AD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73D55"/>
    <w:rsid w:val="006931A0"/>
    <w:rsid w:val="00727D7C"/>
    <w:rsid w:val="00746B4B"/>
    <w:rsid w:val="00752D02"/>
    <w:rsid w:val="00777208"/>
    <w:rsid w:val="008A188C"/>
    <w:rsid w:val="008B751D"/>
    <w:rsid w:val="00974750"/>
    <w:rsid w:val="00995BAD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FF526F4"/>
  <w15:chartTrackingRefBased/>
  <w15:docId w15:val="{3FE55D1F-2D53-461E-9ABF-13831551B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1</TotalTime>
  <Pages>1</Pages>
  <Words>198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230616-23TA030-English Comment Form-OT7E</vt:lpstr>
    </vt:vector>
  </TitlesOfParts>
  <Company>Nunavut Impact Review Board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230626-23TA030-English Comment Form-OT7E</dc:title>
  <dc:subject/>
  <dc:creator>Mia Otokiak</dc:creator>
  <cp:keywords>23TA030</cp:keywords>
  <cp:lastModifiedBy>Mia Otokiak</cp:lastModifiedBy>
  <cp:revision>2</cp:revision>
  <cp:lastPrinted>2005-06-16T19:24:00Z</cp:lastPrinted>
  <dcterms:created xsi:type="dcterms:W3CDTF">2023-06-15T17:54:00Z</dcterms:created>
  <dcterms:modified xsi:type="dcterms:W3CDTF">2023-06-26T15:33:00Z</dcterms:modified>
</cp:coreProperties>
</file>