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43C6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1B39E04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165E5D2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D28C56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DBA4BFC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02A2CFA" w14:textId="4677A6BB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  <w:r w:rsidR="00913C75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4D0C58DF" w14:textId="6724E4C1" w:rsidR="00E97DFD" w:rsidRPr="004E4F93" w:rsidRDefault="00913C75" w:rsidP="00456075">
            <w:pPr>
              <w:rPr>
                <w:b/>
                <w:sz w:val="22"/>
                <w:szCs w:val="22"/>
              </w:rPr>
            </w:pPr>
            <w:r w:rsidRPr="00913C75">
              <w:rPr>
                <w:b/>
                <w:sz w:val="22"/>
                <w:szCs w:val="22"/>
              </w:rPr>
              <w:t>Real Ice-November Field Test in Cambridge Bay, Canada</w:t>
            </w:r>
          </w:p>
        </w:tc>
      </w:tr>
      <w:tr w:rsidR="00E97DFD" w:rsidRPr="004E4F93" w14:paraId="744004D0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F01EEB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830D3F4" w14:textId="67455C69" w:rsidR="00E97DFD" w:rsidRPr="004E4F93" w:rsidRDefault="00913C75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913C75">
              <w:rPr>
                <w:b/>
                <w:bCs/>
                <w:sz w:val="22"/>
                <w:szCs w:val="22"/>
              </w:rPr>
              <w:t>Real Ice Development Company Limited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2818989B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705A33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0E532E01" w14:textId="24C1C347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913C75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77999719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52A34DA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DE69CE3" w14:textId="3A6D9751" w:rsidR="00E97DFD" w:rsidRPr="004E4F93" w:rsidRDefault="00913C75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October 23, 2023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731DAA8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423AC66" w14:textId="1D41DDEE" w:rsidR="00E97DFD" w:rsidRPr="004E4F93" w:rsidRDefault="00913C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23YN044</w:t>
            </w:r>
          </w:p>
        </w:tc>
      </w:tr>
      <w:tr w:rsidR="00E97DFD" w:rsidRPr="004E4F93" w14:paraId="61015B32" w14:textId="77777777">
        <w:tc>
          <w:tcPr>
            <w:tcW w:w="9576" w:type="dxa"/>
            <w:gridSpan w:val="16"/>
            <w:tcBorders>
              <w:top w:val="nil"/>
            </w:tcBorders>
          </w:tcPr>
          <w:p w14:paraId="5A469650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6EC01EEA" w14:textId="77777777">
        <w:tc>
          <w:tcPr>
            <w:tcW w:w="9576" w:type="dxa"/>
            <w:gridSpan w:val="16"/>
          </w:tcPr>
          <w:p w14:paraId="0C1468B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0602801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8F7AD2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0BA3B4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438127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CC20FC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4BE42AE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0B4E78B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5C7A096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50C7971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3FC7C6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83CC7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EC98A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DF462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91F71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31F45E8" w14:textId="77777777">
        <w:tc>
          <w:tcPr>
            <w:tcW w:w="9576" w:type="dxa"/>
            <w:gridSpan w:val="16"/>
          </w:tcPr>
          <w:p w14:paraId="5B6EEB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4956D8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3B1FAB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ED246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D9AC4B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57A2C0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AF8BAB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AEEC047" w14:textId="77777777">
        <w:tc>
          <w:tcPr>
            <w:tcW w:w="9576" w:type="dxa"/>
            <w:gridSpan w:val="16"/>
          </w:tcPr>
          <w:p w14:paraId="11C9D02B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0643B0E8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DE658FE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8F108A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1E4C1D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FEBFA5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5799E1E4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64534F3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B13C3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0377F1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14735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2DFDF6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457BC96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E9A17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5E475D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588AE0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1F7F50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1899F8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57BA9B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CF5B8B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9BC258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923BFD3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50809AC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0BDF6B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2AFB0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B82FD49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D8F76" w14:textId="77777777" w:rsidR="002F2962" w:rsidRDefault="002F2962">
      <w:r>
        <w:separator/>
      </w:r>
    </w:p>
  </w:endnote>
  <w:endnote w:type="continuationSeparator" w:id="0">
    <w:p w14:paraId="2705B510" w14:textId="77777777" w:rsidR="002F2962" w:rsidRDefault="002F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58DA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920E254" wp14:editId="0D979DB1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C89355E" wp14:editId="06D1151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E23DBB2" wp14:editId="60AFED31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82B4D1C" wp14:editId="103A22FC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15CE209" wp14:editId="0358278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CFB856D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83A858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BA81F" w14:textId="77777777" w:rsidR="002F2962" w:rsidRDefault="002F2962">
      <w:r>
        <w:separator/>
      </w:r>
    </w:p>
  </w:footnote>
  <w:footnote w:type="continuationSeparator" w:id="0">
    <w:p w14:paraId="3B814082" w14:textId="77777777" w:rsidR="002F2962" w:rsidRDefault="002F2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6B7C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03E8B94" wp14:editId="4A7D6F3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962"/>
    <w:rsid w:val="000F7F83"/>
    <w:rsid w:val="00176E0E"/>
    <w:rsid w:val="001E7FAB"/>
    <w:rsid w:val="002322EE"/>
    <w:rsid w:val="002F2962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13C75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CE71EBE"/>
  <w15:chartTrackingRefBased/>
  <w15:docId w15:val="{F3B40677-81E8-4EDF-B61F-711ADEAC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200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Keith Morrison</dc:creator>
  <cp:keywords/>
  <cp:lastModifiedBy>Keith Morrison</cp:lastModifiedBy>
  <cp:revision>2</cp:revision>
  <cp:lastPrinted>2005-06-16T19:24:00Z</cp:lastPrinted>
  <dcterms:created xsi:type="dcterms:W3CDTF">2023-10-13T20:04:00Z</dcterms:created>
  <dcterms:modified xsi:type="dcterms:W3CDTF">2023-10-13T20:09:00Z</dcterms:modified>
</cp:coreProperties>
</file>