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17725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094A47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176B49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1FAB748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BF7DA6D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A56285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6573E24" w14:textId="57E1521A" w:rsidR="00E97DFD" w:rsidRPr="004E4F93" w:rsidRDefault="00674EEC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OPP 2.0 Baseline Shoreline Mapping</w:t>
            </w:r>
          </w:p>
        </w:tc>
      </w:tr>
      <w:tr w:rsidR="00E97DFD" w:rsidRPr="004E4F93" w14:paraId="04A76A2B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E83381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B0B1EBF" w14:textId="09F248C1" w:rsidR="00E97DFD" w:rsidRPr="004E4F93" w:rsidRDefault="00674EEC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Environment and Climate Change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462B255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5A0B2D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0FA8774" w14:textId="51CB3455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 Region</w:t>
            </w:r>
          </w:p>
        </w:tc>
      </w:tr>
      <w:tr w:rsidR="00E97DFD" w:rsidRPr="004E4F93" w14:paraId="1BF38D8F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004436E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3FBDE0A" w14:textId="3429E0C1" w:rsidR="00E97DFD" w:rsidRPr="004E4F93" w:rsidRDefault="00674EEC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3,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0820B7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7FE9053" w14:textId="12CBBE78" w:rsidR="00E97DFD" w:rsidRPr="004E4F93" w:rsidRDefault="00674EE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23YN025</w:t>
            </w:r>
          </w:p>
        </w:tc>
      </w:tr>
      <w:tr w:rsidR="00E97DFD" w:rsidRPr="004E4F93" w14:paraId="7B5B8D99" w14:textId="77777777">
        <w:tc>
          <w:tcPr>
            <w:tcW w:w="9576" w:type="dxa"/>
            <w:gridSpan w:val="16"/>
            <w:tcBorders>
              <w:top w:val="nil"/>
            </w:tcBorders>
          </w:tcPr>
          <w:p w14:paraId="698A57EA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FC6B579" w14:textId="77777777">
        <w:tc>
          <w:tcPr>
            <w:tcW w:w="9576" w:type="dxa"/>
            <w:gridSpan w:val="16"/>
          </w:tcPr>
          <w:p w14:paraId="02542A2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1E218D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9E102C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83435B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5FE0B9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E0EA23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271674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393E61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1BEEA4E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D39BDC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B32AF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291CE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EA868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B0DA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4C7605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FD565B3" w14:textId="77777777">
        <w:tc>
          <w:tcPr>
            <w:tcW w:w="9576" w:type="dxa"/>
            <w:gridSpan w:val="16"/>
          </w:tcPr>
          <w:p w14:paraId="052CF00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801D7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9B1322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DDD002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5C45D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8F029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6AE4B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C242CC6" w14:textId="77777777">
        <w:tc>
          <w:tcPr>
            <w:tcW w:w="9576" w:type="dxa"/>
            <w:gridSpan w:val="16"/>
          </w:tcPr>
          <w:p w14:paraId="28AB4B5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E76DF4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15FFB2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A341ED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C9076C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D2A55A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0EDC913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2D68A9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B9064F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0D7EB0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4BA46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188132F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3D479B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1F56B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04E5D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97751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A5780A4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54C3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7ACF50C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E5C046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B215F7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9F2439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9EEE07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C25A9E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BF465C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E18A54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5DE95" w14:textId="77777777" w:rsidR="00674EEC" w:rsidRDefault="00674EEC">
      <w:r>
        <w:separator/>
      </w:r>
    </w:p>
  </w:endnote>
  <w:endnote w:type="continuationSeparator" w:id="0">
    <w:p w14:paraId="3B85DDDA" w14:textId="77777777" w:rsidR="00674EEC" w:rsidRDefault="0067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0400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29111C9" wp14:editId="426430CC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8B0E7CA" wp14:editId="55B8F68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D60065" wp14:editId="33D9DF62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85B9163" wp14:editId="7BE5542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7DB8B62" wp14:editId="2C7EEF44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FB5C155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AC6C3E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9FE1E" w14:textId="77777777" w:rsidR="00674EEC" w:rsidRDefault="00674EEC">
      <w:r>
        <w:separator/>
      </w:r>
    </w:p>
  </w:footnote>
  <w:footnote w:type="continuationSeparator" w:id="0">
    <w:p w14:paraId="480220B0" w14:textId="77777777" w:rsidR="00674EEC" w:rsidRDefault="00674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F072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FCB73C0" wp14:editId="6B2481B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EEC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74EEC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3B19F55"/>
  <w15:chartTrackingRefBased/>
  <w15:docId w15:val="{95D96070-160F-48B1-9B71-41E6E0CCA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198</Words>
  <Characters>1721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230724-23YN025-English Comment Form-OT7E</dc:title>
  <dc:subject/>
  <dc:creator>Mia Otokiak</dc:creator>
  <cp:keywords>23YN025</cp:keywords>
  <cp:lastModifiedBy>Mia Otokiak</cp:lastModifiedBy>
  <cp:revision>1</cp:revision>
  <cp:lastPrinted>2005-06-16T19:24:00Z</cp:lastPrinted>
  <dcterms:created xsi:type="dcterms:W3CDTF">2023-07-24T15:52:00Z</dcterms:created>
  <dcterms:modified xsi:type="dcterms:W3CDTF">2023-07-24T15:56:00Z</dcterms:modified>
</cp:coreProperties>
</file>