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8C58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E1F6A3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639CE0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2A13EB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CEBE94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EF0464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2C5E4EC" w14:textId="4B8E3739" w:rsidR="00E97DFD" w:rsidRPr="004E4F93" w:rsidRDefault="00425EEA" w:rsidP="00456075">
            <w:pPr>
              <w:rPr>
                <w:b/>
                <w:sz w:val="22"/>
                <w:szCs w:val="22"/>
              </w:rPr>
            </w:pPr>
            <w:r w:rsidRPr="00425EEA">
              <w:rPr>
                <w:b/>
                <w:sz w:val="22"/>
                <w:szCs w:val="22"/>
              </w:rPr>
              <w:t>Hudson Bay System Paleoceanography</w:t>
            </w:r>
          </w:p>
        </w:tc>
      </w:tr>
      <w:tr w:rsidR="00E97DFD" w:rsidRPr="004E4F93" w14:paraId="3AEB28C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160535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768CF72" w14:textId="14C70A6F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425EEA" w:rsidRPr="00425EEA">
              <w:rPr>
                <w:b/>
                <w:bCs/>
                <w:sz w:val="22"/>
                <w:szCs w:val="22"/>
              </w:rPr>
              <w:t>Université Laval</w:t>
            </w:r>
          </w:p>
        </w:tc>
      </w:tr>
      <w:tr w:rsidR="00E97DFD" w:rsidRPr="004E4F93" w14:paraId="7E1F39C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A8809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FE1379B" w14:textId="5C7DDF3A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  <w:r w:rsidR="00425EEA">
              <w:rPr>
                <w:b/>
                <w:sz w:val="22"/>
                <w:szCs w:val="22"/>
              </w:rPr>
              <w:t xml:space="preserve">, </w:t>
            </w:r>
            <w:r w:rsidRPr="004E4F93">
              <w:rPr>
                <w:b/>
                <w:sz w:val="22"/>
                <w:szCs w:val="22"/>
              </w:rPr>
              <w:t>Qikiqtani</w:t>
            </w:r>
          </w:p>
        </w:tc>
      </w:tr>
      <w:tr w:rsidR="00E97DFD" w:rsidRPr="004E4F93" w14:paraId="4FADA8E5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EF88CE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041DB92" w14:textId="52FA4A13" w:rsidR="00E97DFD" w:rsidRPr="004E4F93" w:rsidRDefault="00425EE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14,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9915A9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84D11B8" w14:textId="22E65CFC" w:rsidR="00E97DFD" w:rsidRPr="004E4F93" w:rsidRDefault="00425EE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23YN048</w:t>
            </w:r>
          </w:p>
        </w:tc>
      </w:tr>
      <w:tr w:rsidR="00E97DFD" w:rsidRPr="004E4F93" w14:paraId="15FF6215" w14:textId="77777777">
        <w:tc>
          <w:tcPr>
            <w:tcW w:w="9576" w:type="dxa"/>
            <w:gridSpan w:val="16"/>
            <w:tcBorders>
              <w:top w:val="nil"/>
            </w:tcBorders>
          </w:tcPr>
          <w:p w14:paraId="543525FE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2090CB0" w14:textId="77777777">
        <w:tc>
          <w:tcPr>
            <w:tcW w:w="9576" w:type="dxa"/>
            <w:gridSpan w:val="16"/>
          </w:tcPr>
          <w:p w14:paraId="01628D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CCEF77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AF8CE0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604A52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B40B57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C7D759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414C48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BC50C8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17E261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F88A0D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78F39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C9B55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31CA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4399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68942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F61D71D" w14:textId="77777777">
        <w:tc>
          <w:tcPr>
            <w:tcW w:w="9576" w:type="dxa"/>
            <w:gridSpan w:val="16"/>
          </w:tcPr>
          <w:p w14:paraId="403898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63880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A921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7347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88641B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93A5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2FDDE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32294D9" w14:textId="77777777">
        <w:tc>
          <w:tcPr>
            <w:tcW w:w="9576" w:type="dxa"/>
            <w:gridSpan w:val="16"/>
          </w:tcPr>
          <w:p w14:paraId="778663B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9ABC70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DFE70A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5351AF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58ADE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21462E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B2080C6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0B548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5B4308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CB6C2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46D9D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1109F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8F8FA1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9EBC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EAEFE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A6A60D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802241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B832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B8890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11DD1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FF368A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D5DA1E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530196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14BF02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9487FD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C187D8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45973" w14:textId="77777777" w:rsidR="006E31C3" w:rsidRDefault="006E31C3">
      <w:r>
        <w:separator/>
      </w:r>
    </w:p>
  </w:endnote>
  <w:endnote w:type="continuationSeparator" w:id="0">
    <w:p w14:paraId="045A3A17" w14:textId="77777777" w:rsidR="006E31C3" w:rsidRDefault="006E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8CE3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30403B3" wp14:editId="4C0EA2B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886667C" wp14:editId="07167F8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5267D9D" wp14:editId="30ADA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1B6FB22" wp14:editId="33CD0AF0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C296CE2" wp14:editId="3C42EFD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74C5A0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726284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1DB27" w14:textId="77777777" w:rsidR="006E31C3" w:rsidRDefault="006E31C3">
      <w:r>
        <w:separator/>
      </w:r>
    </w:p>
  </w:footnote>
  <w:footnote w:type="continuationSeparator" w:id="0">
    <w:p w14:paraId="42D3B302" w14:textId="77777777" w:rsidR="006E31C3" w:rsidRDefault="006E3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ABA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BCC162D" wp14:editId="3F7B94B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C3"/>
    <w:rsid w:val="000F7F83"/>
    <w:rsid w:val="00176E0E"/>
    <w:rsid w:val="001E7FAB"/>
    <w:rsid w:val="002322EE"/>
    <w:rsid w:val="003759D5"/>
    <w:rsid w:val="00425EEA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6E31C3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92D421D"/>
  <w15:chartTrackingRefBased/>
  <w15:docId w15:val="{E4CE2C41-C912-478F-B2D1-F6753F626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2023-08-04T17:20:00Z</dcterms:created>
  <dcterms:modified xsi:type="dcterms:W3CDTF">2023-08-04T17:24:00Z</dcterms:modified>
</cp:coreProperties>
</file>