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7BF0F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E496776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112D882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B08C75F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3E9B586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AD560A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6EAAC88" w14:textId="7B4A6D59" w:rsidR="00E97DFD" w:rsidRPr="004E4F93" w:rsidRDefault="00A82A3F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Pioneer High Arctic Bundle (HAB) Project</w:t>
            </w:r>
          </w:p>
        </w:tc>
      </w:tr>
      <w:tr w:rsidR="00E97DFD" w:rsidRPr="004E4F93" w14:paraId="21F8D32B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7E5A08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F4C6CDB" w14:textId="22BEBCFE" w:rsidR="00E97DFD" w:rsidRPr="004E4F93" w:rsidRDefault="00A82A3F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Crown – Indigenous Relations and Northern Affairs Canada 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7B66D9D8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1C9E8A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9EEDB7C" w14:textId="31BD51CC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(North Baffin</w:t>
            </w:r>
            <w:r w:rsidR="00A82A3F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6C9A4E5C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3C01D5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C3285C5" w14:textId="70A6C7BD" w:rsidR="00E97DFD" w:rsidRPr="004E4F93" w:rsidRDefault="005272D5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February 27,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6942B75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F81AB6D" w14:textId="6624D6E4" w:rsidR="00E97DFD" w:rsidRPr="004E4F93" w:rsidRDefault="00A82A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23KN076</w:t>
            </w:r>
          </w:p>
        </w:tc>
      </w:tr>
      <w:tr w:rsidR="00E97DFD" w:rsidRPr="004E4F93" w14:paraId="4E2E68FF" w14:textId="77777777">
        <w:tc>
          <w:tcPr>
            <w:tcW w:w="9576" w:type="dxa"/>
            <w:gridSpan w:val="16"/>
            <w:tcBorders>
              <w:top w:val="nil"/>
            </w:tcBorders>
          </w:tcPr>
          <w:p w14:paraId="76BD107C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9375A12" w14:textId="77777777">
        <w:tc>
          <w:tcPr>
            <w:tcW w:w="9576" w:type="dxa"/>
            <w:gridSpan w:val="16"/>
          </w:tcPr>
          <w:p w14:paraId="657ED38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D85DA8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31D49E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5A8189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0CC499F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6D52B61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1921C1F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F1B009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09F17A5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FF02AC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BA540A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DAEEB6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A8A0EB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D622CD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A5FD33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B3C1654" w14:textId="77777777">
        <w:tc>
          <w:tcPr>
            <w:tcW w:w="9576" w:type="dxa"/>
            <w:gridSpan w:val="16"/>
          </w:tcPr>
          <w:p w14:paraId="6B87441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3F4B571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85893E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92DCAA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CC406B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7426E1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A86AA3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5D087E8" w14:textId="77777777">
        <w:tc>
          <w:tcPr>
            <w:tcW w:w="9576" w:type="dxa"/>
            <w:gridSpan w:val="16"/>
          </w:tcPr>
          <w:p w14:paraId="4B31905F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77C701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BE50B8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CF9215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C8045B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FFF724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D7D66DC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BFA8EE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648C93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15B737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C6A1A3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EA199C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EDFD18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75E61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5089CC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6726BE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BC99C91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95A84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066B4F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F385E0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007B787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097F8A3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0881BA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2099A4C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152627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312A4402" w14:textId="77777777" w:rsidR="00C90EC1" w:rsidRDefault="00C90EC1" w:rsidP="00E20FBD"/>
    <w:sectPr w:rsidR="00C90EC1" w:rsidSect="00A82A3F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4B8DA" w14:textId="77777777" w:rsidR="00A82A3F" w:rsidRDefault="00A82A3F">
      <w:r>
        <w:separator/>
      </w:r>
    </w:p>
  </w:endnote>
  <w:endnote w:type="continuationSeparator" w:id="0">
    <w:p w14:paraId="7CC24F36" w14:textId="77777777" w:rsidR="00A82A3F" w:rsidRDefault="00A82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F55A8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61FE18D" wp14:editId="701CC83E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B3AF38D" wp14:editId="3F9E39F8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422BF74" wp14:editId="34178F3F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6DF3005" wp14:editId="3B41D1E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71EA3EB" wp14:editId="1D836B21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075EA31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56A643AC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D3256" w14:textId="77777777" w:rsidR="00A82A3F" w:rsidRDefault="00A82A3F">
      <w:r>
        <w:separator/>
      </w:r>
    </w:p>
  </w:footnote>
  <w:footnote w:type="continuationSeparator" w:id="0">
    <w:p w14:paraId="301AD6EC" w14:textId="77777777" w:rsidR="00A82A3F" w:rsidRDefault="00A82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60E6F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1BB6932" wp14:editId="6DBF7CB3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A3F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272D5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82A3F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8AEDE53"/>
  <w15:chartTrackingRefBased/>
  <w15:docId w15:val="{5AF2B2C2-2C89-4EF7-A0E6-56590A8B7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203</Words>
  <Characters>1760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240205-23KN076-English Comment Form-OT7E</vt:lpstr>
    </vt:vector>
  </TitlesOfParts>
  <Company>Nunavut Impact Review Board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240206-23KN076-English Comment Form-OT7E</dc:title>
  <dc:subject/>
  <dc:creator>Mia Otokiak</dc:creator>
  <cp:keywords>23KN076</cp:keywords>
  <cp:lastModifiedBy>Mia Otokiak</cp:lastModifiedBy>
  <cp:revision>2</cp:revision>
  <cp:lastPrinted>2005-06-16T19:24:00Z</cp:lastPrinted>
  <dcterms:created xsi:type="dcterms:W3CDTF">2024-02-05T17:18:00Z</dcterms:created>
  <dcterms:modified xsi:type="dcterms:W3CDTF">2024-02-06T16:43:00Z</dcterms:modified>
</cp:coreProperties>
</file>