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E0190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05DEE2FC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52B67FCA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3E514299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5AF89FB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E74B5BB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E6CB214" w14:textId="6C0624D3" w:rsidR="00E97DFD" w:rsidRPr="004E4F93" w:rsidRDefault="00C63EB1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CD-Wastewater Treatment Plant</w:t>
            </w:r>
          </w:p>
        </w:tc>
      </w:tr>
      <w:tr w:rsidR="00E97DFD" w:rsidRPr="004E4F93" w14:paraId="70DBFA7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0F148328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20F84E2E" w14:textId="152D60C6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C63EB1">
              <w:rPr>
                <w:b/>
                <w:bCs/>
                <w:sz w:val="22"/>
                <w:szCs w:val="22"/>
              </w:rPr>
              <w:t>Government of Nunavut</w:t>
            </w:r>
          </w:p>
        </w:tc>
      </w:tr>
      <w:tr w:rsidR="00E97DFD" w:rsidRPr="004E4F93" w14:paraId="0B07838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24E3E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C47D6C8" w14:textId="50A7C092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  <w:t>South Baffin Region</w:t>
            </w:r>
          </w:p>
        </w:tc>
      </w:tr>
      <w:tr w:rsidR="00E97DFD" w:rsidRPr="004E4F93" w14:paraId="29B0C7C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3A4DE02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589E3481" w14:textId="381B209D" w:rsidR="00E97DFD" w:rsidRPr="004E4F93" w:rsidRDefault="00C63EB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November </w:t>
            </w:r>
            <w:r w:rsidR="00FA3B37">
              <w:rPr>
                <w:b/>
                <w:sz w:val="22"/>
                <w:szCs w:val="22"/>
              </w:rPr>
              <w:t>25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4851130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6952D48B" w14:textId="79B44156" w:rsidR="00E97DFD" w:rsidRPr="004E4F93" w:rsidRDefault="00C63EB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24WA002</w:t>
            </w:r>
          </w:p>
        </w:tc>
      </w:tr>
      <w:tr w:rsidR="00E97DFD" w:rsidRPr="004E4F93" w14:paraId="740E5D20" w14:textId="77777777">
        <w:tc>
          <w:tcPr>
            <w:tcW w:w="9576" w:type="dxa"/>
            <w:gridSpan w:val="16"/>
            <w:tcBorders>
              <w:top w:val="nil"/>
            </w:tcBorders>
          </w:tcPr>
          <w:p w14:paraId="7DEC79E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74F1074C" w14:textId="77777777">
        <w:tc>
          <w:tcPr>
            <w:tcW w:w="9576" w:type="dxa"/>
            <w:gridSpan w:val="16"/>
          </w:tcPr>
          <w:p w14:paraId="6617815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2EC9FC6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15E43FA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7069B8E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2E7B00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2D5950F7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5683EBB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1DF5EEF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7EDC87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D3D1A6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5C29F8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5138747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D861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11D8F6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61313F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813FECE" w14:textId="77777777">
        <w:tc>
          <w:tcPr>
            <w:tcW w:w="9576" w:type="dxa"/>
            <w:gridSpan w:val="16"/>
          </w:tcPr>
          <w:p w14:paraId="5DB1ED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0DECD5B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1CEC2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3FF71D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BDFA7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83FD4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3C217B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49C78CC" w14:textId="77777777">
        <w:tc>
          <w:tcPr>
            <w:tcW w:w="9576" w:type="dxa"/>
            <w:gridSpan w:val="16"/>
          </w:tcPr>
          <w:p w14:paraId="5222D0F8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CB7936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99EEA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093414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3CA5D9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DB35A5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0629E4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1D2D36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004A6C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1D7E048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6803AF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384D0D7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625EB20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5E0A5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62C1BD5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534BEB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3D1F1B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4C8C9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48BA577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2FB97B0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9B22B8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22F99B9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1ADF1DD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C894C9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A4C74F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172902F6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E2509" w14:textId="77777777" w:rsidR="00C63EB1" w:rsidRDefault="00C63EB1">
      <w:r>
        <w:separator/>
      </w:r>
    </w:p>
  </w:endnote>
  <w:endnote w:type="continuationSeparator" w:id="0">
    <w:p w14:paraId="6B8927EF" w14:textId="77777777" w:rsidR="00C63EB1" w:rsidRDefault="00C6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5986B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0852A5BC" wp14:editId="65ACDC29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3386F9F2" wp14:editId="5C2F85B7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99E4A" wp14:editId="25AA4A6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0F65E17" wp14:editId="5684630F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FD913F6" wp14:editId="35DF9238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120538FC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6D67D59D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831A6B" w14:textId="77777777" w:rsidR="00C63EB1" w:rsidRDefault="00C63EB1">
      <w:r>
        <w:separator/>
      </w:r>
    </w:p>
  </w:footnote>
  <w:footnote w:type="continuationSeparator" w:id="0">
    <w:p w14:paraId="6E8A64D7" w14:textId="77777777" w:rsidR="00C63EB1" w:rsidRDefault="00C6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FFD91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1F24484E" wp14:editId="4DF698D9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EB1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7E60EF"/>
    <w:rsid w:val="008A188C"/>
    <w:rsid w:val="008B751D"/>
    <w:rsid w:val="00974750"/>
    <w:rsid w:val="00AF1661"/>
    <w:rsid w:val="00B32487"/>
    <w:rsid w:val="00C03592"/>
    <w:rsid w:val="00C473D7"/>
    <w:rsid w:val="00C559BD"/>
    <w:rsid w:val="00C63EB1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673C7"/>
    <w:rsid w:val="00F67867"/>
    <w:rsid w:val="00FA3B37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0BDB6FB"/>
  <w15:chartTrackingRefBased/>
  <w15:docId w15:val="{D209419F-1528-431A-849A-9BFE05BFB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8</TotalTime>
  <Pages>1</Pages>
  <Words>195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Tundra Kuliktana</dc:creator>
  <cp:keywords/>
  <cp:lastModifiedBy>Tundra Kuliktana</cp:lastModifiedBy>
  <cp:revision>3</cp:revision>
  <cp:lastPrinted>2005-06-16T19:24:00Z</cp:lastPrinted>
  <dcterms:created xsi:type="dcterms:W3CDTF">2024-10-21T14:53:00Z</dcterms:created>
  <dcterms:modified xsi:type="dcterms:W3CDTF">2024-11-04T23:11:00Z</dcterms:modified>
</cp:coreProperties>
</file>