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FBE76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36A789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6A18D95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EC1343D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E00C50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4FE015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F8575B1" w14:textId="01164E3B" w:rsidR="00E97DFD" w:rsidRPr="004E4F93" w:rsidRDefault="004023E3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Somerset Trough Project</w:t>
            </w:r>
          </w:p>
        </w:tc>
      </w:tr>
      <w:tr w:rsidR="00E97DFD" w:rsidRPr="004E4F93" w14:paraId="57F8456A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E94043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F73C924" w14:textId="163ABE7C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4023E3">
              <w:rPr>
                <w:b/>
                <w:bCs/>
                <w:sz w:val="22"/>
                <w:szCs w:val="22"/>
              </w:rPr>
              <w:t>Bronzite Exploration Corp.</w:t>
            </w:r>
          </w:p>
        </w:tc>
      </w:tr>
      <w:tr w:rsidR="00E97DFD" w:rsidRPr="004E4F93" w14:paraId="43BD6B3F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A8BDD7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2BBA534" w14:textId="58AED184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4023E3" w:rsidRPr="004E4F93">
              <w:rPr>
                <w:b/>
                <w:sz w:val="22"/>
                <w:szCs w:val="22"/>
              </w:rPr>
              <w:t>Qikiqtani</w:t>
            </w:r>
          </w:p>
        </w:tc>
      </w:tr>
      <w:tr w:rsidR="00E97DFD" w:rsidRPr="004E4F93" w14:paraId="3370B72D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4C821E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CCAA3B2" w14:textId="3D9F48BD" w:rsidR="00E97DFD" w:rsidRPr="004E4F93" w:rsidRDefault="004023E3" w:rsidP="004023E3">
            <w:pPr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March 15,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4F69D4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3FCC726" w14:textId="1269A928" w:rsidR="00E97DFD" w:rsidRPr="004E4F93" w:rsidRDefault="004023E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24EN005</w:t>
            </w:r>
          </w:p>
        </w:tc>
      </w:tr>
      <w:tr w:rsidR="00E97DFD" w:rsidRPr="004E4F93" w14:paraId="7A7A2B58" w14:textId="77777777">
        <w:tc>
          <w:tcPr>
            <w:tcW w:w="9576" w:type="dxa"/>
            <w:gridSpan w:val="16"/>
            <w:tcBorders>
              <w:top w:val="nil"/>
            </w:tcBorders>
          </w:tcPr>
          <w:p w14:paraId="062FFFEF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91D48C0" w14:textId="77777777">
        <w:tc>
          <w:tcPr>
            <w:tcW w:w="9576" w:type="dxa"/>
            <w:gridSpan w:val="16"/>
          </w:tcPr>
          <w:p w14:paraId="3BDDBFA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50E976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BD4130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1EBCD7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E37003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F10F71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8E4A3A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2666CCC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50CBC8D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34E496F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07FE6F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5CD0AF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299EA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5B799F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99C4B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467E703" w14:textId="77777777">
        <w:tc>
          <w:tcPr>
            <w:tcW w:w="9576" w:type="dxa"/>
            <w:gridSpan w:val="16"/>
          </w:tcPr>
          <w:p w14:paraId="137CA92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072B20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B24CD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F8E73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0CB72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7E783C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7B7774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2F51EDC" w14:textId="77777777">
        <w:tc>
          <w:tcPr>
            <w:tcW w:w="9576" w:type="dxa"/>
            <w:gridSpan w:val="16"/>
          </w:tcPr>
          <w:p w14:paraId="0116407A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DB4286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37E544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07405D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E106E4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763991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22E404C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0ADC2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507B32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370887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2FA73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D0A3ED6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4365653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EA003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3176F7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51CCDA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3D33FBD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194FF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F1C8C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55502F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95F307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65FB746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A410ED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CE2945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B617F5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6106E3E0" w14:textId="77777777" w:rsidR="00C90EC1" w:rsidRDefault="00C90EC1" w:rsidP="00E20FBD"/>
    <w:sectPr w:rsidR="00C90EC1" w:rsidSect="004023E3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D7D93" w14:textId="77777777" w:rsidR="004023E3" w:rsidRDefault="004023E3">
      <w:r>
        <w:separator/>
      </w:r>
    </w:p>
  </w:endnote>
  <w:endnote w:type="continuationSeparator" w:id="0">
    <w:p w14:paraId="7B875A8E" w14:textId="77777777" w:rsidR="004023E3" w:rsidRDefault="00402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FE87A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98A1127" wp14:editId="70C0F90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61D9486" wp14:editId="27D7A795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744BCDF" wp14:editId="430E8443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EF4E299" wp14:editId="33A5BC68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839BDCA" wp14:editId="5A32F0AF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EA63915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09E8AD47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ACA5C" w14:textId="77777777" w:rsidR="004023E3" w:rsidRDefault="004023E3">
      <w:r>
        <w:separator/>
      </w:r>
    </w:p>
  </w:footnote>
  <w:footnote w:type="continuationSeparator" w:id="0">
    <w:p w14:paraId="0E456FC0" w14:textId="77777777" w:rsidR="004023E3" w:rsidRDefault="00402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3F8DC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77006E7A" wp14:editId="669B293E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3E3"/>
    <w:rsid w:val="000F7F83"/>
    <w:rsid w:val="00176E0E"/>
    <w:rsid w:val="001E7FAB"/>
    <w:rsid w:val="002322EE"/>
    <w:rsid w:val="003759D5"/>
    <w:rsid w:val="004023E3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1971375"/>
  <w15:chartTrackingRefBased/>
  <w15:docId w15:val="{CAFA9C38-F8E5-4CE2-BC66-9383CB052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1</Pages>
  <Words>193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24EN005</cp:keywords>
  <cp:lastModifiedBy>Francis Emingak</cp:lastModifiedBy>
  <cp:revision>1</cp:revision>
  <cp:lastPrinted>2005-06-16T19:24:00Z</cp:lastPrinted>
  <dcterms:created xsi:type="dcterms:W3CDTF">2024-02-23T22:46:00Z</dcterms:created>
  <dcterms:modified xsi:type="dcterms:W3CDTF">2024-02-23T22:55:00Z</dcterms:modified>
</cp:coreProperties>
</file>