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DFFD9F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27118C56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67419555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State">
        <w:smartTag w:uri="urn:schemas-microsoft-com:office:smarttags" w:element="plac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5A0AD2C4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2B2FAB8B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6C4490D4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1D74F6E0" w14:textId="59EB4912" w:rsidR="00E97DFD" w:rsidRPr="004E4F93" w:rsidRDefault="00BE4E25" w:rsidP="004560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Douglas </w:t>
            </w:r>
            <w:proofErr w:type="spellStart"/>
            <w:r>
              <w:rPr>
                <w:b/>
                <w:sz w:val="22"/>
                <w:szCs w:val="22"/>
              </w:rPr>
              <w:t>Harbour</w:t>
            </w:r>
            <w:proofErr w:type="spellEnd"/>
            <w:r>
              <w:rPr>
                <w:b/>
                <w:sz w:val="22"/>
                <w:szCs w:val="22"/>
              </w:rPr>
              <w:t xml:space="preserve"> Shelter</w:t>
            </w:r>
            <w:r w:rsidR="00BC619D">
              <w:rPr>
                <w:b/>
                <w:sz w:val="22"/>
                <w:szCs w:val="22"/>
              </w:rPr>
              <w:t xml:space="preserve"> Amendment</w:t>
            </w:r>
          </w:p>
        </w:tc>
      </w:tr>
      <w:tr w:rsidR="00E97DFD" w:rsidRPr="004E4F93" w14:paraId="55981161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5ED4C7DD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2404575B" w14:textId="7A6FC446" w:rsidR="00E97DFD" w:rsidRPr="004E4F93" w:rsidRDefault="00C473D7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bCs/>
                <w:sz w:val="22"/>
                <w:szCs w:val="22"/>
              </w:rPr>
              <w:tab/>
            </w:r>
            <w:r w:rsidR="00BE4E25">
              <w:rPr>
                <w:b/>
                <w:bCs/>
                <w:sz w:val="22"/>
                <w:szCs w:val="22"/>
              </w:rPr>
              <w:t>Parks Canada</w:t>
            </w:r>
          </w:p>
        </w:tc>
      </w:tr>
      <w:tr w:rsidR="00E97DFD" w:rsidRPr="004E4F93" w14:paraId="30742174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45DF8F7A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2C9021F9" w14:textId="265D3479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ab/>
            </w:r>
            <w:r w:rsidR="00BE4E25">
              <w:rPr>
                <w:b/>
                <w:sz w:val="22"/>
                <w:szCs w:val="22"/>
              </w:rPr>
              <w:t>Kivalliq Region</w:t>
            </w:r>
          </w:p>
        </w:tc>
      </w:tr>
      <w:tr w:rsidR="00E97DFD" w:rsidRPr="004E4F93" w14:paraId="66862DB3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72342A5E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564A4013" w14:textId="7F37F719" w:rsidR="00E97DFD" w:rsidRPr="004E4F93" w:rsidRDefault="00EC24E7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July 25</w:t>
            </w:r>
            <w:r w:rsidR="00BE4E25">
              <w:rPr>
                <w:b/>
                <w:sz w:val="22"/>
                <w:szCs w:val="22"/>
              </w:rPr>
              <w:t>, 202</w:t>
            </w: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7988F057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157938D6" w14:textId="667D5AC0" w:rsidR="00E97DFD" w:rsidRPr="004E4F93" w:rsidRDefault="00BE4E2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20U</w:t>
            </w:r>
            <w:r w:rsidR="00EC24E7">
              <w:rPr>
                <w:b/>
                <w:sz w:val="22"/>
                <w:szCs w:val="22"/>
              </w:rPr>
              <w:t>A</w:t>
            </w:r>
            <w:r>
              <w:rPr>
                <w:b/>
                <w:sz w:val="22"/>
                <w:szCs w:val="22"/>
              </w:rPr>
              <w:t>005</w:t>
            </w:r>
          </w:p>
        </w:tc>
      </w:tr>
      <w:tr w:rsidR="00E97DFD" w:rsidRPr="004E4F93" w14:paraId="01FED5CB" w14:textId="77777777">
        <w:tc>
          <w:tcPr>
            <w:tcW w:w="9576" w:type="dxa"/>
            <w:gridSpan w:val="16"/>
            <w:tcBorders>
              <w:top w:val="nil"/>
            </w:tcBorders>
          </w:tcPr>
          <w:p w14:paraId="44942290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42466EE5" w14:textId="77777777">
        <w:tc>
          <w:tcPr>
            <w:tcW w:w="9576" w:type="dxa"/>
            <w:gridSpan w:val="16"/>
          </w:tcPr>
          <w:p w14:paraId="285C7A4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7ECCC698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10EBB846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3E08FD11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79E15262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5422784E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496E282B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2207DFAD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other:____________________________________________</w:t>
            </w:r>
          </w:p>
          <w:p w14:paraId="231CB276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1EF71EB4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09619DF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00F58D2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735FAF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CEAE7F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AD1160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37AFFBA" w14:textId="77777777">
        <w:tc>
          <w:tcPr>
            <w:tcW w:w="9576" w:type="dxa"/>
            <w:gridSpan w:val="16"/>
          </w:tcPr>
          <w:p w14:paraId="2319202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15F2832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39D6D7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97D5E5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99865C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686468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84CC05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CB9D6C6" w14:textId="77777777">
        <w:tc>
          <w:tcPr>
            <w:tcW w:w="9576" w:type="dxa"/>
            <w:gridSpan w:val="16"/>
          </w:tcPr>
          <w:p w14:paraId="60B158A9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0EA34049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27E5F1C9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3B796783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3B84EEF9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75D08CE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0791BEE8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607162F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78ED786F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4932461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8B6CAE0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CAE3D93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7D55815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45046F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26BE5F1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705309D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457544E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37D059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6E4C863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08C5B85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243D7251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3C720DC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054A2E1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09D72EE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1F301CA1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59445FA1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D598A8" w14:textId="77777777" w:rsidR="00FE542E" w:rsidRDefault="00FE542E">
      <w:r>
        <w:separator/>
      </w:r>
    </w:p>
  </w:endnote>
  <w:endnote w:type="continuationSeparator" w:id="0">
    <w:p w14:paraId="2F41667E" w14:textId="77777777" w:rsidR="00FE542E" w:rsidRDefault="00FE5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207885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06A6B23B" wp14:editId="44102D57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3BA84D61" wp14:editId="42AD55DC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0EC3A7AD" wp14:editId="030447A8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563DA729" wp14:editId="1642B368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17E9494B" wp14:editId="6BAD71AC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0CBC43FC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2D88E0D5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50C94D" w14:textId="77777777" w:rsidR="00FE542E" w:rsidRDefault="00FE542E">
      <w:r>
        <w:separator/>
      </w:r>
    </w:p>
  </w:footnote>
  <w:footnote w:type="continuationSeparator" w:id="0">
    <w:p w14:paraId="1CB80ECF" w14:textId="77777777" w:rsidR="00FE542E" w:rsidRDefault="00FE5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EF5DEB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6D92949C" wp14:editId="2B5C1537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E25"/>
    <w:rsid w:val="000F7F83"/>
    <w:rsid w:val="001744C9"/>
    <w:rsid w:val="00176E0E"/>
    <w:rsid w:val="001E7FAB"/>
    <w:rsid w:val="002322EE"/>
    <w:rsid w:val="003759D5"/>
    <w:rsid w:val="004348DB"/>
    <w:rsid w:val="00456075"/>
    <w:rsid w:val="004A32DB"/>
    <w:rsid w:val="004D0417"/>
    <w:rsid w:val="004E4F93"/>
    <w:rsid w:val="00523FC9"/>
    <w:rsid w:val="0055027E"/>
    <w:rsid w:val="0058239F"/>
    <w:rsid w:val="005D1172"/>
    <w:rsid w:val="00657398"/>
    <w:rsid w:val="006931A0"/>
    <w:rsid w:val="00727D7C"/>
    <w:rsid w:val="00746B4B"/>
    <w:rsid w:val="00752D02"/>
    <w:rsid w:val="00777208"/>
    <w:rsid w:val="008A188C"/>
    <w:rsid w:val="008A70CF"/>
    <w:rsid w:val="008B751D"/>
    <w:rsid w:val="00974750"/>
    <w:rsid w:val="00AF1661"/>
    <w:rsid w:val="00BC619D"/>
    <w:rsid w:val="00BE4E25"/>
    <w:rsid w:val="00C03592"/>
    <w:rsid w:val="00C473D7"/>
    <w:rsid w:val="00C559BD"/>
    <w:rsid w:val="00C90EC1"/>
    <w:rsid w:val="00D20E6A"/>
    <w:rsid w:val="00E20FBD"/>
    <w:rsid w:val="00E34BBB"/>
    <w:rsid w:val="00E93D00"/>
    <w:rsid w:val="00E97DFD"/>
    <w:rsid w:val="00EC24E7"/>
    <w:rsid w:val="00EE677F"/>
    <w:rsid w:val="00F00379"/>
    <w:rsid w:val="00F46708"/>
    <w:rsid w:val="00FB04AF"/>
    <w:rsid w:val="00FE5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201C3A09"/>
  <w15:chartTrackingRefBased/>
  <w15:docId w15:val="{12F32B61-7366-48D5-946D-BD35F99C2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reimer\Documents\01-SCREENING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2</TotalTime>
  <Pages>1</Pages>
  <Words>194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200320-20UN005-English Comment Form-OT2E.dotx</dc:title>
  <dc:subject/>
  <dc:creator>Erin Reimer</dc:creator>
  <cp:keywords/>
  <cp:lastModifiedBy>Keith Morrison</cp:lastModifiedBy>
  <cp:revision>5</cp:revision>
  <cp:lastPrinted>2005-06-16T19:24:00Z</cp:lastPrinted>
  <dcterms:created xsi:type="dcterms:W3CDTF">2020-03-10T16:23:00Z</dcterms:created>
  <dcterms:modified xsi:type="dcterms:W3CDTF">2024-07-15T16:39:00Z</dcterms:modified>
</cp:coreProperties>
</file>