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CCF9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3A3BE6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BCB346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DA630D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182777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BAD087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829AA98" w14:textId="3F0AE334" w:rsidR="00E97DFD" w:rsidRPr="004E4F93" w:rsidRDefault="0081418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Whale Cove Mobile Wind Resource Assessment Project</w:t>
            </w:r>
          </w:p>
        </w:tc>
      </w:tr>
      <w:tr w:rsidR="00E97DFD" w:rsidRPr="004E4F93" w14:paraId="358F1A0C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52CE4F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657E8E9" w14:textId="3D1000CC" w:rsidR="00E97DFD" w:rsidRPr="004E4F93" w:rsidRDefault="0081418F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Northern Energy Capital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2E20EB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DE70B4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3A9C472" w14:textId="1D84D23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</w:t>
            </w:r>
            <w:r w:rsidR="0081418F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6454B7E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55BA9B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88AE1DE" w14:textId="7350373B" w:rsidR="00E97DFD" w:rsidRPr="004E4F93" w:rsidRDefault="0081418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3,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307DC4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F9BBAAA" w14:textId="346D9703" w:rsidR="00E97DFD" w:rsidRPr="004E4F93" w:rsidRDefault="0081418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24YN016</w:t>
            </w:r>
          </w:p>
        </w:tc>
      </w:tr>
      <w:tr w:rsidR="00E97DFD" w:rsidRPr="004E4F93" w14:paraId="505D75B3" w14:textId="77777777">
        <w:tc>
          <w:tcPr>
            <w:tcW w:w="9576" w:type="dxa"/>
            <w:gridSpan w:val="16"/>
            <w:tcBorders>
              <w:top w:val="nil"/>
            </w:tcBorders>
          </w:tcPr>
          <w:p w14:paraId="211F7F25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ED4A32F" w14:textId="77777777">
        <w:tc>
          <w:tcPr>
            <w:tcW w:w="9576" w:type="dxa"/>
            <w:gridSpan w:val="16"/>
          </w:tcPr>
          <w:p w14:paraId="2C7923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E63208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BE372B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FB4E5F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9E72EF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50090D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1C178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62FEC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78241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B0AFBA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F64A76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37813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9229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5AEF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5A2BA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AD4562" w14:textId="77777777">
        <w:tc>
          <w:tcPr>
            <w:tcW w:w="9576" w:type="dxa"/>
            <w:gridSpan w:val="16"/>
          </w:tcPr>
          <w:p w14:paraId="2E84FF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F42A3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7737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93E9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79DF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908E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A8FAE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39AC68" w14:textId="77777777">
        <w:tc>
          <w:tcPr>
            <w:tcW w:w="9576" w:type="dxa"/>
            <w:gridSpan w:val="16"/>
          </w:tcPr>
          <w:p w14:paraId="3C4B8A8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90F4E2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B358BC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0401CD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69E81B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9E3838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61E1B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797EDD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A8D408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7F258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3773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9D6456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71D72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B093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40B76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6CFB8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024D6B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30CA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6D71F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5E7CA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84CAA1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92CA9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04E1F7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01920A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F0637A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6735F38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9BF21" w14:textId="77777777" w:rsidR="0081418F" w:rsidRDefault="0081418F">
      <w:r>
        <w:separator/>
      </w:r>
    </w:p>
  </w:endnote>
  <w:endnote w:type="continuationSeparator" w:id="0">
    <w:p w14:paraId="196B7A36" w14:textId="77777777" w:rsidR="0081418F" w:rsidRDefault="00814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5003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1B1DE68" wp14:editId="1FADEEB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EAC698E" wp14:editId="675A537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F40BED8" wp14:editId="41E62A4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5F1B0E7" wp14:editId="141C5B1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EDF8502" wp14:editId="7FFE56A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8B5A49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B77ABD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5CC2A" w14:textId="77777777" w:rsidR="0081418F" w:rsidRDefault="0081418F">
      <w:r>
        <w:separator/>
      </w:r>
    </w:p>
  </w:footnote>
  <w:footnote w:type="continuationSeparator" w:id="0">
    <w:p w14:paraId="049FB5D1" w14:textId="77777777" w:rsidR="0081418F" w:rsidRDefault="00814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F7E5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1883981" wp14:editId="6212AE3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18F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10759"/>
    <w:rsid w:val="00727D7C"/>
    <w:rsid w:val="00746B4B"/>
    <w:rsid w:val="00752D02"/>
    <w:rsid w:val="00777208"/>
    <w:rsid w:val="0081418F"/>
    <w:rsid w:val="008A188C"/>
    <w:rsid w:val="008B751D"/>
    <w:rsid w:val="00974750"/>
    <w:rsid w:val="00AF1661"/>
    <w:rsid w:val="00C0146D"/>
    <w:rsid w:val="00C03592"/>
    <w:rsid w:val="00C473D7"/>
    <w:rsid w:val="00C559BD"/>
    <w:rsid w:val="00C71DA9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255E4CC"/>
  <w15:chartTrackingRefBased/>
  <w15:docId w15:val="{21922E8D-DD72-48B2-B720-9F6999D0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198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240523-24YN016-English Comment Form-OT7E</vt:lpstr>
    </vt:vector>
  </TitlesOfParts>
  <Company>Nunavut Impact Review Board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240524-24YN016-English Comment Form-OT7E</dc:title>
  <dc:subject/>
  <dc:creator>Mia Otokiak</dc:creator>
  <cp:keywords>24YN016</cp:keywords>
  <cp:lastModifiedBy>Mia Otokiak</cp:lastModifiedBy>
  <cp:revision>2</cp:revision>
  <cp:lastPrinted>2005-06-16T19:24:00Z</cp:lastPrinted>
  <dcterms:created xsi:type="dcterms:W3CDTF">2024-05-23T22:46:00Z</dcterms:created>
  <dcterms:modified xsi:type="dcterms:W3CDTF">2024-05-23T22:51:00Z</dcterms:modified>
</cp:coreProperties>
</file>