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6C40D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9006BB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031561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FC0D86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354124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43B6AD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67DCDFC" w14:textId="17AF56B6" w:rsidR="00E97DFD" w:rsidRPr="004E4F93" w:rsidRDefault="00FB6931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Nirjutiqarvik National Wildlife Area Management</w:t>
            </w:r>
          </w:p>
        </w:tc>
      </w:tr>
      <w:tr w:rsidR="00E97DFD" w:rsidRPr="004E4F93" w14:paraId="4A82C862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B4D8CC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91D779F" w14:textId="19974016" w:rsidR="00E97DFD" w:rsidRPr="004E4F93" w:rsidRDefault="00FB6931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Environment and Climate Change Canada – Canadian Wildlife Service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5335F6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64E253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EF702CD" w14:textId="4880C189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</w:t>
            </w:r>
            <w:r w:rsidR="00FB6931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596D506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EE069C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24601E2" w14:textId="1FDC1938" w:rsidR="00E97DFD" w:rsidRPr="004E4F93" w:rsidRDefault="00FB693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2</w:t>
            </w:r>
            <w:r w:rsidR="003451B7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2C2FCB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D66BCFF" w14:textId="159EC7F3" w:rsidR="00E97DFD" w:rsidRPr="004E4F93" w:rsidRDefault="00FB69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24YN017</w:t>
            </w:r>
          </w:p>
        </w:tc>
      </w:tr>
      <w:tr w:rsidR="00E97DFD" w:rsidRPr="004E4F93" w14:paraId="50B5A244" w14:textId="77777777">
        <w:tc>
          <w:tcPr>
            <w:tcW w:w="9576" w:type="dxa"/>
            <w:gridSpan w:val="16"/>
            <w:tcBorders>
              <w:top w:val="nil"/>
            </w:tcBorders>
          </w:tcPr>
          <w:p w14:paraId="51B2BAD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07E62B2" w14:textId="77777777">
        <w:tc>
          <w:tcPr>
            <w:tcW w:w="9576" w:type="dxa"/>
            <w:gridSpan w:val="16"/>
          </w:tcPr>
          <w:p w14:paraId="631EE9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3EA71E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420160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DF9574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196A8C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BD657B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8EF53B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06B186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793770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F49A14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6BC1B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974CBC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0BAB7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62964B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09EAB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B968D5" w14:textId="77777777">
        <w:tc>
          <w:tcPr>
            <w:tcW w:w="9576" w:type="dxa"/>
            <w:gridSpan w:val="16"/>
          </w:tcPr>
          <w:p w14:paraId="1B9D15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45F78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A8FC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EE79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B91F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0CEE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2B2F1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5A2F80" w14:textId="77777777">
        <w:tc>
          <w:tcPr>
            <w:tcW w:w="9576" w:type="dxa"/>
            <w:gridSpan w:val="16"/>
          </w:tcPr>
          <w:p w14:paraId="5FF77C2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4620C8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08676C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1874F7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00514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3B3B2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084781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7DD08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59D2A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97D6C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BD196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CBDAD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5008F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7BFC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CA4B8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6540EE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C98D0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96D1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90251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8F56C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A441AE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B15D1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C340F5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43D9FF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B2E063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24E52E4" w14:textId="77777777" w:rsidR="00C90EC1" w:rsidRDefault="00C90EC1" w:rsidP="00E20FBD"/>
    <w:sectPr w:rsidR="00C90EC1" w:rsidSect="00FB6931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58F4C" w14:textId="77777777" w:rsidR="00FB6931" w:rsidRDefault="00FB6931">
      <w:r>
        <w:separator/>
      </w:r>
    </w:p>
  </w:endnote>
  <w:endnote w:type="continuationSeparator" w:id="0">
    <w:p w14:paraId="747D2768" w14:textId="77777777" w:rsidR="00FB6931" w:rsidRDefault="00FB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2EC2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3C777BD" wp14:editId="564978F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BB22D0A" wp14:editId="5D76B0E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D6D4059" wp14:editId="534A532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65ABB4" wp14:editId="087907B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2A8DFE" wp14:editId="499602D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EFA766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99D05E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7EB8A" w14:textId="77777777" w:rsidR="00FB6931" w:rsidRDefault="00FB6931">
      <w:r>
        <w:separator/>
      </w:r>
    </w:p>
  </w:footnote>
  <w:footnote w:type="continuationSeparator" w:id="0">
    <w:p w14:paraId="6BF8DE23" w14:textId="77777777" w:rsidR="00FB6931" w:rsidRDefault="00FB6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2C62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4A925A9" wp14:editId="68168A6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931"/>
    <w:rsid w:val="000F7F83"/>
    <w:rsid w:val="00176E0E"/>
    <w:rsid w:val="001E7FAB"/>
    <w:rsid w:val="002322EE"/>
    <w:rsid w:val="003451B7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B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FB940C5"/>
  <w15:chartTrackingRefBased/>
  <w15:docId w15:val="{F05E0FE3-E753-4616-AC11-430C047B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203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240503-24YN017-English Comment Form-OT7E</vt:lpstr>
    </vt:vector>
  </TitlesOfParts>
  <Company>Nunavut Impact Review Board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240507-24YN017-English Comment Form-OT7E</dc:title>
  <dc:subject/>
  <dc:creator>Mia Otokiak</dc:creator>
  <cp:keywords>24YN017</cp:keywords>
  <cp:lastModifiedBy>Mia Otokiak</cp:lastModifiedBy>
  <cp:revision>2</cp:revision>
  <cp:lastPrinted>2005-06-16T19:24:00Z</cp:lastPrinted>
  <dcterms:created xsi:type="dcterms:W3CDTF">2024-05-03T20:06:00Z</dcterms:created>
  <dcterms:modified xsi:type="dcterms:W3CDTF">2024-05-07T15:23:00Z</dcterms:modified>
</cp:coreProperties>
</file>