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2F2F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D6FD1F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5D78BB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918874F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B29435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D0BBDA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676EB2F" w14:textId="61ED6833" w:rsidR="00E97DFD" w:rsidRPr="004E4F93" w:rsidRDefault="00F56037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Early Career Training Cruise</w:t>
            </w:r>
          </w:p>
        </w:tc>
      </w:tr>
      <w:tr w:rsidR="00E97DFD" w:rsidRPr="004E4F93" w14:paraId="3285DD8D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9083AB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BC1527A" w14:textId="45E78002" w:rsidR="00E97DFD" w:rsidRPr="004E4F93" w:rsidRDefault="00F5603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Oregon State University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1F4C8D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4912BC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0499562" w14:textId="2871197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F56037"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>Qikiqtani (North Baffin</w:t>
            </w:r>
            <w:r w:rsidR="00F56037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  <w:r w:rsidR="00F56037">
              <w:rPr>
                <w:b/>
                <w:sz w:val="22"/>
                <w:szCs w:val="22"/>
              </w:rPr>
              <w:t>s</w:t>
            </w:r>
          </w:p>
        </w:tc>
      </w:tr>
      <w:tr w:rsidR="00E97DFD" w:rsidRPr="004E4F93" w14:paraId="7475D41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6CA8E3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3BEBC35" w14:textId="287C7FEE" w:rsidR="00E97DFD" w:rsidRPr="004E4F93" w:rsidRDefault="0033117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2</w:t>
            </w:r>
            <w:r w:rsidR="00F52389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747212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ECEF40F" w14:textId="011645BB" w:rsidR="00E97DFD" w:rsidRPr="004E4F93" w:rsidRDefault="00F5603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24YN020</w:t>
            </w:r>
          </w:p>
        </w:tc>
      </w:tr>
      <w:tr w:rsidR="00E97DFD" w:rsidRPr="004E4F93" w14:paraId="52D98CE3" w14:textId="77777777">
        <w:tc>
          <w:tcPr>
            <w:tcW w:w="9576" w:type="dxa"/>
            <w:gridSpan w:val="16"/>
            <w:tcBorders>
              <w:top w:val="nil"/>
            </w:tcBorders>
          </w:tcPr>
          <w:p w14:paraId="67556A3D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1425310" w14:textId="77777777">
        <w:tc>
          <w:tcPr>
            <w:tcW w:w="9576" w:type="dxa"/>
            <w:gridSpan w:val="16"/>
          </w:tcPr>
          <w:p w14:paraId="7EFEBB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D69321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7B29E8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A79620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DB2D2C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04DF30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970B38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3A4EC8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5913F69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DE844D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2A4DBB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98DFA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E07B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F050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47D84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5BA0DE" w14:textId="77777777">
        <w:tc>
          <w:tcPr>
            <w:tcW w:w="9576" w:type="dxa"/>
            <w:gridSpan w:val="16"/>
          </w:tcPr>
          <w:p w14:paraId="58794E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0C64F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2F740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66D3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DCF69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0479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BBF0C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2765EC" w14:textId="77777777">
        <w:tc>
          <w:tcPr>
            <w:tcW w:w="9576" w:type="dxa"/>
            <w:gridSpan w:val="16"/>
          </w:tcPr>
          <w:p w14:paraId="4537308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14E6B2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870F65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0A7D6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D902F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D54680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9C9F36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47E14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3DED5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6B61F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DBFEC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0887E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38BB1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31CB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E60D9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48CF7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DE6C9E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5210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84403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455FE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20C535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DC2F8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9DBDEA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2F9C10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26EF5E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B191A8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70173" w14:textId="77777777" w:rsidR="00F56037" w:rsidRDefault="00F56037">
      <w:r>
        <w:separator/>
      </w:r>
    </w:p>
  </w:endnote>
  <w:endnote w:type="continuationSeparator" w:id="0">
    <w:p w14:paraId="5C771EED" w14:textId="77777777" w:rsidR="00F56037" w:rsidRDefault="00F5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6EE1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F5A59BA" wp14:editId="1830E53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6D5AAF3" wp14:editId="6E0BE27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8FB3C21" wp14:editId="393E9CA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20B6969" wp14:editId="7AD7BF5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1D3DFB8" wp14:editId="783A666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AC8BF92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626A2E5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B114A" w14:textId="77777777" w:rsidR="00F56037" w:rsidRDefault="00F56037">
      <w:r>
        <w:separator/>
      </w:r>
    </w:p>
  </w:footnote>
  <w:footnote w:type="continuationSeparator" w:id="0">
    <w:p w14:paraId="0ABCE104" w14:textId="77777777" w:rsidR="00F56037" w:rsidRDefault="00F56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EF66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B9F859B" wp14:editId="21D54F9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037"/>
    <w:rsid w:val="000F7F83"/>
    <w:rsid w:val="00176E0E"/>
    <w:rsid w:val="001E7FAB"/>
    <w:rsid w:val="002322EE"/>
    <w:rsid w:val="00331179"/>
    <w:rsid w:val="003759D5"/>
    <w:rsid w:val="004348DB"/>
    <w:rsid w:val="00456075"/>
    <w:rsid w:val="004A32DB"/>
    <w:rsid w:val="004D0417"/>
    <w:rsid w:val="004E4F93"/>
    <w:rsid w:val="00523FC9"/>
    <w:rsid w:val="0055027E"/>
    <w:rsid w:val="005C4FD3"/>
    <w:rsid w:val="005D1172"/>
    <w:rsid w:val="00657398"/>
    <w:rsid w:val="006931A0"/>
    <w:rsid w:val="006C729F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52389"/>
    <w:rsid w:val="00F56037"/>
    <w:rsid w:val="00F70F52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4A025FC"/>
  <w15:chartTrackingRefBased/>
  <w15:docId w15:val="{85A1C201-C98E-4426-872D-A5F5F4FE9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199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240603-24YN020-English Comment Form-OT7E</vt:lpstr>
    </vt:vector>
  </TitlesOfParts>
  <Company>Nunavut Impact Review Board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240604-24YN020-English Comment Form-OT7E</dc:title>
  <dc:subject/>
  <dc:creator>Mia Otokiak</dc:creator>
  <cp:keywords>24YN020</cp:keywords>
  <cp:lastModifiedBy>Mia Otokiak</cp:lastModifiedBy>
  <cp:revision>3</cp:revision>
  <cp:lastPrinted>2005-06-16T19:24:00Z</cp:lastPrinted>
  <dcterms:created xsi:type="dcterms:W3CDTF">2024-05-31T16:34:00Z</dcterms:created>
  <dcterms:modified xsi:type="dcterms:W3CDTF">2024-06-04T19:22:00Z</dcterms:modified>
</cp:coreProperties>
</file>