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3DE9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9DFAFB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565877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30A43F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DCEEE3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BDEE20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0920B78" w14:textId="548DA201" w:rsidR="00E97DFD" w:rsidRPr="004E4F93" w:rsidRDefault="00CF3E88" w:rsidP="00CF3E88">
            <w:pPr>
              <w:tabs>
                <w:tab w:val="left" w:pos="165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Bursting the Banks: Dealing with Flooding due to Climate Change in the Arctic Hamlet of Pangnirtung</w:t>
            </w:r>
            <w:r>
              <w:rPr>
                <w:b/>
                <w:sz w:val="22"/>
                <w:szCs w:val="22"/>
              </w:rPr>
              <w:tab/>
            </w:r>
          </w:p>
        </w:tc>
      </w:tr>
      <w:tr w:rsidR="00E97DFD" w:rsidRPr="004E4F93" w14:paraId="7B36DF8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6954B8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87E956B" w14:textId="7E91A150" w:rsidR="00E97DFD" w:rsidRPr="004E4F93" w:rsidRDefault="00CF3E88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Municipality of Pangnirtung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7300C1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329CD4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5B40BA7" w14:textId="6F7B6E8A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</w:t>
            </w:r>
            <w:r w:rsidR="00CF3E88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2860D73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94CBA0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F89790E" w14:textId="67C75CE4" w:rsidR="00E97DFD" w:rsidRPr="004E4F93" w:rsidRDefault="00CF3E8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June </w:t>
            </w:r>
            <w:r w:rsidR="00925530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7F5F81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23C24EA" w14:textId="6092BC4A" w:rsidR="00E97DFD" w:rsidRPr="004E4F93" w:rsidRDefault="00CF3E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</w:t>
            </w:r>
            <w:r w:rsidR="00EF1239">
              <w:rPr>
                <w:b/>
                <w:sz w:val="22"/>
                <w:szCs w:val="22"/>
              </w:rPr>
              <w:t>22</w:t>
            </w:r>
          </w:p>
        </w:tc>
      </w:tr>
      <w:tr w:rsidR="00E97DFD" w:rsidRPr="004E4F93" w14:paraId="27890A18" w14:textId="77777777">
        <w:tc>
          <w:tcPr>
            <w:tcW w:w="9576" w:type="dxa"/>
            <w:gridSpan w:val="16"/>
            <w:tcBorders>
              <w:top w:val="nil"/>
            </w:tcBorders>
          </w:tcPr>
          <w:p w14:paraId="262D00E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3E3624A" w14:textId="77777777">
        <w:tc>
          <w:tcPr>
            <w:tcW w:w="9576" w:type="dxa"/>
            <w:gridSpan w:val="16"/>
          </w:tcPr>
          <w:p w14:paraId="4F5502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B50A2A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F7CFE6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93829B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AA5B7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28C47D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AAD152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D10E0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B84EAE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533947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6D3E4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A00A6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103F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6742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7808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552D82B" w14:textId="77777777">
        <w:tc>
          <w:tcPr>
            <w:tcW w:w="9576" w:type="dxa"/>
            <w:gridSpan w:val="16"/>
          </w:tcPr>
          <w:p w14:paraId="753E956F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Do you have any suggestions or recommendations for this application?</w:t>
            </w:r>
          </w:p>
          <w:p w14:paraId="7CF7BA88" w14:textId="77777777" w:rsidR="00C90EC1" w:rsidRPr="00CF47B8" w:rsidRDefault="00C90EC1">
            <w:pPr>
              <w:rPr>
                <w:b/>
              </w:rPr>
            </w:pPr>
          </w:p>
          <w:p w14:paraId="46BBF34F" w14:textId="77777777" w:rsidR="00C90EC1" w:rsidRPr="00CF47B8" w:rsidRDefault="00C90EC1">
            <w:pPr>
              <w:rPr>
                <w:b/>
              </w:rPr>
            </w:pPr>
          </w:p>
          <w:p w14:paraId="3371F9F0" w14:textId="77777777" w:rsidR="00C90EC1" w:rsidRPr="00CF47B8" w:rsidRDefault="00C90EC1">
            <w:pPr>
              <w:rPr>
                <w:b/>
              </w:rPr>
            </w:pPr>
          </w:p>
          <w:p w14:paraId="368E36AB" w14:textId="77777777" w:rsidR="00C90EC1" w:rsidRPr="00CF47B8" w:rsidRDefault="00C90EC1">
            <w:pPr>
              <w:rPr>
                <w:b/>
              </w:rPr>
            </w:pPr>
          </w:p>
          <w:p w14:paraId="08D406BB" w14:textId="77777777" w:rsidR="00C90EC1" w:rsidRPr="00CF47B8" w:rsidRDefault="00C90EC1">
            <w:pPr>
              <w:rPr>
                <w:b/>
              </w:rPr>
            </w:pPr>
          </w:p>
          <w:p w14:paraId="4912E7C9" w14:textId="77777777" w:rsidR="00C90EC1" w:rsidRPr="00CF47B8" w:rsidRDefault="00C90EC1"/>
        </w:tc>
      </w:tr>
      <w:tr w:rsidR="00C90EC1" w:rsidRPr="004E4F93" w14:paraId="79935226" w14:textId="77777777">
        <w:tc>
          <w:tcPr>
            <w:tcW w:w="9576" w:type="dxa"/>
            <w:gridSpan w:val="16"/>
          </w:tcPr>
          <w:p w14:paraId="063BD4C6" w14:textId="77777777" w:rsidR="00C90EC1" w:rsidRPr="00CF47B8" w:rsidRDefault="00C90EC1">
            <w:pPr>
              <w:pStyle w:val="Heading1"/>
              <w:rPr>
                <w:sz w:val="20"/>
              </w:rPr>
            </w:pPr>
            <w:r w:rsidRPr="00CF47B8">
              <w:rPr>
                <w:sz w:val="20"/>
              </w:rPr>
              <w:t xml:space="preserve">Do you support the project proposal? Yes </w:t>
            </w:r>
            <w:r w:rsidRPr="00CF47B8">
              <w:rPr>
                <w:sz w:val="20"/>
              </w:rPr>
              <w:sym w:font="Symbol" w:char="F09E"/>
            </w:r>
            <w:r w:rsidRPr="00CF47B8">
              <w:rPr>
                <w:sz w:val="20"/>
              </w:rPr>
              <w:t xml:space="preserve">   No </w:t>
            </w:r>
            <w:r w:rsidRPr="00CF47B8">
              <w:rPr>
                <w:sz w:val="20"/>
              </w:rPr>
              <w:sym w:font="Symbol" w:char="F09E"/>
            </w:r>
            <w:r w:rsidRPr="00CF47B8">
              <w:rPr>
                <w:b w:val="0"/>
                <w:sz w:val="20"/>
              </w:rPr>
              <w:t xml:space="preserve">    </w:t>
            </w:r>
            <w:r w:rsidRPr="00CF47B8">
              <w:rPr>
                <w:sz w:val="20"/>
              </w:rPr>
              <w:t>Any additional comments?</w:t>
            </w:r>
          </w:p>
          <w:p w14:paraId="405E59D1" w14:textId="77777777" w:rsidR="00C90EC1" w:rsidRPr="00CF47B8" w:rsidRDefault="00C90EC1"/>
          <w:p w14:paraId="7EA86F01" w14:textId="77777777" w:rsidR="00C90EC1" w:rsidRPr="00CF47B8" w:rsidRDefault="00C90EC1"/>
          <w:p w14:paraId="1EB76F87" w14:textId="77777777" w:rsidR="00C90EC1" w:rsidRPr="00CF47B8" w:rsidRDefault="00C90EC1"/>
          <w:p w14:paraId="7E3E52C0" w14:textId="77777777" w:rsidR="00C90EC1" w:rsidRPr="00CF47B8" w:rsidRDefault="00C90EC1"/>
          <w:p w14:paraId="37F97F3E" w14:textId="77777777" w:rsidR="00C90EC1" w:rsidRPr="00CF47B8" w:rsidRDefault="00C90EC1"/>
        </w:tc>
      </w:tr>
      <w:tr w:rsidR="00C90EC1" w:rsidRPr="004E4F93" w14:paraId="7171950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3C379D6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D25CE4D" w14:textId="77777777" w:rsidR="00C90EC1" w:rsidRPr="00CF47B8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E68255B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6DF58B" w14:textId="77777777" w:rsidR="00C90EC1" w:rsidRPr="00CF47B8" w:rsidRDefault="00C90EC1"/>
        </w:tc>
      </w:tr>
      <w:tr w:rsidR="00C90EC1" w:rsidRPr="004E4F93" w14:paraId="21E903A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6F554F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2885DA" w14:textId="77777777" w:rsidR="00C90EC1" w:rsidRPr="00CF47B8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4A3C0FA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92F2D47" w14:textId="77777777" w:rsidR="00C90EC1" w:rsidRPr="00CF47B8" w:rsidRDefault="00C90EC1"/>
        </w:tc>
      </w:tr>
      <w:tr w:rsidR="00C90EC1" w:rsidRPr="004E4F93" w14:paraId="3F2AD01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3E68CD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C47445C" w14:textId="77777777" w:rsidR="00C90EC1" w:rsidRPr="00CF47B8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51646A2" w14:textId="77777777" w:rsidR="00C90EC1" w:rsidRPr="00CF47B8" w:rsidRDefault="00C90EC1">
            <w:pPr>
              <w:rPr>
                <w:b/>
              </w:rPr>
            </w:pPr>
            <w:r w:rsidRPr="00CF47B8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2A06AB7" w14:textId="77777777" w:rsidR="00C90EC1" w:rsidRPr="00CF47B8" w:rsidRDefault="00C90EC1"/>
        </w:tc>
      </w:tr>
      <w:tr w:rsidR="00C90EC1" w:rsidRPr="004E4F93" w14:paraId="3BC8127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87D46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8F79E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E96D7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578196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D4A72" w14:textId="77777777" w:rsidR="00CF3E88" w:rsidRDefault="00CF3E88">
      <w:r>
        <w:separator/>
      </w:r>
    </w:p>
  </w:endnote>
  <w:endnote w:type="continuationSeparator" w:id="0">
    <w:p w14:paraId="64634CC4" w14:textId="77777777" w:rsidR="00CF3E88" w:rsidRDefault="00CF3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6F2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A5914A3" wp14:editId="267999F8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2148707" wp14:editId="088CD96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7D37A9" wp14:editId="44CD0FC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9E441A2" wp14:editId="14B697A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BE3C2AC" wp14:editId="2BB0096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4D0C35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7E2BA9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4B3C0" w14:textId="77777777" w:rsidR="00CF3E88" w:rsidRDefault="00CF3E88">
      <w:r>
        <w:separator/>
      </w:r>
    </w:p>
  </w:footnote>
  <w:footnote w:type="continuationSeparator" w:id="0">
    <w:p w14:paraId="538A328F" w14:textId="77777777" w:rsidR="00CF3E88" w:rsidRDefault="00CF3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9CE6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8438CAA" wp14:editId="027840C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E8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6C5404"/>
    <w:rsid w:val="00727D7C"/>
    <w:rsid w:val="00746B4B"/>
    <w:rsid w:val="00752D02"/>
    <w:rsid w:val="0075660F"/>
    <w:rsid w:val="00777208"/>
    <w:rsid w:val="008A188C"/>
    <w:rsid w:val="008B751D"/>
    <w:rsid w:val="00925530"/>
    <w:rsid w:val="00974750"/>
    <w:rsid w:val="00A475C5"/>
    <w:rsid w:val="00AF1661"/>
    <w:rsid w:val="00C03592"/>
    <w:rsid w:val="00C473D7"/>
    <w:rsid w:val="00C559BD"/>
    <w:rsid w:val="00C90EC1"/>
    <w:rsid w:val="00CF3E88"/>
    <w:rsid w:val="00CF47B8"/>
    <w:rsid w:val="00D20E6A"/>
    <w:rsid w:val="00E20FBD"/>
    <w:rsid w:val="00E34BBB"/>
    <w:rsid w:val="00E93D00"/>
    <w:rsid w:val="00E97DFD"/>
    <w:rsid w:val="00EE677F"/>
    <w:rsid w:val="00EF1239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F4C03C1"/>
  <w15:chartTrackingRefBased/>
  <w15:docId w15:val="{19DDF00C-60A6-4D82-8318-5C46DD48B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209</Words>
  <Characters>1780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240607-24YN022-English Comment Form-OT7E</vt:lpstr>
    </vt:vector>
  </TitlesOfParts>
  <Company>Nunavut Impact Review Board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240610-24YN022-English Comment Form-OT7E</dc:title>
  <dc:subject/>
  <dc:creator>Mia Otokiak</dc:creator>
  <cp:keywords>24YN016</cp:keywords>
  <cp:lastModifiedBy>Mia Otokiak</cp:lastModifiedBy>
  <cp:revision>5</cp:revision>
  <cp:lastPrinted>2005-06-16T19:24:00Z</cp:lastPrinted>
  <dcterms:created xsi:type="dcterms:W3CDTF">2024-06-07T20:22:00Z</dcterms:created>
  <dcterms:modified xsi:type="dcterms:W3CDTF">2024-06-07T22:46:00Z</dcterms:modified>
</cp:coreProperties>
</file>