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9C494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0B4CB2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E1F87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2051B7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27336E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8FC376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EE50164" w14:textId="5D2701BF" w:rsidR="00E97DFD" w:rsidRPr="00D23963" w:rsidRDefault="00D23963" w:rsidP="00456075">
            <w:pPr>
              <w:rPr>
                <w:b/>
              </w:rPr>
            </w:pPr>
            <w:r w:rsidRPr="00D23963">
              <w:rPr>
                <w:b/>
              </w:rPr>
              <w:t>An Updated View of the Oceanographic Conditions in the Northern Canadian Arctic</w:t>
            </w:r>
          </w:p>
        </w:tc>
      </w:tr>
      <w:tr w:rsidR="00E97DFD" w:rsidRPr="004E4F93" w14:paraId="77BF7D9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90E83D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CE4272C" w14:textId="07DA667D" w:rsidR="00E97DFD" w:rsidRPr="004E4F93" w:rsidRDefault="00D23963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Manitoba</w:t>
            </w:r>
            <w:r w:rsidR="001F19AF">
              <w:rPr>
                <w:b/>
                <w:bCs/>
                <w:sz w:val="22"/>
                <w:szCs w:val="22"/>
              </w:rPr>
              <w:t xml:space="preserve"> 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60D5F0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841724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1C8F936" w14:textId="2187E43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Region</w:t>
            </w:r>
          </w:p>
        </w:tc>
      </w:tr>
      <w:tr w:rsidR="00E97DFD" w:rsidRPr="004E4F93" w14:paraId="47FBDB95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A03D4F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00E6C90" w14:textId="491700CA" w:rsidR="00E97DFD" w:rsidRPr="004E4F93" w:rsidRDefault="001F19A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1</w:t>
            </w:r>
            <w:r w:rsidR="00D23963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4679FD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66ABDB1" w14:textId="3EFE18A8" w:rsidR="00E97DFD" w:rsidRPr="004E4F93" w:rsidRDefault="001F19A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24YN02</w:t>
            </w:r>
            <w:r w:rsidR="00D23963">
              <w:rPr>
                <w:b/>
                <w:sz w:val="22"/>
                <w:szCs w:val="22"/>
              </w:rPr>
              <w:t>8</w:t>
            </w:r>
          </w:p>
        </w:tc>
      </w:tr>
      <w:tr w:rsidR="00E97DFD" w:rsidRPr="004E4F93" w14:paraId="0C17D09F" w14:textId="77777777">
        <w:tc>
          <w:tcPr>
            <w:tcW w:w="9576" w:type="dxa"/>
            <w:gridSpan w:val="16"/>
            <w:tcBorders>
              <w:top w:val="nil"/>
            </w:tcBorders>
          </w:tcPr>
          <w:p w14:paraId="2423CA6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5C69433" w14:textId="77777777">
        <w:tc>
          <w:tcPr>
            <w:tcW w:w="9576" w:type="dxa"/>
            <w:gridSpan w:val="16"/>
          </w:tcPr>
          <w:p w14:paraId="08AB0E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545C0B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FFFF43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948CED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34583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827FED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168F41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269231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673480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F9EF5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038F2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3B83F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6097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AAE79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6CDF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4FBA55" w14:textId="77777777">
        <w:tc>
          <w:tcPr>
            <w:tcW w:w="9576" w:type="dxa"/>
            <w:gridSpan w:val="16"/>
          </w:tcPr>
          <w:p w14:paraId="0E3067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20F01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A749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CAED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F98B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5831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80913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4A58F78" w14:textId="77777777">
        <w:tc>
          <w:tcPr>
            <w:tcW w:w="9576" w:type="dxa"/>
            <w:gridSpan w:val="16"/>
          </w:tcPr>
          <w:p w14:paraId="45AC101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4F1371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4DA475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4EEB47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48ECC8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548CB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56D5F7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E7DF0A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086B68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B15FE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CA1AA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2CD9F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FF460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27DE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D7D9B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6BE436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CE1F1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B232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2379A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A2F29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E457C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F7CB7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08ABDF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5A7ABF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C7DE64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146863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6C0E3" w14:textId="77777777" w:rsidR="001F19AF" w:rsidRDefault="001F19AF">
      <w:r>
        <w:separator/>
      </w:r>
    </w:p>
  </w:endnote>
  <w:endnote w:type="continuationSeparator" w:id="0">
    <w:p w14:paraId="01BB3BFC" w14:textId="77777777" w:rsidR="001F19AF" w:rsidRDefault="001F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635D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FE3F457" wp14:editId="4721A5D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0E4FD94" wp14:editId="1BE0FEF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A3233A" wp14:editId="0A8B307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CE9774" wp14:editId="4894F14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4F98DE9" wp14:editId="44C5D7F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3DC3771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6247EF0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5D846" w14:textId="77777777" w:rsidR="001F19AF" w:rsidRDefault="001F19AF">
      <w:r>
        <w:separator/>
      </w:r>
    </w:p>
  </w:footnote>
  <w:footnote w:type="continuationSeparator" w:id="0">
    <w:p w14:paraId="41FC63F5" w14:textId="77777777" w:rsidR="001F19AF" w:rsidRDefault="001F1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A65F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1850DE3" wp14:editId="78729C5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9AF"/>
    <w:rsid w:val="000F7F83"/>
    <w:rsid w:val="00176E0E"/>
    <w:rsid w:val="001E7FAB"/>
    <w:rsid w:val="001F19AF"/>
    <w:rsid w:val="002322EE"/>
    <w:rsid w:val="003759D5"/>
    <w:rsid w:val="004348DB"/>
    <w:rsid w:val="00456075"/>
    <w:rsid w:val="004A32DB"/>
    <w:rsid w:val="004D0417"/>
    <w:rsid w:val="004E4F93"/>
    <w:rsid w:val="004F3A7C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1701D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23963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D23E403"/>
  <w15:chartTrackingRefBased/>
  <w15:docId w15:val="{A759F90B-7BF0-4FBC-AA95-57ED6F38F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203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240620-24YN026-English Comment Form-OT7E</dc:title>
  <dc:subject/>
  <dc:creator>Mia Beattie</dc:creator>
  <cp:keywords>24YN026</cp:keywords>
  <cp:lastModifiedBy>Calvin Ehaloak</cp:lastModifiedBy>
  <cp:revision>2</cp:revision>
  <cp:lastPrinted>2005-06-16T19:24:00Z</cp:lastPrinted>
  <dcterms:created xsi:type="dcterms:W3CDTF">2024-06-20T15:31:00Z</dcterms:created>
  <dcterms:modified xsi:type="dcterms:W3CDTF">2024-06-27T23:03:00Z</dcterms:modified>
</cp:coreProperties>
</file>